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CB528" w14:textId="3D54F5EB" w:rsidR="00791ED6" w:rsidRPr="00C07991" w:rsidRDefault="006839B0" w:rsidP="00791ED6">
      <w:pPr>
        <w:pStyle w:val="xmsonormal"/>
        <w:spacing w:before="0" w:beforeAutospacing="0" w:after="0" w:afterAutospacing="0"/>
        <w:jc w:val="right"/>
        <w:rPr>
          <w:rFonts w:ascii="Arial" w:hAnsi="Arial" w:cs="Arial"/>
          <w:sz w:val="22"/>
          <w:szCs w:val="22"/>
        </w:rPr>
      </w:pPr>
      <w:bookmarkStart w:id="0" w:name="_MailOriginal"/>
      <w:r>
        <w:rPr>
          <w:rFonts w:ascii="Arial" w:hAnsi="Arial" w:cs="Raavi" w:hint="cs"/>
          <w:sz w:val="22"/>
          <w:szCs w:val="22"/>
          <w:cs/>
          <w:lang w:bidi="pa-IN"/>
        </w:rPr>
        <w:t>21 ਦਸੰਬਰ, 2020</w:t>
      </w:r>
    </w:p>
    <w:p w14:paraId="397B4978" w14:textId="25ADA14B" w:rsidR="00C07991" w:rsidRPr="00C07991" w:rsidRDefault="006839B0"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ਪਿਆਰੇ ਮਾਤਾ-ਪਿਤਾ</w:t>
      </w:r>
      <w:r w:rsidR="00C07991" w:rsidRPr="00C07991">
        <w:rPr>
          <w:rFonts w:eastAsia="Times New Roman" w:cs="Arial"/>
          <w:color w:val="000000"/>
          <w:sz w:val="22"/>
          <w:lang w:eastAsia="en-CA"/>
        </w:rPr>
        <w:t>/</w:t>
      </w:r>
      <w:r>
        <w:rPr>
          <w:rFonts w:eastAsia="Times New Roman" w:cs="Raavi" w:hint="cs"/>
          <w:color w:val="000000"/>
          <w:sz w:val="22"/>
          <w:cs/>
          <w:lang w:eastAsia="en-CA" w:bidi="pa-IN"/>
        </w:rPr>
        <w:t>ਸਰਪ੍ਰਸਤੋ ਅ</w:t>
      </w:r>
      <w:r w:rsidR="00F81907">
        <w:rPr>
          <w:rFonts w:eastAsia="Times New Roman" w:cs="Raavi" w:hint="cs"/>
          <w:color w:val="000000"/>
          <w:sz w:val="22"/>
          <w:cs/>
          <w:lang w:eastAsia="en-CA" w:bidi="pa-IN"/>
        </w:rPr>
        <w:t>ਤੇ</w:t>
      </w:r>
      <w:r>
        <w:rPr>
          <w:rFonts w:eastAsia="Times New Roman" w:cs="Raavi" w:hint="cs"/>
          <w:color w:val="000000"/>
          <w:sz w:val="22"/>
          <w:cs/>
          <w:lang w:eastAsia="en-CA" w:bidi="pa-IN"/>
        </w:rPr>
        <w:t xml:space="preserve"> ਵਿਦਿਆਰਥਿਓ,</w:t>
      </w:r>
    </w:p>
    <w:p w14:paraId="49BE4946" w14:textId="027657C9" w:rsidR="00C07991" w:rsidRPr="00C07991" w:rsidRDefault="006839B0"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ਅੱਜ ਓਨਟੈਰਿਓ ਸਰਕਾਰ ਨੇ</w:t>
      </w:r>
      <w:hyperlink r:id="rId8" w:history="1">
        <w:r>
          <w:rPr>
            <w:rFonts w:eastAsia="Times New Roman" w:cs="Raavi"/>
            <w:color w:val="1155CC"/>
            <w:sz w:val="22"/>
            <w:u w:val="single"/>
            <w:cs/>
            <w:lang w:eastAsia="en-CA" w:bidi="pa-IN"/>
          </w:rPr>
          <w:t xml:space="preserve"> ਘੋਸ਼ਣਾ ਕੀਤੀ</w:t>
        </w:r>
      </w:hyperlink>
      <w:r w:rsidR="00C07991" w:rsidRPr="00C07991">
        <w:rPr>
          <w:rFonts w:eastAsia="Times New Roman" w:cs="Arial"/>
          <w:color w:val="000000"/>
          <w:sz w:val="22"/>
          <w:lang w:eastAsia="en-CA"/>
        </w:rPr>
        <w:t xml:space="preserve"> </w:t>
      </w:r>
      <w:r>
        <w:rPr>
          <w:rFonts w:eastAsia="Times New Roman" w:cs="Raavi" w:hint="cs"/>
          <w:color w:val="000000"/>
          <w:sz w:val="22"/>
          <w:cs/>
          <w:lang w:eastAsia="en-CA" w:bidi="pa-IN"/>
        </w:rPr>
        <w:t xml:space="preserve">ਕਿ ਕੋਵਿਡ-19 ਦੇ ਫੈਲਾਅ ਨੂੰ ਹੌਲੀ ਕਰਨ ਲਈ ਸੂਬਾ ਸ਼ਨੀਵਾਰ, 26 ਦਸੰਬਰ ਨੂੰ ਗ੍ਰੇ (ਲੌਕਡਾਉਨ) </w:t>
      </w:r>
      <w:r w:rsidRPr="006839B0">
        <w:rPr>
          <w:rFonts w:eastAsia="Times New Roman" w:cs="Raavi"/>
          <w:color w:val="000000"/>
          <w:sz w:val="22"/>
          <w:cs/>
          <w:lang w:eastAsia="en-CA" w:bidi="pa-IN"/>
        </w:rPr>
        <w:t xml:space="preserve">ਜ਼ੋਨ </w:t>
      </w:r>
      <w:r>
        <w:rPr>
          <w:rFonts w:eastAsia="Times New Roman" w:cs="Raavi" w:hint="cs"/>
          <w:color w:val="000000"/>
          <w:sz w:val="22"/>
          <w:cs/>
          <w:lang w:eastAsia="en-CA" w:bidi="pa-IN"/>
        </w:rPr>
        <w:t xml:space="preserve">ਵਿੱਚ ਜਾ ਰਿਹਾ ਹੈ। ਟੋਰੋਂਟੋ ਅਤੇ ਬਾਕੀ ਦਾ ਦੱਖਣੀ ਓਨਟੈਰਿਓ </w:t>
      </w:r>
      <w:r w:rsidR="00151F41">
        <w:rPr>
          <w:rFonts w:eastAsia="Times New Roman" w:cs="Raavi" w:hint="cs"/>
          <w:color w:val="000000"/>
          <w:sz w:val="22"/>
          <w:cs/>
          <w:lang w:eastAsia="en-CA" w:bidi="pa-IN"/>
        </w:rPr>
        <w:t>ਵਿੱਚ</w:t>
      </w:r>
      <w:r w:rsidR="00F61550">
        <w:rPr>
          <w:rFonts w:eastAsia="Times New Roman" w:cs="Raavi"/>
          <w:color w:val="000000"/>
          <w:sz w:val="22"/>
          <w:lang w:eastAsia="en-CA" w:bidi="pa-IN"/>
        </w:rPr>
        <w:t>,</w:t>
      </w:r>
      <w:r w:rsidR="00151F41">
        <w:rPr>
          <w:rFonts w:eastAsia="Times New Roman" w:cs="Raavi" w:hint="cs"/>
          <w:color w:val="000000"/>
          <w:sz w:val="22"/>
          <w:cs/>
          <w:lang w:eastAsia="en-CA" w:bidi="pa-IN"/>
        </w:rPr>
        <w:t xml:space="preserve"> ਲੌਕਡਾਉਨ </w:t>
      </w:r>
      <w:r>
        <w:rPr>
          <w:rFonts w:eastAsia="Times New Roman" w:cs="Raavi" w:hint="cs"/>
          <w:color w:val="000000"/>
          <w:sz w:val="22"/>
          <w:cs/>
          <w:lang w:eastAsia="en-CA" w:bidi="pa-IN"/>
        </w:rPr>
        <w:t xml:space="preserve">28 ਦਿਨਾਂ ਵਾਸਤੇ </w:t>
      </w:r>
      <w:r w:rsidR="00151F41" w:rsidRPr="00151F41">
        <w:rPr>
          <w:rFonts w:ascii="Raavi" w:eastAsia="Times New Roman" w:hAnsi="Raavi" w:cs="Raavi"/>
          <w:color w:val="000000"/>
          <w:sz w:val="22"/>
          <w:lang w:eastAsia="en-CA" w:bidi="pa-IN"/>
        </w:rPr>
        <w:t>ਲਾਗੂ</w:t>
      </w:r>
      <w:r>
        <w:rPr>
          <w:rFonts w:eastAsia="Times New Roman" w:cs="Raavi" w:hint="cs"/>
          <w:color w:val="000000"/>
          <w:sz w:val="22"/>
          <w:cs/>
          <w:lang w:eastAsia="en-CA" w:bidi="pa-IN"/>
        </w:rPr>
        <w:t xml:space="preserve"> ਰਹੇਗਾ। ਇਸ ਘੋਸ਼ਣਾ ਦੇ ਹਿੱਸੇ ਵਜੋਂ, ਸਰਕਾਰ ਨੇ ਕਿਹਾ ਹੈ ਕਿ </w:t>
      </w:r>
      <w:r w:rsidRPr="005F7A29">
        <w:rPr>
          <w:rFonts w:eastAsia="Times New Roman" w:cs="Raavi" w:hint="cs"/>
          <w:b/>
          <w:bCs/>
          <w:color w:val="000000"/>
          <w:sz w:val="22"/>
          <w:u w:val="single"/>
          <w:cs/>
          <w:lang w:eastAsia="en-CA" w:bidi="pa-IN"/>
        </w:rPr>
        <w:t xml:space="preserve">ਦੱਖਣੀ ਓਨਟੈਰਿਓ ਵਿੱਚ ਸਾਰੇ ਐਲੀਮੈਂਟਰੀ ਸਕੂਲ, ਜਿਸ ਵਿੱਚ ਟੀਡੀਐਸਬੀ ਵਿਚਲੇ ਸਕੂਲ ਸ਼ਾਮਲ ਹਨ, </w:t>
      </w:r>
      <w:r w:rsidR="005F7A29" w:rsidRPr="005F7A29">
        <w:rPr>
          <w:rFonts w:eastAsia="Times New Roman" w:cs="Raavi" w:hint="cs"/>
          <w:b/>
          <w:bCs/>
          <w:color w:val="000000"/>
          <w:sz w:val="22"/>
          <w:u w:val="single"/>
          <w:cs/>
          <w:lang w:eastAsia="en-CA" w:bidi="pa-IN"/>
        </w:rPr>
        <w:t>ਸੋਮਵਾਰ, 11 ਜਨਵਰੀ ਤੱਕ ਵਿਦਿਆਰਥੀਆਂ ਲਈ ਬੰਦ ਰਹਿਣਗੇ, ਜਦ ਕਿ ਸਾਰੇ ਸੈਕੰਡਰੀ ਸਕੂਲ ਸੋਮਵਾਰ, 25 ਜਨਵਰੀ ਤੱਕ ਵਿਦਿਆਰਥੀਆਂ ਲਈ ਬੰਦ ਰਹਿਣਗੇ।</w:t>
      </w:r>
      <w:r w:rsidR="005F7A29" w:rsidRPr="005F7A29">
        <w:rPr>
          <w:rFonts w:eastAsia="Times New Roman" w:cs="Arial" w:hint="cs"/>
          <w:color w:val="000000"/>
          <w:sz w:val="22"/>
          <w:u w:val="single"/>
          <w:cs/>
          <w:lang w:eastAsia="en-CA"/>
        </w:rPr>
        <w:t xml:space="preserve"> </w:t>
      </w:r>
      <w:r w:rsidR="005F7A29">
        <w:rPr>
          <w:rFonts w:eastAsia="Times New Roman" w:cs="Raavi" w:hint="cs"/>
          <w:color w:val="000000"/>
          <w:sz w:val="22"/>
          <w:cs/>
          <w:lang w:eastAsia="en-CA" w:bidi="pa-IN"/>
        </w:rPr>
        <w:t>ਇਸ ਸਮੇਂ ਦੌਰਾਨ, ਸਾਰੇ ਇਨ-ਪਰਸਨ ਸਕੂਲ ਰਿਮੋਟ ਲਰਨਿੰਗ ਤੇ ਸ਼ਿਫਟ ਹੋ ਜਾਣਗੇ, ਜਦ ਕਿ ਵਰਚੂਅਲ ਸਕੂਲ ਆਮ ਵਾਂਗ ਜਾਰੀ ਰਹਿਣਗੇ।</w:t>
      </w:r>
    </w:p>
    <w:p w14:paraId="240DE39D" w14:textId="688CB623" w:rsidR="00C07991" w:rsidRPr="00C07991" w:rsidRDefault="00DE2566"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ਕਿਰਪਾ ਕਰਕੇ ਹੇਠਾਂ ਟੀਡੀਐਸਬੀ ਸਕੂਲਾਂ ਵਿੱਚ ਰਿਮੋਟ ਲਰਨਿੰਗ ਤੇ ਇਸ ਸ਼ਿਫਟ ਬਾਰੇ ਵਾਧੂ ਜਾਣਕਾਰੀ ਪ੍ਰਾਪਤ ਕਰੋ।</w:t>
      </w:r>
      <w:r w:rsidR="00C07991" w:rsidRPr="00C07991">
        <w:rPr>
          <w:rFonts w:eastAsia="Times New Roman" w:cs="Arial"/>
          <w:color w:val="000000"/>
          <w:sz w:val="22"/>
          <w:lang w:eastAsia="en-CA"/>
        </w:rPr>
        <w:t> </w:t>
      </w:r>
    </w:p>
    <w:p w14:paraId="43E1C810" w14:textId="64FD42E9" w:rsidR="00C07991" w:rsidRPr="00C07991" w:rsidRDefault="005E2F2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8"/>
          <w:szCs w:val="28"/>
          <w:u w:val="single"/>
          <w:cs/>
          <w:lang w:eastAsia="en-CA" w:bidi="pa-IN"/>
        </w:rPr>
        <w:t>ਐਲੀਮੈਂਟਰੀ ਸਕੂਲ</w:t>
      </w:r>
    </w:p>
    <w:p w14:paraId="47C4F956" w14:textId="1C6C733E" w:rsidR="00C07991" w:rsidRPr="00C07991" w:rsidRDefault="00DA3113" w:rsidP="00C07991">
      <w:pPr>
        <w:spacing w:before="240" w:line="240" w:lineRule="auto"/>
        <w:rPr>
          <w:rFonts w:ascii="Times New Roman" w:eastAsia="Times New Roman" w:hAnsi="Times New Roman" w:cs="Times New Roman"/>
          <w:szCs w:val="24"/>
          <w:lang w:eastAsia="en-CA"/>
        </w:rPr>
      </w:pPr>
      <w:r w:rsidRPr="00DA3113">
        <w:rPr>
          <w:rFonts w:eastAsia="Times New Roman" w:cs="Raavi" w:hint="cs"/>
          <w:b/>
          <w:bCs/>
          <w:color w:val="000000"/>
          <w:sz w:val="22"/>
          <w:cs/>
          <w:lang w:eastAsia="en-CA" w:bidi="pa-IN"/>
        </w:rPr>
        <w:t>ਇਨ-ਪਰਸਨ ਸਕੂਲ</w:t>
      </w:r>
      <w:r w:rsidR="00C07991" w:rsidRPr="00C07991">
        <w:rPr>
          <w:rFonts w:eastAsia="Times New Roman" w:cs="Arial"/>
          <w:b/>
          <w:bCs/>
          <w:color w:val="000000"/>
          <w:sz w:val="22"/>
          <w:lang w:eastAsia="en-CA"/>
        </w:rPr>
        <w:t>:</w:t>
      </w:r>
      <w:r w:rsidR="00C07991" w:rsidRPr="00C07991">
        <w:rPr>
          <w:rFonts w:eastAsia="Times New Roman" w:cs="Arial"/>
          <w:color w:val="000000"/>
          <w:sz w:val="22"/>
          <w:lang w:eastAsia="en-CA"/>
        </w:rPr>
        <w:t xml:space="preserve"> </w:t>
      </w:r>
      <w:r>
        <w:rPr>
          <w:rFonts w:eastAsia="Times New Roman" w:cs="Raavi" w:hint="cs"/>
          <w:color w:val="000000"/>
          <w:sz w:val="22"/>
          <w:cs/>
          <w:lang w:eastAsia="en-CA" w:bidi="pa-IN"/>
        </w:rPr>
        <w:t>ਵਿਦਿਆਰਥੀ ਆਪਣੇ ਘਰ ਤੋਂ ਉਨ੍ਹਾਂ ਦੇ ਨਿਯਮਿਤ ਸਕੂਲ ਅਧਿਆਪਕ ਦੁਆਰਾ ਡਿਲਿਵਰ ਕੀਤੀ ਗਈ ਰਿਮੋਟ ਲਰਨਿੰਗ ਪ੍ਰਾਪਤ ਕਰਨਗੇ। ਐਲੀਮੈਂਟਰੀ ਸਕੂਲ ਉਨ੍ਹਾਂ ਦੇ ਸਕੂਲ ਦੇ ਨਿਯਮਿਤ ਕਾਰਜਕ੍ਰਮ</w:t>
      </w:r>
      <w:r w:rsidRPr="00C07991">
        <w:rPr>
          <w:rFonts w:eastAsia="Times New Roman" w:cs="Arial"/>
          <w:color w:val="000000"/>
          <w:sz w:val="22"/>
          <w:lang w:eastAsia="en-CA"/>
        </w:rPr>
        <w:t>/</w:t>
      </w:r>
      <w:r w:rsidRPr="00DA3113">
        <w:rPr>
          <w:rFonts w:eastAsia="Times New Roman" w:cs="Raavi"/>
          <w:color w:val="000000"/>
          <w:sz w:val="22"/>
          <w:cs/>
          <w:lang w:eastAsia="en-CA" w:bidi="pa-IN"/>
        </w:rPr>
        <w:t>ਟਾਈਮਟੇਬਲ</w:t>
      </w:r>
      <w:r>
        <w:rPr>
          <w:rFonts w:eastAsia="Times New Roman" w:cs="Raavi" w:hint="cs"/>
          <w:color w:val="000000"/>
          <w:sz w:val="22"/>
          <w:cs/>
          <w:lang w:eastAsia="en-CA" w:bidi="pa-IN"/>
        </w:rPr>
        <w:t xml:space="preserve"> ਦੀ ਪਾਲਣਾ ਕਰਨਗੇ। ਕੁਝ ਕੇਸਾਂ ਵਿੱਚ, ਛੋਟੇ ਮੋਟੇ ਫੇਰ ਬਦਲਾਂ ਦੀ ਲੋੜ ਹੋ ਸਕਦੀ ਹੈ, ਜਿੰਨ੍ਹਾਂ ਬਾਰੇ ਪਰਿਵਾਰਾਂ ਨੂੰ ਸੋਮਵਾਰ, 4 ਜਨਵਰੀ ਨੂੰ ਦੱਸਿਆ ਜਾਵੇਗਾ।</w:t>
      </w:r>
    </w:p>
    <w:p w14:paraId="6A9E24D1" w14:textId="0C3972FD" w:rsidR="00C07991" w:rsidRPr="00C07991" w:rsidRDefault="00650CF7"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ਵਰਚੂਅਲ ਸਕੂ</w:t>
      </w:r>
      <w:r w:rsidR="00562D74">
        <w:rPr>
          <w:rFonts w:eastAsia="Times New Roman" w:cs="Raavi" w:hint="cs"/>
          <w:b/>
          <w:bCs/>
          <w:color w:val="000000"/>
          <w:sz w:val="22"/>
          <w:cs/>
          <w:lang w:eastAsia="en-CA" w:bidi="pa-IN"/>
        </w:rPr>
        <w:t>ਲ</w:t>
      </w:r>
      <w:r w:rsidR="00C07991" w:rsidRPr="00C07991">
        <w:rPr>
          <w:rFonts w:eastAsia="Times New Roman" w:cs="Arial"/>
          <w:b/>
          <w:bCs/>
          <w:color w:val="000000"/>
          <w:sz w:val="22"/>
          <w:lang w:eastAsia="en-CA"/>
        </w:rPr>
        <w:t>:</w:t>
      </w:r>
      <w:r w:rsidR="00C07991" w:rsidRPr="00C07991">
        <w:rPr>
          <w:rFonts w:eastAsia="Times New Roman" w:cs="Arial"/>
          <w:color w:val="000000"/>
          <w:sz w:val="22"/>
          <w:lang w:eastAsia="en-CA"/>
        </w:rPr>
        <w:t xml:space="preserve"> </w:t>
      </w:r>
      <w:r>
        <w:rPr>
          <w:rFonts w:eastAsia="Times New Roman" w:cs="Raavi" w:hint="cs"/>
          <w:color w:val="000000"/>
          <w:sz w:val="22"/>
          <w:cs/>
          <w:lang w:eastAsia="en-CA" w:bidi="pa-IN"/>
        </w:rPr>
        <w:t>ਆਮ ਵਾਂਗ ਚੱਲਣਾ ਜਾਰੀ</w:t>
      </w:r>
      <w:r w:rsidR="000847A0">
        <w:rPr>
          <w:rFonts w:eastAsia="Times New Roman" w:cs="Raavi" w:hint="cs"/>
          <w:color w:val="000000"/>
          <w:sz w:val="22"/>
          <w:cs/>
          <w:lang w:eastAsia="en-CA" w:bidi="pa-IN"/>
        </w:rPr>
        <w:t xml:space="preserve"> ਰਹਿਣਗੇ।</w:t>
      </w:r>
    </w:p>
    <w:p w14:paraId="4FF75831" w14:textId="3974CCE7" w:rsidR="00C07991" w:rsidRPr="00C07991" w:rsidRDefault="00562D74"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8"/>
          <w:szCs w:val="28"/>
          <w:u w:val="single"/>
          <w:cs/>
          <w:lang w:eastAsia="en-CA" w:bidi="pa-IN"/>
        </w:rPr>
        <w:t>ਸੈਕੰਡਰੀ ਸਕੂਲ</w:t>
      </w:r>
    </w:p>
    <w:p w14:paraId="5EFF29B7" w14:textId="0F58619E" w:rsidR="00C07991" w:rsidRPr="00C07991" w:rsidRDefault="00711F77" w:rsidP="00C07991">
      <w:pPr>
        <w:spacing w:before="240" w:line="240" w:lineRule="auto"/>
        <w:rPr>
          <w:rFonts w:ascii="Times New Roman" w:eastAsia="Times New Roman" w:hAnsi="Times New Roman" w:cs="Times New Roman"/>
          <w:szCs w:val="24"/>
          <w:lang w:eastAsia="en-CA"/>
        </w:rPr>
      </w:pPr>
      <w:r w:rsidRPr="00105135">
        <w:rPr>
          <w:rFonts w:ascii="Raavi" w:eastAsia="Times New Roman" w:hAnsi="Raavi" w:cs="Raavi"/>
          <w:b/>
          <w:bCs/>
          <w:color w:val="000000"/>
          <w:sz w:val="22"/>
          <w:cs/>
          <w:lang w:eastAsia="en-CA" w:bidi="pa-IN"/>
        </w:rPr>
        <w:t>ਇਨ-ਪਰਸਨ ਸਕੂਲ</w:t>
      </w:r>
      <w:r w:rsidR="00C07991" w:rsidRPr="00105135">
        <w:rPr>
          <w:rFonts w:ascii="Raavi" w:eastAsia="Times New Roman" w:hAnsi="Raavi" w:cs="Raavi"/>
          <w:b/>
          <w:bCs/>
          <w:color w:val="000000"/>
          <w:sz w:val="22"/>
          <w:lang w:eastAsia="en-CA"/>
        </w:rPr>
        <w:t>:</w:t>
      </w:r>
      <w:r w:rsidR="00C07991" w:rsidRPr="00C07991">
        <w:rPr>
          <w:rFonts w:eastAsia="Times New Roman" w:cs="Arial"/>
          <w:color w:val="000000"/>
          <w:sz w:val="22"/>
          <w:lang w:eastAsia="en-CA"/>
        </w:rPr>
        <w:t xml:space="preserve"> </w:t>
      </w:r>
      <w:r w:rsidR="000F7AFA">
        <w:rPr>
          <w:rFonts w:eastAsia="Times New Roman" w:cs="Raavi" w:hint="cs"/>
          <w:color w:val="000000"/>
          <w:sz w:val="22"/>
          <w:cs/>
          <w:lang w:eastAsia="en-CA" w:bidi="pa-IN"/>
        </w:rPr>
        <w:t xml:space="preserve">ਸੈਕੰਡਰੀ ਸਕੂਲ ਐਡਜਸਟ ਕੀਤੇ ਹੋਏ </w:t>
      </w:r>
      <w:r w:rsidR="000F7AFA" w:rsidRPr="00DA3113">
        <w:rPr>
          <w:rFonts w:eastAsia="Times New Roman" w:cs="Raavi"/>
          <w:color w:val="000000"/>
          <w:sz w:val="22"/>
          <w:cs/>
          <w:lang w:eastAsia="en-CA" w:bidi="pa-IN"/>
        </w:rPr>
        <w:t>ਟਾਈਮਟੇਬਲ</w:t>
      </w:r>
      <w:r w:rsidR="000F7AFA">
        <w:rPr>
          <w:rFonts w:eastAsia="Times New Roman" w:cs="Raavi" w:hint="cs"/>
          <w:color w:val="000000"/>
          <w:sz w:val="22"/>
          <w:cs/>
          <w:lang w:eastAsia="en-CA" w:bidi="pa-IN"/>
        </w:rPr>
        <w:t xml:space="preserve"> ਦੀ ਪਾਲਣਾ ਕਰਨਗੇ</w:t>
      </w:r>
      <w:r w:rsidR="00C07991" w:rsidRPr="000F7AFA">
        <w:rPr>
          <w:rFonts w:ascii="Raavi" w:eastAsia="Times New Roman" w:hAnsi="Raavi" w:cs="Raavi"/>
          <w:color w:val="000000"/>
          <w:sz w:val="22"/>
          <w:lang w:eastAsia="en-CA"/>
        </w:rPr>
        <w:t>:</w:t>
      </w:r>
    </w:p>
    <w:tbl>
      <w:tblPr>
        <w:tblW w:w="11637" w:type="dxa"/>
        <w:tblCellMar>
          <w:top w:w="15" w:type="dxa"/>
          <w:left w:w="15" w:type="dxa"/>
          <w:bottom w:w="15" w:type="dxa"/>
          <w:right w:w="15" w:type="dxa"/>
        </w:tblCellMar>
        <w:tblLook w:val="04A0" w:firstRow="1" w:lastRow="0" w:firstColumn="1" w:lastColumn="0" w:noHBand="0" w:noVBand="1"/>
      </w:tblPr>
      <w:tblGrid>
        <w:gridCol w:w="2099"/>
        <w:gridCol w:w="2321"/>
        <w:gridCol w:w="2340"/>
        <w:gridCol w:w="2388"/>
        <w:gridCol w:w="2489"/>
      </w:tblGrid>
      <w:tr w:rsidR="00C07991" w:rsidRPr="00C07991" w14:paraId="1A2DF602" w14:textId="77777777" w:rsidTr="00B75B43">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02A1E" w14:textId="1A31DCE2"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ਸਮਾਂ</w:t>
            </w:r>
          </w:p>
        </w:tc>
        <w:tc>
          <w:tcPr>
            <w:tcW w:w="2321" w:type="dxa"/>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018CBC89" w14:textId="4EDB21FD"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ਡੇ 1</w:t>
            </w:r>
          </w:p>
        </w:tc>
        <w:tc>
          <w:tcPr>
            <w:tcW w:w="2340" w:type="dxa"/>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0F297C29" w14:textId="1DF37BA4"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 xml:space="preserve">ਡੇ 2 </w:t>
            </w:r>
          </w:p>
        </w:tc>
        <w:tc>
          <w:tcPr>
            <w:tcW w:w="2388" w:type="dxa"/>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458CE0B3" w14:textId="26E4FB58"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ਡੇ 3</w:t>
            </w:r>
          </w:p>
        </w:tc>
        <w:tc>
          <w:tcPr>
            <w:tcW w:w="2489" w:type="dxa"/>
            <w:tcBorders>
              <w:top w:val="single" w:sz="8" w:space="0" w:color="000000"/>
              <w:left w:val="single" w:sz="8" w:space="0" w:color="000000"/>
              <w:bottom w:val="single" w:sz="8" w:space="0" w:color="000000"/>
              <w:right w:val="single" w:sz="8" w:space="0" w:color="000000"/>
            </w:tcBorders>
            <w:tcMar>
              <w:top w:w="40" w:type="dxa"/>
              <w:left w:w="20" w:type="dxa"/>
              <w:bottom w:w="100" w:type="dxa"/>
              <w:right w:w="20" w:type="dxa"/>
            </w:tcMar>
            <w:hideMark/>
          </w:tcPr>
          <w:p w14:paraId="48951406" w14:textId="4A4D02FF"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ਡੇ 4</w:t>
            </w:r>
          </w:p>
        </w:tc>
      </w:tr>
      <w:tr w:rsidR="00B75B43" w:rsidRPr="00C07991" w14:paraId="41B58B66" w14:textId="77777777" w:rsidTr="00B75B43">
        <w:trPr>
          <w:trHeight w:val="101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70437DAB" w14:textId="1ECDFFE2" w:rsidR="00C07991" w:rsidRPr="00C05615" w:rsidRDefault="00DA020C" w:rsidP="00C07991">
            <w:pPr>
              <w:spacing w:before="240" w:line="240" w:lineRule="auto"/>
              <w:rPr>
                <w:rFonts w:ascii="Raavi" w:eastAsia="Times New Roman" w:hAnsi="Raavi" w:cs="Raavi"/>
                <w:szCs w:val="24"/>
                <w:lang w:eastAsia="en-CA" w:bidi="pa-IN"/>
              </w:rPr>
            </w:pPr>
            <w:r w:rsidRPr="00C05615">
              <w:rPr>
                <w:rFonts w:ascii="Raavi" w:eastAsia="Times New Roman" w:hAnsi="Raavi" w:cs="Raavi"/>
                <w:b/>
                <w:bCs/>
                <w:color w:val="000000"/>
                <w:sz w:val="22"/>
                <w:cs/>
                <w:lang w:eastAsia="en-CA" w:bidi="pa-IN"/>
              </w:rPr>
              <w:t xml:space="preserve">ਸਵੇਰੇ </w:t>
            </w:r>
            <w:r w:rsidR="00C07991" w:rsidRPr="00C05615">
              <w:rPr>
                <w:rFonts w:ascii="Raavi" w:eastAsia="Times New Roman" w:hAnsi="Raavi" w:cs="Raavi"/>
                <w:b/>
                <w:bCs/>
                <w:color w:val="000000"/>
                <w:sz w:val="22"/>
                <w:lang w:eastAsia="en-CA"/>
              </w:rPr>
              <w:t xml:space="preserve">8:45 </w:t>
            </w:r>
            <w:r w:rsidR="002D6683" w:rsidRPr="00C05615">
              <w:rPr>
                <w:rFonts w:ascii="Raavi" w:eastAsia="Times New Roman" w:hAnsi="Raavi" w:cs="Raavi"/>
                <w:b/>
                <w:bCs/>
                <w:color w:val="000000"/>
                <w:sz w:val="22"/>
                <w:cs/>
                <w:lang w:eastAsia="en-CA" w:bidi="pa-IN"/>
              </w:rPr>
              <w:t xml:space="preserve">ਵਜੇ </w:t>
            </w:r>
            <w:r w:rsidR="00C07991" w:rsidRPr="00C05615">
              <w:rPr>
                <w:rFonts w:ascii="Raavi" w:eastAsia="Times New Roman" w:hAnsi="Raavi" w:cs="Raavi"/>
                <w:b/>
                <w:bCs/>
                <w:color w:val="000000"/>
                <w:sz w:val="22"/>
                <w:lang w:eastAsia="en-CA"/>
              </w:rPr>
              <w:t xml:space="preserve">– </w:t>
            </w:r>
            <w:r w:rsidRPr="00C05615">
              <w:rPr>
                <w:rFonts w:ascii="Raavi" w:eastAsia="Times New Roman" w:hAnsi="Raavi" w:cs="Raavi"/>
                <w:b/>
                <w:bCs/>
                <w:color w:val="000000"/>
                <w:sz w:val="22"/>
                <w:cs/>
                <w:lang w:eastAsia="en-CA" w:bidi="pa-IN"/>
              </w:rPr>
              <w:t xml:space="preserve">ਸਵੇਰੇ </w:t>
            </w:r>
            <w:r w:rsidR="00C07991" w:rsidRPr="00C05615">
              <w:rPr>
                <w:rFonts w:ascii="Raavi" w:eastAsia="Times New Roman" w:hAnsi="Raavi" w:cs="Raavi"/>
                <w:b/>
                <w:bCs/>
                <w:color w:val="000000"/>
                <w:sz w:val="22"/>
                <w:lang w:eastAsia="en-CA"/>
              </w:rPr>
              <w:t>10:00</w:t>
            </w:r>
            <w:r w:rsidR="002D6683" w:rsidRPr="00C05615">
              <w:rPr>
                <w:rFonts w:ascii="Raavi" w:eastAsia="Times New Roman" w:hAnsi="Raavi" w:cs="Raavi"/>
                <w:b/>
                <w:bCs/>
                <w:color w:val="000000"/>
                <w:sz w:val="22"/>
                <w:cs/>
                <w:lang w:eastAsia="en-CA" w:bidi="pa-IN"/>
              </w:rPr>
              <w:t xml:space="preserve"> ਵਜੇ</w:t>
            </w:r>
          </w:p>
        </w:tc>
        <w:tc>
          <w:tcPr>
            <w:tcW w:w="2321"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68390C3E" w14:textId="2CE854D6"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 xml:space="preserve">ਕੋਰਸ 1 </w:t>
            </w:r>
          </w:p>
          <w:p w14:paraId="6F97A1EE" w14:textId="53FDA29F" w:rsidR="00C07991" w:rsidRPr="00E25320" w:rsidRDefault="00C07991" w:rsidP="00C07991">
            <w:pPr>
              <w:spacing w:before="240" w:line="240" w:lineRule="auto"/>
              <w:rPr>
                <w:rFonts w:ascii="Times New Roman" w:eastAsia="Times New Roman" w:hAnsi="Times New Roman" w:cs="Raavi"/>
                <w:szCs w:val="24"/>
                <w:lang w:eastAsia="en-CA" w:bidi="pa-IN"/>
              </w:rPr>
            </w:pPr>
            <w:r w:rsidRPr="000C1348">
              <w:rPr>
                <w:rFonts w:eastAsia="Times New Roman" w:cs="Arial"/>
                <w:color w:val="000000"/>
                <w:sz w:val="22"/>
                <w:lang w:eastAsia="en-CA"/>
              </w:rPr>
              <w:t>Synchronous</w:t>
            </w:r>
            <w:r w:rsidR="00E25320">
              <w:rPr>
                <w:rFonts w:eastAsia="Times New Roman" w:cs="Raavi" w:hint="cs"/>
                <w:color w:val="000000"/>
                <w:sz w:val="22"/>
                <w:cs/>
                <w:lang w:eastAsia="en-CA" w:bidi="pa-IN"/>
              </w:rPr>
              <w:t xml:space="preserve"> (ਸਮਕਾਲੀ) </w:t>
            </w:r>
          </w:p>
        </w:tc>
        <w:tc>
          <w:tcPr>
            <w:tcW w:w="2340"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272C0785" w14:textId="592E0FB2"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 xml:space="preserve">ਕੋਰਸ </w:t>
            </w:r>
            <w:r w:rsidR="006D4254">
              <w:rPr>
                <w:rFonts w:eastAsia="Times New Roman" w:cs="Raavi" w:hint="cs"/>
                <w:b/>
                <w:bCs/>
                <w:color w:val="000000"/>
                <w:sz w:val="22"/>
                <w:u w:val="single"/>
                <w:cs/>
                <w:lang w:eastAsia="en-CA" w:bidi="pa-IN"/>
              </w:rPr>
              <w:t>1</w:t>
            </w:r>
          </w:p>
          <w:p w14:paraId="5F294E0F" w14:textId="01C95A6A" w:rsidR="00C07991" w:rsidRPr="00E25320"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E25320">
              <w:rPr>
                <w:rFonts w:eastAsia="Times New Roman" w:cs="Raavi" w:hint="cs"/>
                <w:color w:val="000000"/>
                <w:sz w:val="22"/>
                <w:cs/>
                <w:lang w:eastAsia="en-CA" w:bidi="pa-IN"/>
              </w:rPr>
              <w:t xml:space="preserve"> (ਸਮਕਾਲੀ)</w:t>
            </w:r>
          </w:p>
        </w:tc>
        <w:tc>
          <w:tcPr>
            <w:tcW w:w="2388"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4EA47FFF" w14:textId="6445769F" w:rsidR="00C07991" w:rsidRPr="00C07991" w:rsidRDefault="00DA020C"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 2</w:t>
            </w:r>
          </w:p>
          <w:p w14:paraId="17CF3EB8" w14:textId="7DAE84E7" w:rsidR="00C07991" w:rsidRPr="00E25320"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E25320">
              <w:rPr>
                <w:rFonts w:eastAsia="Times New Roman" w:cs="Raavi" w:hint="cs"/>
                <w:color w:val="000000"/>
                <w:sz w:val="22"/>
                <w:cs/>
                <w:lang w:eastAsia="en-CA" w:bidi="pa-IN"/>
              </w:rPr>
              <w:t xml:space="preserve"> (ਸਮਕਾਲੀ)</w:t>
            </w:r>
          </w:p>
        </w:tc>
        <w:tc>
          <w:tcPr>
            <w:tcW w:w="2489"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0CFF443A" w14:textId="77777777" w:rsidR="00DA020C" w:rsidRDefault="00DA020C" w:rsidP="00DA020C">
            <w:pPr>
              <w:spacing w:before="240" w:line="240" w:lineRule="auto"/>
              <w:rPr>
                <w:rFonts w:eastAsia="Times New Roman" w:cs="Raavi"/>
                <w:b/>
                <w:bCs/>
                <w:color w:val="000000"/>
                <w:sz w:val="22"/>
                <w:u w:val="single"/>
                <w:lang w:eastAsia="en-CA" w:bidi="pa-IN"/>
              </w:rPr>
            </w:pPr>
            <w:r>
              <w:rPr>
                <w:rFonts w:eastAsia="Times New Roman" w:cs="Raavi" w:hint="cs"/>
                <w:b/>
                <w:bCs/>
                <w:color w:val="000000"/>
                <w:sz w:val="22"/>
                <w:u w:val="single"/>
                <w:cs/>
                <w:lang w:eastAsia="en-CA" w:bidi="pa-IN"/>
              </w:rPr>
              <w:t>ਕੋਰਸ 2</w:t>
            </w:r>
          </w:p>
          <w:p w14:paraId="67CD1543" w14:textId="0C741639" w:rsidR="00C07991" w:rsidRPr="00E25320" w:rsidRDefault="00C07991" w:rsidP="00DA020C">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E25320">
              <w:rPr>
                <w:rFonts w:eastAsia="Times New Roman" w:cs="Raavi" w:hint="cs"/>
                <w:color w:val="000000"/>
                <w:sz w:val="22"/>
                <w:cs/>
                <w:lang w:eastAsia="en-CA" w:bidi="pa-IN"/>
              </w:rPr>
              <w:t xml:space="preserve"> (ਸਮਕਾਲੀ)</w:t>
            </w:r>
          </w:p>
        </w:tc>
      </w:tr>
      <w:tr w:rsidR="00B75B43" w:rsidRPr="00C07991" w14:paraId="77918DC1" w14:textId="77777777" w:rsidTr="00B75B43">
        <w:trPr>
          <w:trHeight w:val="181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6CB19CA5" w14:textId="25D38AA8" w:rsidR="00C07991" w:rsidRPr="00CA34B1" w:rsidRDefault="002D6683" w:rsidP="00C07991">
            <w:pPr>
              <w:spacing w:before="240" w:line="240" w:lineRule="auto"/>
              <w:rPr>
                <w:rFonts w:ascii="Raavi" w:eastAsia="Times New Roman" w:hAnsi="Raavi" w:cs="Raavi"/>
                <w:szCs w:val="24"/>
                <w:lang w:eastAsia="en-CA" w:bidi="pa-IN"/>
              </w:rPr>
            </w:pPr>
            <w:r w:rsidRPr="00CA34B1">
              <w:rPr>
                <w:rFonts w:ascii="Raavi" w:eastAsia="Times New Roman" w:hAnsi="Raavi" w:cs="Raavi"/>
                <w:b/>
                <w:bCs/>
                <w:color w:val="000000"/>
                <w:sz w:val="22"/>
                <w:cs/>
                <w:lang w:eastAsia="en-CA" w:bidi="pa-IN"/>
              </w:rPr>
              <w:lastRenderedPageBreak/>
              <w:t>ਸਵੇਰੇ</w:t>
            </w:r>
            <w:r w:rsidRPr="00CA34B1">
              <w:rPr>
                <w:rFonts w:ascii="Raavi" w:eastAsia="Times New Roman" w:hAnsi="Raavi" w:cs="Raavi"/>
                <w:b/>
                <w:bCs/>
                <w:color w:val="000000"/>
                <w:sz w:val="22"/>
                <w:lang w:eastAsia="en-CA"/>
              </w:rPr>
              <w:t xml:space="preserve"> </w:t>
            </w:r>
            <w:r w:rsidR="00C07991" w:rsidRPr="00CA34B1">
              <w:rPr>
                <w:rFonts w:ascii="Raavi" w:eastAsia="Times New Roman" w:hAnsi="Raavi" w:cs="Raavi"/>
                <w:b/>
                <w:bCs/>
                <w:color w:val="000000"/>
                <w:sz w:val="22"/>
                <w:lang w:eastAsia="en-CA"/>
              </w:rPr>
              <w:t xml:space="preserve">10 </w:t>
            </w:r>
            <w:r w:rsidRPr="00CA34B1">
              <w:rPr>
                <w:rFonts w:ascii="Raavi" w:eastAsia="Times New Roman" w:hAnsi="Raavi" w:cs="Raavi"/>
                <w:b/>
                <w:bCs/>
                <w:color w:val="000000"/>
                <w:sz w:val="22"/>
                <w:cs/>
                <w:lang w:eastAsia="en-CA" w:bidi="pa-IN"/>
              </w:rPr>
              <w:t xml:space="preserve">ਵਜੇ </w:t>
            </w:r>
            <w:r w:rsidR="00C07991" w:rsidRPr="00CA34B1">
              <w:rPr>
                <w:rFonts w:ascii="Raavi" w:eastAsia="Times New Roman" w:hAnsi="Raavi" w:cs="Raavi"/>
                <w:b/>
                <w:bCs/>
                <w:color w:val="000000"/>
                <w:sz w:val="22"/>
                <w:lang w:eastAsia="en-CA"/>
              </w:rPr>
              <w:t xml:space="preserve">– </w:t>
            </w:r>
            <w:r w:rsidRPr="00CA34B1">
              <w:rPr>
                <w:rFonts w:ascii="Raavi" w:eastAsia="Times New Roman" w:hAnsi="Raavi" w:cs="Raavi"/>
                <w:b/>
                <w:bCs/>
                <w:color w:val="000000"/>
                <w:sz w:val="22"/>
                <w:cs/>
                <w:lang w:eastAsia="en-CA" w:bidi="pa-IN"/>
              </w:rPr>
              <w:t>ਸਵੇਰੇ</w:t>
            </w:r>
            <w:r w:rsidRPr="00CA34B1">
              <w:rPr>
                <w:rFonts w:ascii="Raavi" w:eastAsia="Times New Roman" w:hAnsi="Raavi" w:cs="Raavi"/>
                <w:b/>
                <w:bCs/>
                <w:color w:val="000000"/>
                <w:sz w:val="22"/>
                <w:lang w:eastAsia="en-CA"/>
              </w:rPr>
              <w:t xml:space="preserve"> </w:t>
            </w:r>
            <w:r w:rsidR="00C07991" w:rsidRPr="00CA34B1">
              <w:rPr>
                <w:rFonts w:ascii="Raavi" w:eastAsia="Times New Roman" w:hAnsi="Raavi" w:cs="Raavi"/>
                <w:b/>
                <w:bCs/>
                <w:color w:val="000000"/>
                <w:sz w:val="22"/>
                <w:lang w:eastAsia="en-CA"/>
              </w:rPr>
              <w:t xml:space="preserve">10:30 </w:t>
            </w:r>
            <w:r w:rsidRPr="00CA34B1">
              <w:rPr>
                <w:rFonts w:ascii="Raavi" w:eastAsia="Times New Roman" w:hAnsi="Raavi" w:cs="Raavi"/>
                <w:b/>
                <w:bCs/>
                <w:color w:val="000000"/>
                <w:sz w:val="22"/>
                <w:cs/>
                <w:lang w:eastAsia="en-CA" w:bidi="pa-IN"/>
              </w:rPr>
              <w:t>ਵਜੇ</w:t>
            </w:r>
          </w:p>
        </w:tc>
        <w:tc>
          <w:tcPr>
            <w:tcW w:w="2321"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74D368EA" w14:textId="53CBD629" w:rsidR="00C07991" w:rsidRPr="000C1348"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0C1348">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6D6CC653" w14:textId="161B8AD5" w:rsidR="00C07991" w:rsidRPr="000C1348" w:rsidRDefault="00C07991" w:rsidP="00C07991">
            <w:pPr>
              <w:spacing w:before="240" w:line="240" w:lineRule="auto"/>
              <w:rPr>
                <w:rFonts w:ascii="Times New Roman" w:eastAsia="Times New Roman" w:hAnsi="Times New Roman" w:cs="Raavi"/>
                <w:szCs w:val="24"/>
                <w:lang w:eastAsia="en-CA" w:bidi="pa-IN"/>
              </w:rPr>
            </w:pPr>
            <w:r w:rsidRPr="000C1348">
              <w:rPr>
                <w:rFonts w:eastAsia="Times New Roman" w:cs="Arial"/>
                <w:color w:val="000000"/>
                <w:sz w:val="22"/>
                <w:lang w:eastAsia="en-CA"/>
              </w:rPr>
              <w:t>Asynchronous</w:t>
            </w:r>
            <w:r w:rsidR="00B75B43" w:rsidRPr="000C1348">
              <w:rPr>
                <w:rFonts w:eastAsia="Times New Roman" w:cs="Raavi" w:hint="cs"/>
                <w:color w:val="000000"/>
                <w:sz w:val="22"/>
                <w:cs/>
                <w:lang w:eastAsia="en-CA" w:bidi="pa-IN"/>
              </w:rPr>
              <w:t>(ਗੈਰ-ਸਮਕਾਲੀ)</w:t>
            </w:r>
            <w:r w:rsidRPr="000C1348">
              <w:rPr>
                <w:rFonts w:eastAsia="Times New Roman" w:cs="Arial"/>
                <w:color w:val="000000"/>
                <w:sz w:val="22"/>
                <w:lang w:eastAsia="en-CA"/>
              </w:rPr>
              <w:t>/</w:t>
            </w:r>
          </w:p>
          <w:p w14:paraId="01015EF5" w14:textId="37BCBE3C" w:rsidR="00C07991" w:rsidRPr="000C1348" w:rsidRDefault="00C07991" w:rsidP="00C07991">
            <w:pPr>
              <w:spacing w:before="240" w:line="240" w:lineRule="auto"/>
              <w:rPr>
                <w:rFonts w:ascii="Times New Roman" w:eastAsia="Times New Roman" w:hAnsi="Times New Roman" w:cs="Raavi"/>
                <w:szCs w:val="24"/>
                <w:lang w:eastAsia="en-CA" w:bidi="pa-IN"/>
              </w:rPr>
            </w:pPr>
            <w:r w:rsidRPr="000C1348">
              <w:rPr>
                <w:rFonts w:eastAsia="Times New Roman" w:cs="Arial"/>
                <w:color w:val="000000"/>
                <w:sz w:val="22"/>
                <w:lang w:eastAsia="en-CA"/>
              </w:rPr>
              <w:t>Independent Learning</w:t>
            </w:r>
            <w:r w:rsidR="00B75B43" w:rsidRPr="000C1348">
              <w:rPr>
                <w:rFonts w:eastAsia="Times New Roman" w:cs="Raavi" w:hint="cs"/>
                <w:color w:val="000000"/>
                <w:sz w:val="22"/>
                <w:cs/>
                <w:lang w:eastAsia="en-CA" w:bidi="pa-IN"/>
              </w:rPr>
              <w:t xml:space="preserve"> (ਸੁਤੰਤਰ ਲਰਨਿੰਗ)</w:t>
            </w:r>
          </w:p>
        </w:tc>
        <w:tc>
          <w:tcPr>
            <w:tcW w:w="2340"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2CA499C6" w14:textId="42254B10"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41AC0052" w14:textId="486C30AB"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Asynchronous</w:t>
            </w:r>
            <w:r w:rsidR="00B75B43">
              <w:rPr>
                <w:rFonts w:eastAsia="Times New Roman" w:cs="Raavi" w:hint="cs"/>
                <w:color w:val="000000"/>
                <w:sz w:val="22"/>
                <w:cs/>
                <w:lang w:eastAsia="en-CA" w:bidi="pa-IN"/>
              </w:rPr>
              <w:t xml:space="preserve"> (ਗੈਰ-ਸਮਕਾਲੀ)</w:t>
            </w:r>
            <w:r w:rsidRPr="00C07991">
              <w:rPr>
                <w:rFonts w:eastAsia="Times New Roman" w:cs="Arial"/>
                <w:color w:val="000000"/>
                <w:sz w:val="22"/>
                <w:lang w:eastAsia="en-CA"/>
              </w:rPr>
              <w:t>/</w:t>
            </w:r>
          </w:p>
          <w:p w14:paraId="7E952263" w14:textId="6FB6C695" w:rsidR="00C07991" w:rsidRPr="00B75B43"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Independent Learning</w:t>
            </w:r>
            <w:r w:rsidR="00B75B43">
              <w:rPr>
                <w:rFonts w:eastAsia="Times New Roman" w:cs="Raavi" w:hint="cs"/>
                <w:color w:val="000000"/>
                <w:sz w:val="22"/>
                <w:cs/>
                <w:lang w:eastAsia="en-CA" w:bidi="pa-IN"/>
              </w:rPr>
              <w:t xml:space="preserve"> (ਸੁਤੰਤਰ ਲਰਨਿੰਗ)</w:t>
            </w:r>
          </w:p>
        </w:tc>
        <w:tc>
          <w:tcPr>
            <w:tcW w:w="2388"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3A553B55" w14:textId="43B9AC50"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72D20005" w14:textId="7993EE14"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Asynchronous</w:t>
            </w:r>
            <w:r w:rsidR="00B75B43">
              <w:rPr>
                <w:rFonts w:eastAsia="Times New Roman" w:cs="Raavi" w:hint="cs"/>
                <w:color w:val="000000"/>
                <w:sz w:val="22"/>
                <w:cs/>
                <w:lang w:eastAsia="en-CA" w:bidi="pa-IN"/>
              </w:rPr>
              <w:t>(ਗੈਰ-ਸਮਕਾਲੀ)</w:t>
            </w:r>
            <w:r w:rsidRPr="00C07991">
              <w:rPr>
                <w:rFonts w:eastAsia="Times New Roman" w:cs="Arial"/>
                <w:color w:val="000000"/>
                <w:sz w:val="22"/>
                <w:lang w:eastAsia="en-CA"/>
              </w:rPr>
              <w:t>/</w:t>
            </w:r>
          </w:p>
          <w:p w14:paraId="6ABD903C" w14:textId="77777777" w:rsidR="00B75B43" w:rsidRDefault="00C07991" w:rsidP="00B75B43">
            <w:pPr>
              <w:spacing w:before="240" w:after="0" w:line="240" w:lineRule="auto"/>
              <w:rPr>
                <w:rFonts w:eastAsia="Times New Roman" w:cs="Arial"/>
                <w:color w:val="000000"/>
                <w:sz w:val="22"/>
                <w:lang w:eastAsia="en-CA"/>
              </w:rPr>
            </w:pPr>
            <w:r w:rsidRPr="00C07991">
              <w:rPr>
                <w:rFonts w:eastAsia="Times New Roman" w:cs="Arial"/>
                <w:color w:val="000000"/>
                <w:sz w:val="22"/>
                <w:lang w:eastAsia="en-CA"/>
              </w:rPr>
              <w:t>Independent Learning</w:t>
            </w:r>
          </w:p>
          <w:p w14:paraId="7D57BF57" w14:textId="3FCB064D" w:rsidR="00C07991" w:rsidRPr="00C07991" w:rsidRDefault="00B75B43" w:rsidP="00B75B43">
            <w:pPr>
              <w:spacing w:before="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(ਸੁਤੰਤਰ ਲਰਨਿੰਗ)</w:t>
            </w:r>
          </w:p>
        </w:tc>
        <w:tc>
          <w:tcPr>
            <w:tcW w:w="2489"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2A5472CE" w14:textId="3147D513"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04C5089B" w14:textId="39A9D888"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Asynchronous</w:t>
            </w:r>
            <w:r w:rsidR="00B75B43">
              <w:rPr>
                <w:rFonts w:eastAsia="Times New Roman" w:cs="Raavi" w:hint="cs"/>
                <w:color w:val="000000"/>
                <w:sz w:val="22"/>
                <w:cs/>
                <w:lang w:eastAsia="en-CA" w:bidi="pa-IN"/>
              </w:rPr>
              <w:t>(ਗੈਰ-ਸਮਕਾਲੀ)</w:t>
            </w:r>
            <w:r w:rsidRPr="00C07991">
              <w:rPr>
                <w:rFonts w:eastAsia="Times New Roman" w:cs="Arial"/>
                <w:color w:val="000000"/>
                <w:sz w:val="22"/>
                <w:lang w:eastAsia="en-CA"/>
              </w:rPr>
              <w:t>/</w:t>
            </w:r>
          </w:p>
          <w:p w14:paraId="15E7C587" w14:textId="67BBE97B" w:rsidR="00C07991" w:rsidRPr="00B75B43"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Independent Learning</w:t>
            </w:r>
            <w:r w:rsidR="00B75B43">
              <w:rPr>
                <w:rFonts w:eastAsia="Times New Roman" w:cs="Raavi" w:hint="cs"/>
                <w:color w:val="000000"/>
                <w:sz w:val="22"/>
                <w:cs/>
                <w:lang w:eastAsia="en-CA" w:bidi="pa-IN"/>
              </w:rPr>
              <w:t xml:space="preserve"> (ਸੁਤੰਤਰ ਲਰਨਿੰਗ)</w:t>
            </w:r>
          </w:p>
        </w:tc>
      </w:tr>
      <w:tr w:rsidR="00B75B43" w:rsidRPr="00C07991" w14:paraId="656FE68D" w14:textId="77777777" w:rsidTr="00B75B43">
        <w:trPr>
          <w:trHeight w:val="109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25F80A6B" w14:textId="59FBE9CC" w:rsidR="00C07991" w:rsidRPr="00CA34B1" w:rsidRDefault="002D6683"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cs/>
                <w:lang w:eastAsia="en-CA" w:bidi="pa-IN"/>
              </w:rPr>
              <w:t>ਸਵੇਰੇ</w:t>
            </w:r>
            <w:r w:rsidRPr="00CA34B1">
              <w:rPr>
                <w:rFonts w:ascii="Raavi" w:eastAsia="Times New Roman" w:hAnsi="Raavi" w:cs="Raavi"/>
                <w:b/>
                <w:bCs/>
                <w:color w:val="000000"/>
                <w:sz w:val="22"/>
                <w:lang w:eastAsia="en-CA"/>
              </w:rPr>
              <w:t xml:space="preserve"> </w:t>
            </w:r>
            <w:r w:rsidR="00C07991" w:rsidRPr="00CA34B1">
              <w:rPr>
                <w:rFonts w:ascii="Raavi" w:eastAsia="Times New Roman" w:hAnsi="Raavi" w:cs="Raavi"/>
                <w:b/>
                <w:bCs/>
                <w:color w:val="000000"/>
                <w:sz w:val="22"/>
                <w:lang w:eastAsia="en-CA"/>
              </w:rPr>
              <w:t xml:space="preserve">10:30 </w:t>
            </w:r>
            <w:r w:rsidRPr="00CA34B1">
              <w:rPr>
                <w:rFonts w:ascii="Raavi" w:eastAsia="Times New Roman" w:hAnsi="Raavi" w:cs="Raavi"/>
                <w:b/>
                <w:bCs/>
                <w:color w:val="000000"/>
                <w:sz w:val="22"/>
                <w:cs/>
                <w:lang w:eastAsia="en-CA" w:bidi="pa-IN"/>
              </w:rPr>
              <w:t xml:space="preserve">ਵਜੇ </w:t>
            </w:r>
            <w:r w:rsidR="00C07991" w:rsidRPr="00CA34B1">
              <w:rPr>
                <w:rFonts w:ascii="Raavi" w:eastAsia="Times New Roman" w:hAnsi="Raavi" w:cs="Raavi"/>
                <w:b/>
                <w:bCs/>
                <w:color w:val="000000"/>
                <w:sz w:val="22"/>
                <w:lang w:eastAsia="en-CA"/>
              </w:rPr>
              <w:t xml:space="preserve">– </w:t>
            </w:r>
            <w:r w:rsidRPr="00CA34B1">
              <w:rPr>
                <w:rFonts w:ascii="Raavi" w:eastAsia="Times New Roman" w:hAnsi="Raavi" w:cs="Raavi"/>
                <w:b/>
                <w:bCs/>
                <w:color w:val="000000"/>
                <w:sz w:val="22"/>
                <w:cs/>
                <w:lang w:eastAsia="en-CA" w:bidi="pa-IN"/>
              </w:rPr>
              <w:t>ਸਵੇਰੇ</w:t>
            </w:r>
            <w:r w:rsidRPr="00CA34B1">
              <w:rPr>
                <w:rFonts w:ascii="Raavi" w:eastAsia="Times New Roman" w:hAnsi="Raavi" w:cs="Raavi"/>
                <w:b/>
                <w:bCs/>
                <w:color w:val="000000"/>
                <w:sz w:val="22"/>
                <w:lang w:eastAsia="en-CA"/>
              </w:rPr>
              <w:t xml:space="preserve"> </w:t>
            </w:r>
            <w:r w:rsidR="00C07991" w:rsidRPr="00CA34B1">
              <w:rPr>
                <w:rFonts w:ascii="Raavi" w:eastAsia="Times New Roman" w:hAnsi="Raavi" w:cs="Raavi"/>
                <w:b/>
                <w:bCs/>
                <w:color w:val="000000"/>
                <w:sz w:val="22"/>
                <w:lang w:eastAsia="en-CA"/>
              </w:rPr>
              <w:t xml:space="preserve">11:45 </w:t>
            </w:r>
            <w:r w:rsidRPr="00CA34B1">
              <w:rPr>
                <w:rFonts w:ascii="Raavi" w:eastAsia="Times New Roman" w:hAnsi="Raavi" w:cs="Raavi"/>
                <w:b/>
                <w:bCs/>
                <w:color w:val="000000"/>
                <w:sz w:val="22"/>
                <w:cs/>
                <w:lang w:eastAsia="en-CA" w:bidi="pa-IN"/>
              </w:rPr>
              <w:t>ਵਜੇ</w:t>
            </w:r>
          </w:p>
        </w:tc>
        <w:tc>
          <w:tcPr>
            <w:tcW w:w="2321"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37B47487" w14:textId="5B720036" w:rsidR="00C07991" w:rsidRPr="00CA34B1" w:rsidRDefault="000C1348"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ਕੋਰਸ</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20E727BA" w14:textId="2055A767" w:rsidR="00C07991" w:rsidRPr="000C1348" w:rsidRDefault="00C07991" w:rsidP="00C07991">
            <w:pPr>
              <w:spacing w:before="240" w:line="240" w:lineRule="auto"/>
              <w:rPr>
                <w:rFonts w:ascii="Times New Roman" w:eastAsia="Times New Roman" w:hAnsi="Times New Roman" w:cs="Raavi"/>
                <w:szCs w:val="24"/>
                <w:lang w:eastAsia="en-CA" w:bidi="pa-IN"/>
              </w:rPr>
            </w:pPr>
            <w:r w:rsidRPr="000C1348">
              <w:rPr>
                <w:rFonts w:eastAsia="Times New Roman" w:cs="Arial"/>
                <w:color w:val="000000"/>
                <w:sz w:val="22"/>
                <w:lang w:eastAsia="en-CA"/>
              </w:rPr>
              <w:t>Synchronous</w:t>
            </w:r>
            <w:r w:rsidR="009F4911" w:rsidRPr="000C1348">
              <w:rPr>
                <w:rFonts w:eastAsia="Times New Roman" w:cs="Raavi" w:hint="cs"/>
                <w:color w:val="000000"/>
                <w:sz w:val="22"/>
                <w:cs/>
                <w:lang w:eastAsia="en-CA" w:bidi="pa-IN"/>
              </w:rPr>
              <w:t xml:space="preserve"> (ਸਮਕਾਲੀ)</w:t>
            </w:r>
          </w:p>
        </w:tc>
        <w:tc>
          <w:tcPr>
            <w:tcW w:w="2340"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5EEBC563" w14:textId="08882ABE" w:rsidR="00C07991" w:rsidRPr="00CA34B1" w:rsidRDefault="000C1348"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ਕੋਰਸ</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1600575C" w14:textId="5A7D162C" w:rsidR="00C07991" w:rsidRPr="009F4911"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9F4911">
              <w:rPr>
                <w:rFonts w:eastAsia="Times New Roman" w:cs="Raavi" w:hint="cs"/>
                <w:color w:val="000000"/>
                <w:sz w:val="22"/>
                <w:cs/>
                <w:lang w:eastAsia="en-CA" w:bidi="pa-IN"/>
              </w:rPr>
              <w:t xml:space="preserve"> (ਸਮਕਾਲੀ)</w:t>
            </w:r>
          </w:p>
        </w:tc>
        <w:tc>
          <w:tcPr>
            <w:tcW w:w="2388"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26242995" w14:textId="7FD0F41F" w:rsidR="00C07991" w:rsidRPr="00CA34B1" w:rsidRDefault="000C1348" w:rsidP="00C07991">
            <w:pPr>
              <w:spacing w:before="240" w:line="240" w:lineRule="auto"/>
              <w:rPr>
                <w:rFonts w:ascii="Raavi" w:eastAsia="Times New Roman" w:hAnsi="Raavi" w:cs="Raavi"/>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545C05B4" w14:textId="24F7F1FF" w:rsidR="00C07991" w:rsidRPr="009F4911"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9F4911">
              <w:rPr>
                <w:rFonts w:eastAsia="Times New Roman" w:cs="Raavi" w:hint="cs"/>
                <w:color w:val="000000"/>
                <w:sz w:val="22"/>
                <w:cs/>
                <w:lang w:eastAsia="en-CA" w:bidi="pa-IN"/>
              </w:rPr>
              <w:t xml:space="preserve"> (ਸਮਕਾਲੀ)</w:t>
            </w:r>
          </w:p>
        </w:tc>
        <w:tc>
          <w:tcPr>
            <w:tcW w:w="2489"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6953BCA7" w14:textId="6008D758"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4C7952F2" w14:textId="570B8DE4"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Synchronous</w:t>
            </w:r>
            <w:r w:rsidR="009F4911">
              <w:rPr>
                <w:rFonts w:eastAsia="Times New Roman" w:cs="Raavi" w:hint="cs"/>
                <w:color w:val="000000"/>
                <w:sz w:val="22"/>
                <w:cs/>
                <w:lang w:eastAsia="en-CA" w:bidi="pa-IN"/>
              </w:rPr>
              <w:t>(ਸਮਕਾਲੀ)</w:t>
            </w:r>
          </w:p>
        </w:tc>
      </w:tr>
      <w:tr w:rsidR="00B75B43" w:rsidRPr="00C07991" w14:paraId="0DD769C4" w14:textId="77777777" w:rsidTr="00B75B43">
        <w:trPr>
          <w:trHeight w:val="181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10ECAADC" w14:textId="5EEE4974" w:rsidR="00C07991" w:rsidRPr="00CA34B1" w:rsidRDefault="002D6683"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cs/>
                <w:lang w:eastAsia="en-CA" w:bidi="pa-IN"/>
              </w:rPr>
              <w:t xml:space="preserve">ਦੁਪਹਿਰ </w:t>
            </w:r>
            <w:r w:rsidR="00C07991" w:rsidRPr="00CA34B1">
              <w:rPr>
                <w:rFonts w:ascii="Raavi" w:eastAsia="Times New Roman" w:hAnsi="Raavi" w:cs="Raavi"/>
                <w:b/>
                <w:bCs/>
                <w:color w:val="000000"/>
                <w:sz w:val="22"/>
                <w:lang w:eastAsia="en-CA"/>
              </w:rPr>
              <w:t xml:space="preserve">11:45 </w:t>
            </w:r>
            <w:r w:rsidRPr="00CA34B1">
              <w:rPr>
                <w:rFonts w:ascii="Raavi" w:eastAsia="Times New Roman" w:hAnsi="Raavi" w:cs="Raavi"/>
                <w:b/>
                <w:bCs/>
                <w:color w:val="000000"/>
                <w:sz w:val="22"/>
                <w:cs/>
                <w:lang w:eastAsia="en-CA" w:bidi="pa-IN"/>
              </w:rPr>
              <w:t>ਵਜੇ</w:t>
            </w:r>
            <w:r w:rsidR="00C07991" w:rsidRPr="00CA34B1">
              <w:rPr>
                <w:rFonts w:ascii="Raavi" w:eastAsia="Times New Roman" w:hAnsi="Raavi" w:cs="Raavi"/>
                <w:b/>
                <w:bCs/>
                <w:color w:val="000000"/>
                <w:sz w:val="22"/>
                <w:lang w:eastAsia="en-CA"/>
              </w:rPr>
              <w:t xml:space="preserve"> – </w:t>
            </w:r>
            <w:r w:rsidRPr="00CA34B1">
              <w:rPr>
                <w:rFonts w:ascii="Raavi" w:eastAsia="Times New Roman" w:hAnsi="Raavi" w:cs="Raavi"/>
                <w:b/>
                <w:bCs/>
                <w:color w:val="000000"/>
                <w:sz w:val="22"/>
                <w:cs/>
                <w:lang w:eastAsia="en-CA" w:bidi="pa-IN"/>
              </w:rPr>
              <w:t xml:space="preserve">ਦੁਪਹਿਰ </w:t>
            </w:r>
            <w:r w:rsidR="00C07991" w:rsidRPr="00CA34B1">
              <w:rPr>
                <w:rFonts w:ascii="Raavi" w:eastAsia="Times New Roman" w:hAnsi="Raavi" w:cs="Raavi"/>
                <w:b/>
                <w:bCs/>
                <w:color w:val="000000"/>
                <w:sz w:val="22"/>
                <w:lang w:eastAsia="en-CA"/>
              </w:rPr>
              <w:t xml:space="preserve">12:30 </w:t>
            </w:r>
            <w:r w:rsidRPr="00CA34B1">
              <w:rPr>
                <w:rFonts w:ascii="Raavi" w:eastAsia="Times New Roman" w:hAnsi="Raavi" w:cs="Raavi"/>
                <w:b/>
                <w:bCs/>
                <w:color w:val="000000"/>
                <w:sz w:val="22"/>
                <w:cs/>
                <w:lang w:eastAsia="en-CA" w:bidi="pa-IN"/>
              </w:rPr>
              <w:t>ਵਜੇ</w:t>
            </w:r>
          </w:p>
        </w:tc>
        <w:tc>
          <w:tcPr>
            <w:tcW w:w="2321"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62636228" w14:textId="33C462DB"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19B98721" w14:textId="43E4BA5D"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Asynchronous</w:t>
            </w:r>
            <w:r w:rsidR="00B75B43">
              <w:rPr>
                <w:rFonts w:eastAsia="Times New Roman" w:cs="Raavi" w:hint="cs"/>
                <w:color w:val="000000"/>
                <w:sz w:val="22"/>
                <w:cs/>
                <w:lang w:eastAsia="en-CA" w:bidi="pa-IN"/>
              </w:rPr>
              <w:t>(ਗੈਰ-ਸਮਕਾਲੀ)</w:t>
            </w:r>
            <w:r w:rsidRPr="00C07991">
              <w:rPr>
                <w:rFonts w:eastAsia="Times New Roman" w:cs="Arial"/>
                <w:color w:val="000000"/>
                <w:sz w:val="22"/>
                <w:lang w:eastAsia="en-CA"/>
              </w:rPr>
              <w:t>/</w:t>
            </w:r>
          </w:p>
          <w:p w14:paraId="02CCE265" w14:textId="77777777" w:rsidR="00BC40DB" w:rsidRDefault="00C07991" w:rsidP="00BC40DB">
            <w:pPr>
              <w:spacing w:before="240" w:after="0" w:line="240" w:lineRule="auto"/>
              <w:rPr>
                <w:rFonts w:eastAsia="Times New Roman" w:cs="Arial"/>
                <w:color w:val="000000"/>
                <w:sz w:val="22"/>
                <w:lang w:eastAsia="en-CA"/>
              </w:rPr>
            </w:pPr>
            <w:r w:rsidRPr="00C07991">
              <w:rPr>
                <w:rFonts w:eastAsia="Times New Roman" w:cs="Arial"/>
                <w:color w:val="000000"/>
                <w:sz w:val="22"/>
                <w:lang w:eastAsia="en-CA"/>
              </w:rPr>
              <w:t>Independent Learning</w:t>
            </w:r>
          </w:p>
          <w:p w14:paraId="7D81B45B" w14:textId="598FF593" w:rsidR="00C07991" w:rsidRPr="00C07991" w:rsidRDefault="00BC40DB" w:rsidP="00BC40DB">
            <w:pPr>
              <w:spacing w:before="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(ਸੁਤੰਤਰ ਲਰਨਿੰਗ)</w:t>
            </w:r>
          </w:p>
        </w:tc>
        <w:tc>
          <w:tcPr>
            <w:tcW w:w="2340"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73F1102D" w14:textId="274B4EDE"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020677C7" w14:textId="38CE5D46"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Asynchronous</w:t>
            </w:r>
            <w:r w:rsidR="00B75B43">
              <w:rPr>
                <w:rFonts w:eastAsia="Times New Roman" w:cs="Raavi" w:hint="cs"/>
                <w:color w:val="000000"/>
                <w:sz w:val="22"/>
                <w:cs/>
                <w:lang w:eastAsia="en-CA" w:bidi="pa-IN"/>
              </w:rPr>
              <w:t>(ਗੈਰ-ਸਮਕਾਲੀ)</w:t>
            </w:r>
            <w:r w:rsidRPr="00C07991">
              <w:rPr>
                <w:rFonts w:eastAsia="Times New Roman" w:cs="Arial"/>
                <w:color w:val="000000"/>
                <w:sz w:val="22"/>
                <w:lang w:eastAsia="en-CA"/>
              </w:rPr>
              <w:t>/</w:t>
            </w:r>
          </w:p>
          <w:p w14:paraId="2A88C957" w14:textId="77777777" w:rsidR="00C07991" w:rsidRDefault="00C07991" w:rsidP="00BC40DB">
            <w:pPr>
              <w:spacing w:before="240" w:after="0" w:line="240" w:lineRule="auto"/>
              <w:rPr>
                <w:rFonts w:eastAsia="Times New Roman" w:cs="Arial"/>
                <w:color w:val="000000"/>
                <w:sz w:val="22"/>
                <w:lang w:eastAsia="en-CA"/>
              </w:rPr>
            </w:pPr>
            <w:r w:rsidRPr="00C07991">
              <w:rPr>
                <w:rFonts w:eastAsia="Times New Roman" w:cs="Arial"/>
                <w:color w:val="000000"/>
                <w:sz w:val="22"/>
                <w:lang w:eastAsia="en-CA"/>
              </w:rPr>
              <w:t>Independent Learning</w:t>
            </w:r>
          </w:p>
          <w:p w14:paraId="4D2DB049" w14:textId="5CA0CE35" w:rsidR="00BC40DB" w:rsidRPr="00C07991" w:rsidRDefault="00BC40DB" w:rsidP="00BC40DB">
            <w:pPr>
              <w:spacing w:before="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(ਸੁਤੰਤਰ ਲਰਨਿੰਗ)</w:t>
            </w:r>
          </w:p>
        </w:tc>
        <w:tc>
          <w:tcPr>
            <w:tcW w:w="2388"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6CD0B3B1" w14:textId="0C9C92FB"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1D8A6F9C" w14:textId="5FDD17F3"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Asynchronous</w:t>
            </w:r>
            <w:r w:rsidR="00B75B43">
              <w:rPr>
                <w:rFonts w:eastAsia="Times New Roman" w:cs="Raavi" w:hint="cs"/>
                <w:color w:val="000000"/>
                <w:sz w:val="22"/>
                <w:cs/>
                <w:lang w:eastAsia="en-CA" w:bidi="pa-IN"/>
              </w:rPr>
              <w:t>(ਗੈਰ-ਸਮਕਾਲੀ)</w:t>
            </w:r>
            <w:r w:rsidRPr="00C07991">
              <w:rPr>
                <w:rFonts w:eastAsia="Times New Roman" w:cs="Arial"/>
                <w:color w:val="000000"/>
                <w:sz w:val="22"/>
                <w:lang w:eastAsia="en-CA"/>
              </w:rPr>
              <w:t>/</w:t>
            </w:r>
          </w:p>
          <w:p w14:paraId="30C80170" w14:textId="77777777" w:rsidR="00C07991" w:rsidRDefault="00C07991" w:rsidP="00BC40DB">
            <w:pPr>
              <w:spacing w:before="240" w:after="0" w:line="240" w:lineRule="auto"/>
              <w:rPr>
                <w:rFonts w:eastAsia="Times New Roman" w:cs="Arial"/>
                <w:color w:val="000000"/>
                <w:sz w:val="22"/>
                <w:lang w:eastAsia="en-CA"/>
              </w:rPr>
            </w:pPr>
            <w:r w:rsidRPr="00C07991">
              <w:rPr>
                <w:rFonts w:eastAsia="Times New Roman" w:cs="Arial"/>
                <w:color w:val="000000"/>
                <w:sz w:val="22"/>
                <w:lang w:eastAsia="en-CA"/>
              </w:rPr>
              <w:t>Independent Learning</w:t>
            </w:r>
          </w:p>
          <w:p w14:paraId="62E87322" w14:textId="03EBE202" w:rsidR="00BC40DB" w:rsidRPr="00C07991" w:rsidRDefault="00BC40DB" w:rsidP="00BC40DB">
            <w:pPr>
              <w:spacing w:before="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(ਸੁਤੰਤਰ ਲਰਨਿੰਗ)</w:t>
            </w:r>
          </w:p>
        </w:tc>
        <w:tc>
          <w:tcPr>
            <w:tcW w:w="2489"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0A95D9CA" w14:textId="103B590A" w:rsidR="00C07991" w:rsidRPr="00C07991" w:rsidRDefault="000C1348"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ਕੋਰਸ</w:t>
            </w:r>
            <w:r w:rsidRPr="00C07991">
              <w:rPr>
                <w:rFonts w:eastAsia="Times New Roman" w:cs="Arial"/>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31D0C638" w14:textId="3FECB718" w:rsidR="00C07991" w:rsidRPr="00C07991" w:rsidRDefault="00C07991" w:rsidP="00C07991">
            <w:pPr>
              <w:spacing w:before="240" w:line="240" w:lineRule="auto"/>
              <w:rPr>
                <w:rFonts w:ascii="Times New Roman" w:eastAsia="Times New Roman" w:hAnsi="Times New Roman" w:cs="Times New Roman"/>
                <w:szCs w:val="24"/>
                <w:lang w:eastAsia="en-CA"/>
              </w:rPr>
            </w:pPr>
            <w:r w:rsidRPr="00C07991">
              <w:rPr>
                <w:rFonts w:eastAsia="Times New Roman" w:cs="Arial"/>
                <w:color w:val="000000"/>
                <w:sz w:val="22"/>
                <w:lang w:eastAsia="en-CA"/>
              </w:rPr>
              <w:t>Asynchronous</w:t>
            </w:r>
            <w:r w:rsidR="00B75B43">
              <w:rPr>
                <w:rFonts w:eastAsia="Times New Roman" w:cs="Raavi" w:hint="cs"/>
                <w:color w:val="000000"/>
                <w:sz w:val="22"/>
                <w:cs/>
                <w:lang w:eastAsia="en-CA" w:bidi="pa-IN"/>
              </w:rPr>
              <w:t>(ਗੈਰ-ਸਮਕਾਲੀ)</w:t>
            </w:r>
            <w:r w:rsidRPr="00C07991">
              <w:rPr>
                <w:rFonts w:eastAsia="Times New Roman" w:cs="Arial"/>
                <w:color w:val="000000"/>
                <w:sz w:val="22"/>
                <w:lang w:eastAsia="en-CA"/>
              </w:rPr>
              <w:t>/</w:t>
            </w:r>
          </w:p>
          <w:p w14:paraId="3620DFF3" w14:textId="77777777" w:rsidR="00C07991" w:rsidRDefault="00C07991" w:rsidP="00BC40DB">
            <w:pPr>
              <w:spacing w:before="240" w:after="0" w:line="240" w:lineRule="auto"/>
              <w:rPr>
                <w:rFonts w:eastAsia="Times New Roman" w:cs="Arial"/>
                <w:color w:val="000000"/>
                <w:sz w:val="22"/>
                <w:lang w:eastAsia="en-CA"/>
              </w:rPr>
            </w:pPr>
            <w:r w:rsidRPr="00C07991">
              <w:rPr>
                <w:rFonts w:eastAsia="Times New Roman" w:cs="Arial"/>
                <w:color w:val="000000"/>
                <w:sz w:val="22"/>
                <w:lang w:eastAsia="en-CA"/>
              </w:rPr>
              <w:t>Independent Learning</w:t>
            </w:r>
          </w:p>
          <w:p w14:paraId="31510FC9" w14:textId="263C4159" w:rsidR="00BC40DB" w:rsidRPr="00C07991" w:rsidRDefault="00BC40DB" w:rsidP="00BC40DB">
            <w:pPr>
              <w:spacing w:before="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(ਸੁਤੰਤਰ ਲਰਨਿੰਗ)</w:t>
            </w:r>
          </w:p>
        </w:tc>
      </w:tr>
      <w:tr w:rsidR="00C07991" w:rsidRPr="00C07991" w14:paraId="41A17138" w14:textId="77777777" w:rsidTr="00B75B43">
        <w:trPr>
          <w:trHeight w:val="67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1C012C38" w14:textId="13DCDD74" w:rsidR="00C07991" w:rsidRPr="00CA34B1" w:rsidRDefault="002D6683"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cs/>
                <w:lang w:eastAsia="en-CA" w:bidi="pa-IN"/>
              </w:rPr>
              <w:t xml:space="preserve">ਦੁਪਹਿਰ </w:t>
            </w:r>
            <w:r w:rsidR="00C07991" w:rsidRPr="00CA34B1">
              <w:rPr>
                <w:rFonts w:ascii="Raavi" w:eastAsia="Times New Roman" w:hAnsi="Raavi" w:cs="Raavi"/>
                <w:b/>
                <w:bCs/>
                <w:color w:val="000000"/>
                <w:sz w:val="22"/>
                <w:lang w:eastAsia="en-CA"/>
              </w:rPr>
              <w:t xml:space="preserve">12:30 </w:t>
            </w:r>
            <w:r w:rsidRPr="00CA34B1">
              <w:rPr>
                <w:rFonts w:ascii="Raavi" w:eastAsia="Times New Roman" w:hAnsi="Raavi" w:cs="Raavi"/>
                <w:b/>
                <w:bCs/>
                <w:color w:val="000000"/>
                <w:sz w:val="22"/>
                <w:cs/>
                <w:lang w:eastAsia="en-CA" w:bidi="pa-IN"/>
              </w:rPr>
              <w:t xml:space="preserve">ਵਜੇ </w:t>
            </w:r>
            <w:r w:rsidR="00C07991" w:rsidRPr="00CA34B1">
              <w:rPr>
                <w:rFonts w:ascii="Raavi" w:eastAsia="Times New Roman" w:hAnsi="Raavi" w:cs="Raavi"/>
                <w:b/>
                <w:bCs/>
                <w:color w:val="000000"/>
                <w:sz w:val="22"/>
                <w:lang w:eastAsia="en-CA"/>
              </w:rPr>
              <w:t xml:space="preserve">– </w:t>
            </w:r>
            <w:r w:rsidRPr="00CA34B1">
              <w:rPr>
                <w:rFonts w:ascii="Raavi" w:eastAsia="Times New Roman" w:hAnsi="Raavi" w:cs="Raavi"/>
                <w:b/>
                <w:bCs/>
                <w:color w:val="000000"/>
                <w:sz w:val="22"/>
                <w:cs/>
                <w:lang w:eastAsia="en-CA" w:bidi="pa-IN"/>
              </w:rPr>
              <w:t xml:space="preserve">ਦੁਪਹਿਰ </w:t>
            </w:r>
            <w:r w:rsidR="00C07991" w:rsidRPr="00CA34B1">
              <w:rPr>
                <w:rFonts w:ascii="Raavi" w:eastAsia="Times New Roman" w:hAnsi="Raavi" w:cs="Raavi"/>
                <w:b/>
                <w:bCs/>
                <w:color w:val="000000"/>
                <w:sz w:val="22"/>
                <w:lang w:eastAsia="en-CA"/>
              </w:rPr>
              <w:t xml:space="preserve">1:10 </w:t>
            </w:r>
            <w:r w:rsidRPr="00CA34B1">
              <w:rPr>
                <w:rFonts w:ascii="Raavi" w:eastAsia="Times New Roman" w:hAnsi="Raavi" w:cs="Raavi"/>
                <w:b/>
                <w:bCs/>
                <w:color w:val="000000"/>
                <w:sz w:val="22"/>
                <w:cs/>
                <w:lang w:eastAsia="en-CA" w:bidi="pa-IN"/>
              </w:rPr>
              <w:t>ਵਜੇ</w:t>
            </w:r>
          </w:p>
        </w:tc>
        <w:tc>
          <w:tcPr>
            <w:tcW w:w="9536" w:type="dxa"/>
            <w:gridSpan w:val="4"/>
            <w:tcBorders>
              <w:top w:val="single" w:sz="8" w:space="0" w:color="000000"/>
              <w:left w:val="single" w:sz="8" w:space="0" w:color="000000"/>
              <w:bottom w:val="single" w:sz="8" w:space="0" w:color="000000"/>
              <w:right w:val="single" w:sz="8" w:space="0" w:color="000000"/>
            </w:tcBorders>
            <w:tcMar>
              <w:top w:w="120" w:type="dxa"/>
              <w:left w:w="20" w:type="dxa"/>
              <w:bottom w:w="100" w:type="dxa"/>
              <w:right w:w="20" w:type="dxa"/>
            </w:tcMar>
            <w:hideMark/>
          </w:tcPr>
          <w:p w14:paraId="740A13AB" w14:textId="2CC8CCB6" w:rsidR="00C07991" w:rsidRPr="00C07991" w:rsidRDefault="0076685A" w:rsidP="00C07991">
            <w:pPr>
              <w:spacing w:before="240" w:line="240" w:lineRule="auto"/>
              <w:jc w:val="center"/>
              <w:rPr>
                <w:rFonts w:ascii="Times New Roman" w:eastAsia="Times New Roman" w:hAnsi="Times New Roman" w:cs="Times New Roman"/>
                <w:szCs w:val="24"/>
                <w:lang w:eastAsia="en-CA"/>
              </w:rPr>
            </w:pPr>
            <w:r>
              <w:rPr>
                <w:rFonts w:eastAsia="Times New Roman" w:cs="Raavi" w:hint="cs"/>
                <w:color w:val="000000"/>
                <w:sz w:val="36"/>
                <w:szCs w:val="36"/>
                <w:cs/>
                <w:lang w:eastAsia="en-CA" w:bidi="pa-IN"/>
              </w:rPr>
              <w:t>ਲੰਚ</w:t>
            </w:r>
          </w:p>
        </w:tc>
      </w:tr>
      <w:tr w:rsidR="00C07991" w:rsidRPr="00C07991" w14:paraId="70864C67" w14:textId="77777777" w:rsidTr="00B75B43">
        <w:trPr>
          <w:trHeight w:val="67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698152F9" w14:textId="21AD49D8" w:rsidR="00C07991" w:rsidRPr="00CA34B1" w:rsidRDefault="0076685A"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cs/>
                <w:lang w:eastAsia="en-CA" w:bidi="pa-IN"/>
              </w:rPr>
              <w:t xml:space="preserve">ਦੁਪਹਿਰ </w:t>
            </w:r>
            <w:r w:rsidR="00C07991" w:rsidRPr="00CA34B1">
              <w:rPr>
                <w:rFonts w:ascii="Raavi" w:eastAsia="Times New Roman" w:hAnsi="Raavi" w:cs="Raavi"/>
                <w:b/>
                <w:bCs/>
                <w:color w:val="000000"/>
                <w:sz w:val="22"/>
                <w:lang w:eastAsia="en-CA"/>
              </w:rPr>
              <w:t xml:space="preserve">1:10 </w:t>
            </w:r>
            <w:r w:rsidRPr="00CA34B1">
              <w:rPr>
                <w:rFonts w:ascii="Raavi" w:eastAsia="Times New Roman" w:hAnsi="Raavi" w:cs="Raavi"/>
                <w:b/>
                <w:bCs/>
                <w:color w:val="000000"/>
                <w:sz w:val="22"/>
                <w:cs/>
                <w:lang w:eastAsia="en-CA" w:bidi="pa-IN"/>
              </w:rPr>
              <w:t xml:space="preserve">ਵਜੇ </w:t>
            </w:r>
            <w:r w:rsidR="00C07991" w:rsidRPr="00CA34B1">
              <w:rPr>
                <w:rFonts w:ascii="Raavi" w:eastAsia="Times New Roman" w:hAnsi="Raavi" w:cs="Raavi"/>
                <w:b/>
                <w:bCs/>
                <w:color w:val="000000"/>
                <w:sz w:val="22"/>
                <w:lang w:eastAsia="en-CA"/>
              </w:rPr>
              <w:t xml:space="preserve">– </w:t>
            </w:r>
            <w:r w:rsidRPr="00CA34B1">
              <w:rPr>
                <w:rFonts w:ascii="Raavi" w:eastAsia="Times New Roman" w:hAnsi="Raavi" w:cs="Raavi"/>
                <w:b/>
                <w:bCs/>
                <w:color w:val="000000"/>
                <w:sz w:val="22"/>
                <w:cs/>
                <w:lang w:eastAsia="en-CA" w:bidi="pa-IN"/>
              </w:rPr>
              <w:t xml:space="preserve">ਦੁਪਹਿਰ </w:t>
            </w:r>
            <w:r w:rsidR="00C07991" w:rsidRPr="00CA34B1">
              <w:rPr>
                <w:rFonts w:ascii="Raavi" w:eastAsia="Times New Roman" w:hAnsi="Raavi" w:cs="Raavi"/>
                <w:b/>
                <w:bCs/>
                <w:color w:val="000000"/>
                <w:sz w:val="22"/>
                <w:lang w:eastAsia="en-CA"/>
              </w:rPr>
              <w:t xml:space="preserve">2:00 </w:t>
            </w:r>
            <w:r w:rsidRPr="00CA34B1">
              <w:rPr>
                <w:rFonts w:ascii="Raavi" w:eastAsia="Times New Roman" w:hAnsi="Raavi" w:cs="Raavi"/>
                <w:b/>
                <w:bCs/>
                <w:color w:val="000000"/>
                <w:sz w:val="22"/>
                <w:cs/>
                <w:lang w:eastAsia="en-CA" w:bidi="pa-IN"/>
              </w:rPr>
              <w:t>ਵਜੇ</w:t>
            </w:r>
          </w:p>
        </w:tc>
        <w:tc>
          <w:tcPr>
            <w:tcW w:w="9536" w:type="dxa"/>
            <w:gridSpan w:val="4"/>
            <w:tcBorders>
              <w:top w:val="single" w:sz="8" w:space="0" w:color="000000"/>
              <w:left w:val="single" w:sz="8" w:space="0" w:color="000000"/>
              <w:bottom w:val="single" w:sz="8" w:space="0" w:color="000000"/>
              <w:right w:val="single" w:sz="8" w:space="0" w:color="000000"/>
            </w:tcBorders>
            <w:tcMar>
              <w:top w:w="120" w:type="dxa"/>
              <w:left w:w="20" w:type="dxa"/>
              <w:bottom w:w="100" w:type="dxa"/>
              <w:right w:w="20" w:type="dxa"/>
            </w:tcMar>
            <w:hideMark/>
          </w:tcPr>
          <w:p w14:paraId="21590E4C" w14:textId="77777777" w:rsidR="00C07991" w:rsidRPr="00C07991" w:rsidRDefault="00C07991" w:rsidP="00C07991">
            <w:pPr>
              <w:spacing w:before="240" w:line="240" w:lineRule="auto"/>
              <w:jc w:val="center"/>
              <w:rPr>
                <w:rFonts w:ascii="Times New Roman" w:eastAsia="Times New Roman" w:hAnsi="Times New Roman" w:cs="Times New Roman"/>
                <w:szCs w:val="24"/>
                <w:lang w:eastAsia="en-CA"/>
              </w:rPr>
            </w:pPr>
            <w:r w:rsidRPr="00C07991">
              <w:rPr>
                <w:rFonts w:eastAsia="Times New Roman" w:cs="Arial"/>
                <w:color w:val="000000"/>
                <w:sz w:val="36"/>
                <w:szCs w:val="36"/>
                <w:lang w:eastAsia="en-CA"/>
              </w:rPr>
              <w:t>APA/PMA</w:t>
            </w:r>
          </w:p>
        </w:tc>
      </w:tr>
      <w:tr w:rsidR="00B75B43" w:rsidRPr="00C07991" w14:paraId="43D3DE08" w14:textId="77777777" w:rsidTr="00B75B43">
        <w:trPr>
          <w:trHeight w:val="101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hideMark/>
          </w:tcPr>
          <w:p w14:paraId="6B2E009A" w14:textId="5CA6E3F3" w:rsidR="00C07991" w:rsidRPr="00CA34B1" w:rsidRDefault="0076685A"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cs/>
                <w:lang w:eastAsia="en-CA" w:bidi="pa-IN"/>
              </w:rPr>
              <w:lastRenderedPageBreak/>
              <w:t xml:space="preserve">ਦੁਪਹਿਰ </w:t>
            </w:r>
            <w:r w:rsidR="00C07991" w:rsidRPr="00CA34B1">
              <w:rPr>
                <w:rFonts w:ascii="Raavi" w:eastAsia="Times New Roman" w:hAnsi="Raavi" w:cs="Raavi"/>
                <w:b/>
                <w:bCs/>
                <w:color w:val="000000"/>
                <w:sz w:val="22"/>
                <w:lang w:eastAsia="en-CA"/>
              </w:rPr>
              <w:t xml:space="preserve">2:00 </w:t>
            </w:r>
            <w:r w:rsidRPr="00CA34B1">
              <w:rPr>
                <w:rFonts w:ascii="Raavi" w:eastAsia="Times New Roman" w:hAnsi="Raavi" w:cs="Raavi"/>
                <w:b/>
                <w:bCs/>
                <w:color w:val="000000"/>
                <w:sz w:val="22"/>
                <w:cs/>
                <w:lang w:eastAsia="en-CA" w:bidi="pa-IN"/>
              </w:rPr>
              <w:t>ਵਜੇ</w:t>
            </w:r>
            <w:r w:rsidR="00C07991" w:rsidRPr="00CA34B1">
              <w:rPr>
                <w:rFonts w:ascii="Raavi" w:eastAsia="Times New Roman" w:hAnsi="Raavi" w:cs="Raavi"/>
                <w:b/>
                <w:bCs/>
                <w:color w:val="000000"/>
                <w:sz w:val="22"/>
                <w:lang w:eastAsia="en-CA"/>
              </w:rPr>
              <w:t xml:space="preserve"> –</w:t>
            </w:r>
            <w:r w:rsidRPr="00CA34B1">
              <w:rPr>
                <w:rFonts w:ascii="Raavi" w:eastAsia="Times New Roman" w:hAnsi="Raavi" w:cs="Raavi"/>
                <w:b/>
                <w:bCs/>
                <w:color w:val="000000"/>
                <w:sz w:val="22"/>
                <w:cs/>
                <w:lang w:eastAsia="en-CA" w:bidi="pa-IN"/>
              </w:rPr>
              <w:t xml:space="preserve"> ਦੁਪਹਿਰ </w:t>
            </w:r>
            <w:r w:rsidR="00C07991" w:rsidRPr="00CA34B1">
              <w:rPr>
                <w:rFonts w:ascii="Raavi" w:eastAsia="Times New Roman" w:hAnsi="Raavi" w:cs="Raavi"/>
                <w:b/>
                <w:bCs/>
                <w:color w:val="000000"/>
                <w:sz w:val="22"/>
                <w:lang w:eastAsia="en-CA"/>
              </w:rPr>
              <w:t xml:space="preserve">3:15 </w:t>
            </w:r>
            <w:r w:rsidRPr="00CA34B1">
              <w:rPr>
                <w:rFonts w:ascii="Raavi" w:eastAsia="Times New Roman" w:hAnsi="Raavi" w:cs="Raavi"/>
                <w:b/>
                <w:bCs/>
                <w:color w:val="000000"/>
                <w:sz w:val="22"/>
                <w:cs/>
                <w:lang w:eastAsia="en-CA" w:bidi="pa-IN"/>
              </w:rPr>
              <w:t>ਵਜੇ</w:t>
            </w:r>
          </w:p>
        </w:tc>
        <w:tc>
          <w:tcPr>
            <w:tcW w:w="2321"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5EDA1771" w14:textId="04EE009D" w:rsidR="00C07991" w:rsidRPr="00CA34B1" w:rsidRDefault="00764F9A"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ਕੋਰਸ</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6FC241DC" w14:textId="11CB8410" w:rsidR="00C07991" w:rsidRPr="00B75B43"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B75B43">
              <w:rPr>
                <w:rFonts w:eastAsia="Times New Roman" w:cs="Raavi" w:hint="cs"/>
                <w:color w:val="000000"/>
                <w:sz w:val="22"/>
                <w:cs/>
                <w:lang w:eastAsia="en-CA" w:bidi="pa-IN"/>
              </w:rPr>
              <w:t xml:space="preserve"> (ਸਮਕਾਲੀ)</w:t>
            </w:r>
          </w:p>
        </w:tc>
        <w:tc>
          <w:tcPr>
            <w:tcW w:w="2340" w:type="dxa"/>
            <w:tcBorders>
              <w:top w:val="single" w:sz="8" w:space="0" w:color="000000"/>
              <w:left w:val="single" w:sz="8" w:space="0" w:color="000000"/>
              <w:bottom w:val="single" w:sz="8" w:space="0" w:color="000000"/>
              <w:right w:val="single" w:sz="8" w:space="0" w:color="000000"/>
            </w:tcBorders>
            <w:shd w:val="clear" w:color="auto" w:fill="B6DDE8"/>
            <w:tcMar>
              <w:top w:w="120" w:type="dxa"/>
              <w:left w:w="20" w:type="dxa"/>
              <w:bottom w:w="100" w:type="dxa"/>
              <w:right w:w="20" w:type="dxa"/>
            </w:tcMar>
            <w:hideMark/>
          </w:tcPr>
          <w:p w14:paraId="0A657FC6" w14:textId="46595BB8" w:rsidR="00C07991" w:rsidRPr="00CA34B1" w:rsidRDefault="00764F9A"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ਕੋਰਸ</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2</w:t>
            </w:r>
          </w:p>
          <w:p w14:paraId="72E3834D" w14:textId="62D91DEF" w:rsidR="00C07991" w:rsidRPr="00B75B43"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B75B43">
              <w:rPr>
                <w:rFonts w:eastAsia="Times New Roman" w:cs="Raavi" w:hint="cs"/>
                <w:color w:val="000000"/>
                <w:sz w:val="22"/>
                <w:cs/>
                <w:lang w:eastAsia="en-CA" w:bidi="pa-IN"/>
              </w:rPr>
              <w:t xml:space="preserve"> (ਸਮਕਾਲੀ)</w:t>
            </w:r>
          </w:p>
        </w:tc>
        <w:tc>
          <w:tcPr>
            <w:tcW w:w="2388"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1D311FE7" w14:textId="406A5091" w:rsidR="00C07991" w:rsidRPr="00CA34B1" w:rsidRDefault="00764F9A"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ਕੋਰਸ</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00A1AF5F" w14:textId="3ED413B9" w:rsidR="00C07991" w:rsidRPr="00B75B43"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B75B43">
              <w:rPr>
                <w:rFonts w:eastAsia="Times New Roman" w:cs="Raavi" w:hint="cs"/>
                <w:color w:val="000000"/>
                <w:sz w:val="22"/>
                <w:cs/>
                <w:lang w:eastAsia="en-CA" w:bidi="pa-IN"/>
              </w:rPr>
              <w:t xml:space="preserve"> (ਸਮਕਾਲੀ)</w:t>
            </w:r>
          </w:p>
        </w:tc>
        <w:tc>
          <w:tcPr>
            <w:tcW w:w="2489" w:type="dxa"/>
            <w:tcBorders>
              <w:top w:val="single" w:sz="8" w:space="0" w:color="000000"/>
              <w:left w:val="single" w:sz="8" w:space="0" w:color="000000"/>
              <w:bottom w:val="single" w:sz="8" w:space="0" w:color="000000"/>
              <w:right w:val="single" w:sz="8" w:space="0" w:color="000000"/>
            </w:tcBorders>
            <w:shd w:val="clear" w:color="auto" w:fill="FBD4B4"/>
            <w:tcMar>
              <w:top w:w="120" w:type="dxa"/>
              <w:left w:w="20" w:type="dxa"/>
              <w:bottom w:w="100" w:type="dxa"/>
              <w:right w:w="20" w:type="dxa"/>
            </w:tcMar>
            <w:hideMark/>
          </w:tcPr>
          <w:p w14:paraId="55D189CE" w14:textId="6E9B0FF7" w:rsidR="00C07991" w:rsidRPr="00CA34B1" w:rsidRDefault="00764F9A"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ਕੋਰਸ</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1</w:t>
            </w:r>
          </w:p>
          <w:p w14:paraId="62A089D0" w14:textId="1283EBE5" w:rsidR="00C07991" w:rsidRPr="00B75B43"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color w:val="000000"/>
                <w:sz w:val="22"/>
                <w:lang w:eastAsia="en-CA"/>
              </w:rPr>
              <w:t>Synchronous</w:t>
            </w:r>
            <w:r w:rsidR="00B75B43">
              <w:rPr>
                <w:rFonts w:eastAsia="Times New Roman" w:cs="Raavi" w:hint="cs"/>
                <w:color w:val="000000"/>
                <w:sz w:val="22"/>
                <w:cs/>
                <w:lang w:eastAsia="en-CA" w:bidi="pa-IN"/>
              </w:rPr>
              <w:t xml:space="preserve"> (ਸਮਕਾਲੀ)</w:t>
            </w:r>
          </w:p>
        </w:tc>
      </w:tr>
    </w:tbl>
    <w:p w14:paraId="31F9C135" w14:textId="6B973EFC" w:rsidR="00C07991" w:rsidRPr="00C07991" w:rsidRDefault="0045207C" w:rsidP="00C07991">
      <w:pPr>
        <w:spacing w:before="240" w:line="240" w:lineRule="auto"/>
        <w:rPr>
          <w:rFonts w:ascii="Times New Roman" w:eastAsia="Times New Roman" w:hAnsi="Times New Roman" w:cs="Times New Roman"/>
          <w:szCs w:val="24"/>
          <w:lang w:eastAsia="en-CA"/>
        </w:rPr>
      </w:pPr>
      <w:r w:rsidRPr="003C0241">
        <w:rPr>
          <w:rFonts w:ascii="Raavi" w:eastAsia="Times New Roman" w:hAnsi="Raavi" w:cs="Raavi"/>
          <w:i/>
          <w:iCs/>
          <w:color w:val="000000"/>
          <w:sz w:val="20"/>
          <w:szCs w:val="20"/>
          <w:cs/>
          <w:lang w:eastAsia="en-CA" w:bidi="pa-IN"/>
        </w:rPr>
        <w:t>ਨੋਟ</w:t>
      </w:r>
      <w:r w:rsidR="00C07991" w:rsidRPr="003C0241">
        <w:rPr>
          <w:rFonts w:ascii="Raavi" w:eastAsia="Times New Roman" w:hAnsi="Raavi" w:cs="Raavi"/>
          <w:i/>
          <w:iCs/>
          <w:color w:val="000000"/>
          <w:sz w:val="20"/>
          <w:szCs w:val="20"/>
          <w:lang w:eastAsia="en-CA"/>
        </w:rPr>
        <w:t xml:space="preserve">: </w:t>
      </w:r>
      <w:r w:rsidRPr="003C0241">
        <w:rPr>
          <w:rFonts w:ascii="Raavi" w:eastAsia="Times New Roman" w:hAnsi="Raavi" w:cs="Raavi"/>
          <w:i/>
          <w:iCs/>
          <w:color w:val="000000"/>
          <w:sz w:val="20"/>
          <w:szCs w:val="20"/>
          <w:cs/>
          <w:lang w:eastAsia="en-CA" w:bidi="pa-IN"/>
        </w:rPr>
        <w:t xml:space="preserve">ਪੀਰੀਅਡ 1 ਦੀ ਕਲਾਸ ਦਾ ਸਵੇਰੇ </w:t>
      </w:r>
      <w:r w:rsidR="00C07991" w:rsidRPr="003C0241">
        <w:rPr>
          <w:rFonts w:ascii="Raavi" w:eastAsia="Times New Roman" w:hAnsi="Raavi" w:cs="Raavi"/>
          <w:i/>
          <w:iCs/>
          <w:color w:val="000000"/>
          <w:sz w:val="20"/>
          <w:szCs w:val="20"/>
          <w:lang w:eastAsia="en-CA"/>
        </w:rPr>
        <w:t xml:space="preserve">8:45 </w:t>
      </w:r>
      <w:r w:rsidRPr="003C0241">
        <w:rPr>
          <w:rFonts w:ascii="Raavi" w:eastAsia="Times New Roman" w:hAnsi="Raavi" w:cs="Raavi"/>
          <w:i/>
          <w:iCs/>
          <w:color w:val="000000"/>
          <w:sz w:val="20"/>
          <w:szCs w:val="20"/>
          <w:cs/>
          <w:lang w:eastAsia="en-CA" w:bidi="pa-IN"/>
        </w:rPr>
        <w:t xml:space="preserve">ਤੋਂ ਦੁਪਹਿਰ </w:t>
      </w:r>
      <w:r w:rsidR="00C07991" w:rsidRPr="003C0241">
        <w:rPr>
          <w:rFonts w:ascii="Raavi" w:eastAsia="Times New Roman" w:hAnsi="Raavi" w:cs="Raavi"/>
          <w:i/>
          <w:iCs/>
          <w:color w:val="000000"/>
          <w:sz w:val="20"/>
          <w:szCs w:val="20"/>
          <w:lang w:eastAsia="en-CA"/>
        </w:rPr>
        <w:t xml:space="preserve">12:30 </w:t>
      </w:r>
      <w:r w:rsidRPr="003C0241">
        <w:rPr>
          <w:rFonts w:ascii="Raavi" w:eastAsia="Times New Roman" w:hAnsi="Raavi" w:cs="Raavi"/>
          <w:i/>
          <w:iCs/>
          <w:color w:val="000000"/>
          <w:sz w:val="20"/>
          <w:szCs w:val="20"/>
          <w:cs/>
          <w:lang w:eastAsia="en-CA" w:bidi="pa-IN"/>
        </w:rPr>
        <w:t>ਵਜੇ ਤੱਕ ਚੱਲਣਾ ਜਾਰੀ ਰਹੇਗਾ</w:t>
      </w:r>
      <w:r w:rsidR="003C0241" w:rsidRPr="003C0241">
        <w:rPr>
          <w:rFonts w:ascii="Raavi" w:eastAsia="Times New Roman" w:hAnsi="Raavi" w:cs="Raavi"/>
          <w:i/>
          <w:iCs/>
          <w:color w:val="000000"/>
          <w:sz w:val="20"/>
          <w:szCs w:val="20"/>
          <w:cs/>
          <w:lang w:eastAsia="en-CA" w:bidi="pa-IN"/>
        </w:rPr>
        <w:t xml:space="preserve">, ਅਤੇ ਉਸ ਵਿੱਚ </w:t>
      </w:r>
      <w:r w:rsidR="00C07991" w:rsidRPr="003C0241">
        <w:rPr>
          <w:rFonts w:ascii="Raavi" w:eastAsia="Times New Roman" w:hAnsi="Raavi" w:cs="Raavi"/>
          <w:i/>
          <w:iCs/>
          <w:color w:val="000000"/>
          <w:sz w:val="20"/>
          <w:szCs w:val="20"/>
          <w:lang w:eastAsia="en-CA"/>
        </w:rPr>
        <w:t xml:space="preserve">150 </w:t>
      </w:r>
      <w:r w:rsidR="003C0241" w:rsidRPr="003C0241">
        <w:rPr>
          <w:rFonts w:ascii="Raavi" w:eastAsia="Times New Roman" w:hAnsi="Raavi" w:cs="Raavi"/>
          <w:i/>
          <w:iCs/>
          <w:color w:val="000000"/>
          <w:sz w:val="20"/>
          <w:szCs w:val="20"/>
          <w:cs/>
          <w:lang w:eastAsia="en-CA" w:bidi="pa-IN"/>
        </w:rPr>
        <w:t>ਮਿੰਟਾਂ ਦੀ</w:t>
      </w:r>
      <w:r w:rsidR="003C0241">
        <w:rPr>
          <w:rFonts w:eastAsia="Times New Roman" w:cs="Raavi" w:hint="cs"/>
          <w:i/>
          <w:iCs/>
          <w:color w:val="000000"/>
          <w:sz w:val="20"/>
          <w:szCs w:val="20"/>
          <w:cs/>
          <w:lang w:eastAsia="en-CA" w:bidi="pa-IN"/>
        </w:rPr>
        <w:t xml:space="preserve"> </w:t>
      </w:r>
      <w:r w:rsidR="00C07991" w:rsidRPr="00C07991">
        <w:rPr>
          <w:rFonts w:eastAsia="Times New Roman" w:cs="Arial"/>
          <w:i/>
          <w:iCs/>
          <w:color w:val="000000"/>
          <w:sz w:val="20"/>
          <w:szCs w:val="20"/>
          <w:lang w:eastAsia="en-CA"/>
        </w:rPr>
        <w:t>synchronous</w:t>
      </w:r>
      <w:r w:rsidR="003C0241" w:rsidRPr="003C0241">
        <w:rPr>
          <w:rFonts w:ascii="Raavi" w:eastAsia="Times New Roman" w:hAnsi="Raavi" w:cs="Raavi"/>
          <w:i/>
          <w:iCs/>
          <w:color w:val="000000"/>
          <w:sz w:val="20"/>
          <w:szCs w:val="20"/>
          <w:cs/>
          <w:lang w:eastAsia="en-CA" w:bidi="pa-IN"/>
        </w:rPr>
        <w:t>(ਸਮਕਾਲੀ)</w:t>
      </w:r>
      <w:r w:rsidR="00C07991" w:rsidRPr="003C0241">
        <w:rPr>
          <w:rFonts w:ascii="Raavi" w:eastAsia="Times New Roman" w:hAnsi="Raavi" w:cs="Raavi"/>
          <w:i/>
          <w:iCs/>
          <w:color w:val="000000"/>
          <w:sz w:val="20"/>
          <w:szCs w:val="20"/>
          <w:lang w:eastAsia="en-CA"/>
        </w:rPr>
        <w:t>/</w:t>
      </w:r>
      <w:r w:rsidR="003C0241" w:rsidRPr="003C0241">
        <w:rPr>
          <w:rFonts w:ascii="Raavi" w:eastAsia="Times New Roman" w:hAnsi="Raavi" w:cs="Raavi"/>
          <w:i/>
          <w:iCs/>
          <w:color w:val="000000"/>
          <w:sz w:val="20"/>
          <w:szCs w:val="20"/>
          <w:cs/>
          <w:lang w:eastAsia="en-CA" w:bidi="pa-IN"/>
        </w:rPr>
        <w:t xml:space="preserve">ਔਨਲਾਇਨ ਲਰਨਿੰਗ ਅਤੇ </w:t>
      </w:r>
      <w:r w:rsidR="00C07991" w:rsidRPr="003C0241">
        <w:rPr>
          <w:rFonts w:ascii="Raavi" w:eastAsia="Times New Roman" w:hAnsi="Raavi" w:cs="Raavi"/>
          <w:i/>
          <w:iCs/>
          <w:color w:val="000000"/>
          <w:sz w:val="20"/>
          <w:szCs w:val="20"/>
          <w:lang w:eastAsia="en-CA"/>
        </w:rPr>
        <w:t xml:space="preserve"> 75 </w:t>
      </w:r>
      <w:r w:rsidR="003C0241" w:rsidRPr="003C0241">
        <w:rPr>
          <w:rFonts w:ascii="Raavi" w:eastAsia="Times New Roman" w:hAnsi="Raavi" w:cs="Raavi"/>
          <w:i/>
          <w:iCs/>
          <w:color w:val="000000"/>
          <w:sz w:val="20"/>
          <w:szCs w:val="20"/>
          <w:cs/>
          <w:lang w:eastAsia="en-CA" w:bidi="pa-IN"/>
        </w:rPr>
        <w:t>ਮਿੰਟਾਂ ਦ</w:t>
      </w:r>
      <w:r w:rsidR="0033746E">
        <w:rPr>
          <w:rFonts w:ascii="Raavi" w:eastAsia="Times New Roman" w:hAnsi="Raavi" w:cs="Raavi" w:hint="cs"/>
          <w:i/>
          <w:iCs/>
          <w:color w:val="000000"/>
          <w:sz w:val="20"/>
          <w:szCs w:val="20"/>
          <w:cs/>
          <w:lang w:eastAsia="en-CA" w:bidi="pa-IN"/>
        </w:rPr>
        <w:t>ਾ</w:t>
      </w:r>
      <w:r w:rsidR="003C0241" w:rsidRPr="003C0241">
        <w:rPr>
          <w:rFonts w:ascii="Raavi" w:eastAsia="Times New Roman" w:hAnsi="Raavi" w:cs="Raavi"/>
          <w:i/>
          <w:iCs/>
          <w:color w:val="000000"/>
          <w:sz w:val="20"/>
          <w:szCs w:val="20"/>
          <w:cs/>
          <w:lang w:eastAsia="en-CA" w:bidi="pa-IN"/>
        </w:rPr>
        <w:t xml:space="preserve"> </w:t>
      </w:r>
      <w:r w:rsidR="00C07991" w:rsidRPr="00C07991">
        <w:rPr>
          <w:rFonts w:eastAsia="Times New Roman" w:cs="Arial"/>
          <w:i/>
          <w:iCs/>
          <w:color w:val="000000"/>
          <w:sz w:val="20"/>
          <w:szCs w:val="20"/>
          <w:lang w:eastAsia="en-CA"/>
        </w:rPr>
        <w:t>asynchronous</w:t>
      </w:r>
      <w:r w:rsidR="003C0241">
        <w:rPr>
          <w:rFonts w:eastAsia="Times New Roman" w:cs="Raavi" w:hint="cs"/>
          <w:i/>
          <w:iCs/>
          <w:color w:val="000000"/>
          <w:sz w:val="20"/>
          <w:szCs w:val="20"/>
          <w:cs/>
          <w:lang w:eastAsia="en-CA" w:bidi="pa-IN"/>
        </w:rPr>
        <w:t>(ਗੈਰ ਸਮਕਾਲੀ)</w:t>
      </w:r>
      <w:r w:rsidR="00C07991" w:rsidRPr="00C07991">
        <w:rPr>
          <w:rFonts w:eastAsia="Times New Roman" w:cs="Arial"/>
          <w:i/>
          <w:iCs/>
          <w:color w:val="000000"/>
          <w:sz w:val="20"/>
          <w:szCs w:val="20"/>
          <w:lang w:eastAsia="en-CA"/>
        </w:rPr>
        <w:t>/</w:t>
      </w:r>
      <w:r w:rsidR="003C0241">
        <w:rPr>
          <w:rFonts w:eastAsia="Times New Roman" w:cs="Raavi" w:hint="cs"/>
          <w:i/>
          <w:iCs/>
          <w:color w:val="000000"/>
          <w:sz w:val="20"/>
          <w:szCs w:val="20"/>
          <w:cs/>
          <w:lang w:eastAsia="en-CA" w:bidi="pa-IN"/>
        </w:rPr>
        <w:t>ਸੁਤੰਤਰ ਕੰਮ ਸ਼ਾਮਲ ਹੋਵੇਗਾ।</w:t>
      </w:r>
      <w:r w:rsidR="00D81F12">
        <w:rPr>
          <w:rFonts w:eastAsia="Times New Roman" w:cs="Raavi" w:hint="cs"/>
          <w:i/>
          <w:iCs/>
          <w:color w:val="000000"/>
          <w:sz w:val="20"/>
          <w:szCs w:val="20"/>
          <w:cs/>
          <w:lang w:eastAsia="en-CA" w:bidi="pa-IN"/>
        </w:rPr>
        <w:t xml:space="preserve"> </w:t>
      </w:r>
      <w:r w:rsidR="009B48D6">
        <w:rPr>
          <w:rFonts w:eastAsia="Times New Roman" w:cs="Raavi" w:hint="cs"/>
          <w:i/>
          <w:iCs/>
          <w:color w:val="000000"/>
          <w:sz w:val="20"/>
          <w:szCs w:val="20"/>
          <w:cs/>
          <w:lang w:eastAsia="en-CA" w:bidi="pa-IN"/>
        </w:rPr>
        <w:t xml:space="preserve">ਅਧਿਆਪਕ ਸਵੇਰੇ </w:t>
      </w:r>
      <w:r w:rsidR="00C07991" w:rsidRPr="00C07991">
        <w:rPr>
          <w:rFonts w:eastAsia="Times New Roman" w:cs="Arial"/>
          <w:i/>
          <w:iCs/>
          <w:color w:val="000000"/>
          <w:sz w:val="20"/>
          <w:szCs w:val="20"/>
          <w:lang w:eastAsia="en-CA"/>
        </w:rPr>
        <w:t xml:space="preserve">8:45 </w:t>
      </w:r>
      <w:r w:rsidR="009B48D6">
        <w:rPr>
          <w:rFonts w:eastAsia="Times New Roman" w:cs="Raavi" w:hint="cs"/>
          <w:i/>
          <w:iCs/>
          <w:color w:val="000000"/>
          <w:sz w:val="20"/>
          <w:szCs w:val="20"/>
          <w:cs/>
          <w:lang w:eastAsia="en-CA" w:bidi="pa-IN"/>
        </w:rPr>
        <w:t xml:space="preserve">ਵਜੇ </w:t>
      </w:r>
      <w:r w:rsidR="009B48D6" w:rsidRPr="00C07991">
        <w:rPr>
          <w:rFonts w:eastAsia="Times New Roman" w:cs="Arial"/>
          <w:i/>
          <w:iCs/>
          <w:color w:val="000000"/>
          <w:sz w:val="20"/>
          <w:szCs w:val="20"/>
          <w:lang w:eastAsia="en-CA"/>
        </w:rPr>
        <w:t>synchronous</w:t>
      </w:r>
      <w:r w:rsidR="009B48D6" w:rsidRPr="003C0241">
        <w:rPr>
          <w:rFonts w:ascii="Raavi" w:eastAsia="Times New Roman" w:hAnsi="Raavi" w:cs="Raavi"/>
          <w:i/>
          <w:iCs/>
          <w:color w:val="000000"/>
          <w:sz w:val="20"/>
          <w:szCs w:val="20"/>
          <w:cs/>
          <w:lang w:eastAsia="en-CA" w:bidi="pa-IN"/>
        </w:rPr>
        <w:t>(ਸਮਕਾਲੀ)</w:t>
      </w:r>
      <w:r w:rsidR="009B48D6">
        <w:rPr>
          <w:rFonts w:ascii="Raavi" w:eastAsia="Times New Roman" w:hAnsi="Raavi" w:cs="Raavi" w:hint="cs"/>
          <w:i/>
          <w:iCs/>
          <w:color w:val="000000"/>
          <w:sz w:val="20"/>
          <w:szCs w:val="20"/>
          <w:cs/>
          <w:lang w:eastAsia="en-CA" w:bidi="pa-IN"/>
        </w:rPr>
        <w:t xml:space="preserve"> </w:t>
      </w:r>
      <w:r w:rsidR="009B48D6" w:rsidRPr="003C0241">
        <w:rPr>
          <w:rFonts w:ascii="Raavi" w:eastAsia="Times New Roman" w:hAnsi="Raavi" w:cs="Raavi"/>
          <w:i/>
          <w:iCs/>
          <w:color w:val="000000"/>
          <w:sz w:val="20"/>
          <w:szCs w:val="20"/>
          <w:cs/>
          <w:lang w:eastAsia="en-CA" w:bidi="pa-IN"/>
        </w:rPr>
        <w:t xml:space="preserve">ਔਨਲਾਇਨ ਲਰਨਿੰਗ </w:t>
      </w:r>
      <w:r w:rsidR="009B48D6">
        <w:rPr>
          <w:rFonts w:ascii="Raavi" w:eastAsia="Times New Roman" w:hAnsi="Raavi" w:cs="Raavi" w:hint="cs"/>
          <w:i/>
          <w:iCs/>
          <w:color w:val="000000"/>
          <w:sz w:val="20"/>
          <w:szCs w:val="20"/>
          <w:cs/>
          <w:lang w:eastAsia="en-CA" w:bidi="pa-IN"/>
        </w:rPr>
        <w:t xml:space="preserve">ਦੇ ਨਾਲ ਸ਼ੁਰੂਆਤ ਕਰਨਗੇ। ਉੱਤੇ ਦਿੱਤੇ ਟਾਈਮਟੇਬਲ ਵਿੱਚ </w:t>
      </w:r>
      <w:r w:rsidR="0033746E">
        <w:rPr>
          <w:rFonts w:eastAsia="Times New Roman" w:cs="Raavi" w:hint="cs"/>
          <w:i/>
          <w:iCs/>
          <w:color w:val="000000"/>
          <w:sz w:val="20"/>
          <w:szCs w:val="20"/>
          <w:cs/>
          <w:lang w:eastAsia="en-CA" w:bidi="pa-IN"/>
        </w:rPr>
        <w:t xml:space="preserve">ਤਹਿ ਕੀਤੇ </w:t>
      </w:r>
      <w:r w:rsidR="00C07991" w:rsidRPr="00C07991">
        <w:rPr>
          <w:rFonts w:eastAsia="Times New Roman" w:cs="Arial"/>
          <w:i/>
          <w:iCs/>
          <w:color w:val="000000"/>
          <w:sz w:val="20"/>
          <w:szCs w:val="20"/>
          <w:lang w:eastAsia="en-CA"/>
        </w:rPr>
        <w:t xml:space="preserve">asynchronous </w:t>
      </w:r>
      <w:r w:rsidR="009B48D6">
        <w:rPr>
          <w:rFonts w:eastAsia="Times New Roman" w:cs="Raavi" w:hint="cs"/>
          <w:i/>
          <w:iCs/>
          <w:color w:val="000000"/>
          <w:sz w:val="20"/>
          <w:szCs w:val="20"/>
          <w:cs/>
          <w:lang w:eastAsia="en-CA" w:bidi="pa-IN"/>
        </w:rPr>
        <w:t xml:space="preserve">(ਗੈਰ ਸਮਕਾਲੀ) ਸਮੇਂ ਉਦਾਹਰਣ ਹਨ ਕਿ </w:t>
      </w:r>
      <w:r w:rsidR="00C07991" w:rsidRPr="00C07991">
        <w:rPr>
          <w:rFonts w:eastAsia="Times New Roman" w:cs="Arial"/>
          <w:i/>
          <w:iCs/>
          <w:color w:val="000000"/>
          <w:sz w:val="20"/>
          <w:szCs w:val="20"/>
          <w:lang w:eastAsia="en-CA"/>
        </w:rPr>
        <w:t>asynchronous</w:t>
      </w:r>
      <w:r w:rsidR="009B48D6">
        <w:rPr>
          <w:rFonts w:eastAsia="Times New Roman" w:cs="Raavi" w:hint="cs"/>
          <w:i/>
          <w:iCs/>
          <w:color w:val="000000"/>
          <w:sz w:val="20"/>
          <w:szCs w:val="20"/>
          <w:cs/>
          <w:lang w:eastAsia="en-CA" w:bidi="pa-IN"/>
        </w:rPr>
        <w:t xml:space="preserve">(ਗੈਰ ਸਮਕਾਲੀ) ਸਮਿਆਂ ਨੂੰ </w:t>
      </w:r>
      <w:r w:rsidR="00A671E9">
        <w:rPr>
          <w:rFonts w:eastAsia="Times New Roman" w:cs="Raavi" w:hint="cs"/>
          <w:i/>
          <w:iCs/>
          <w:color w:val="000000"/>
          <w:sz w:val="20"/>
          <w:szCs w:val="20"/>
          <w:cs/>
          <w:lang w:eastAsia="en-CA" w:bidi="pa-IN"/>
        </w:rPr>
        <w:t xml:space="preserve">ਕਿਵੇਂ </w:t>
      </w:r>
      <w:r w:rsidR="00DC4032">
        <w:rPr>
          <w:rFonts w:eastAsia="Times New Roman" w:cs="Raavi" w:hint="cs"/>
          <w:i/>
          <w:iCs/>
          <w:color w:val="000000"/>
          <w:sz w:val="20"/>
          <w:szCs w:val="20"/>
          <w:cs/>
          <w:lang w:eastAsia="en-CA" w:bidi="pa-IN"/>
        </w:rPr>
        <w:t xml:space="preserve">ਤਹਿ </w:t>
      </w:r>
      <w:r w:rsidR="009B48D6">
        <w:rPr>
          <w:rFonts w:eastAsia="Times New Roman" w:cs="Raavi" w:hint="cs"/>
          <w:i/>
          <w:iCs/>
          <w:color w:val="000000"/>
          <w:sz w:val="20"/>
          <w:szCs w:val="20"/>
          <w:cs/>
          <w:lang w:eastAsia="en-CA" w:bidi="pa-IN"/>
        </w:rPr>
        <w:t>ਕੀਤਾ ਜਾ ਸਕਦਾ ਹੈ।</w:t>
      </w:r>
      <w:r w:rsidR="00DC7CF7">
        <w:rPr>
          <w:rFonts w:eastAsia="Times New Roman" w:cs="Raavi" w:hint="cs"/>
          <w:i/>
          <w:iCs/>
          <w:color w:val="000000"/>
          <w:sz w:val="20"/>
          <w:szCs w:val="20"/>
          <w:cs/>
          <w:lang w:eastAsia="en-CA" w:bidi="pa-IN"/>
        </w:rPr>
        <w:t xml:space="preserve"> ਅਧਿਆਪਕ ਇਹ ਨਿਰਧਾਰਤ ਕਰਨ ਲਈ ਪੇਸ਼ੇਵਰ ਨਿਰਣਾ ਵਰਤਣਗੇ ਕਿ </w:t>
      </w:r>
      <w:r w:rsidR="00DC7CF7" w:rsidRPr="00C07991">
        <w:rPr>
          <w:rFonts w:eastAsia="Times New Roman" w:cs="Arial"/>
          <w:i/>
          <w:iCs/>
          <w:color w:val="000000"/>
          <w:sz w:val="20"/>
          <w:szCs w:val="20"/>
          <w:lang w:eastAsia="en-CA"/>
        </w:rPr>
        <w:t>synchronous</w:t>
      </w:r>
      <w:r w:rsidR="00DC7CF7" w:rsidRPr="003C0241">
        <w:rPr>
          <w:rFonts w:ascii="Raavi" w:eastAsia="Times New Roman" w:hAnsi="Raavi" w:cs="Raavi"/>
          <w:i/>
          <w:iCs/>
          <w:color w:val="000000"/>
          <w:sz w:val="20"/>
          <w:szCs w:val="20"/>
          <w:cs/>
          <w:lang w:eastAsia="en-CA" w:bidi="pa-IN"/>
        </w:rPr>
        <w:t>(ਸਮਕਾਲੀ)</w:t>
      </w:r>
      <w:r w:rsidR="00DC7CF7">
        <w:rPr>
          <w:rFonts w:ascii="Raavi" w:eastAsia="Times New Roman" w:hAnsi="Raavi" w:cs="Raavi" w:hint="cs"/>
          <w:i/>
          <w:iCs/>
          <w:color w:val="000000"/>
          <w:sz w:val="20"/>
          <w:szCs w:val="20"/>
          <w:cs/>
          <w:lang w:eastAsia="en-CA" w:bidi="pa-IN"/>
        </w:rPr>
        <w:t xml:space="preserve"> ਅਤੇ </w:t>
      </w:r>
      <w:r w:rsidR="00DC7CF7" w:rsidRPr="00C07991">
        <w:rPr>
          <w:rFonts w:eastAsia="Times New Roman" w:cs="Arial"/>
          <w:i/>
          <w:iCs/>
          <w:color w:val="000000"/>
          <w:sz w:val="20"/>
          <w:szCs w:val="20"/>
          <w:lang w:eastAsia="en-CA"/>
        </w:rPr>
        <w:t xml:space="preserve">asynchronous </w:t>
      </w:r>
      <w:r w:rsidR="00DC7CF7">
        <w:rPr>
          <w:rFonts w:eastAsia="Times New Roman" w:cs="Raavi" w:hint="cs"/>
          <w:i/>
          <w:iCs/>
          <w:color w:val="000000"/>
          <w:sz w:val="20"/>
          <w:szCs w:val="20"/>
          <w:cs/>
          <w:lang w:eastAsia="en-CA" w:bidi="pa-IN"/>
        </w:rPr>
        <w:t>(ਗੈਰ ਸਮਕਾਲੀ) ਸਮਿਆਂ ਨੂੰ ਕਿਵੇਂ ਤਹਿ ਕੀਤਾ ਜਾਵੇ।</w:t>
      </w:r>
    </w:p>
    <w:p w14:paraId="1C3A8EE0" w14:textId="77777777" w:rsidR="000F7AFA" w:rsidRPr="00C07991" w:rsidRDefault="000F7AFA" w:rsidP="000F7AFA">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ਵਰਚੂਅਲ ਸਕੂਲ</w:t>
      </w:r>
      <w:r w:rsidRPr="00C07991">
        <w:rPr>
          <w:rFonts w:eastAsia="Times New Roman" w:cs="Arial"/>
          <w:b/>
          <w:bCs/>
          <w:color w:val="000000"/>
          <w:sz w:val="22"/>
          <w:lang w:eastAsia="en-CA"/>
        </w:rPr>
        <w:t>:</w:t>
      </w:r>
      <w:r w:rsidRPr="00C07991">
        <w:rPr>
          <w:rFonts w:eastAsia="Times New Roman" w:cs="Arial"/>
          <w:color w:val="000000"/>
          <w:sz w:val="22"/>
          <w:lang w:eastAsia="en-CA"/>
        </w:rPr>
        <w:t xml:space="preserve"> </w:t>
      </w:r>
      <w:r>
        <w:rPr>
          <w:rFonts w:eastAsia="Times New Roman" w:cs="Raavi" w:hint="cs"/>
          <w:color w:val="000000"/>
          <w:sz w:val="22"/>
          <w:cs/>
          <w:lang w:eastAsia="en-CA" w:bidi="pa-IN"/>
        </w:rPr>
        <w:t>ਆਮ ਵਾਂਗ ਚੱਲਣਾ ਜਾਰੀ ਰਹਿਣਗੇ।</w:t>
      </w:r>
    </w:p>
    <w:p w14:paraId="266FBCBD" w14:textId="7506C9AE" w:rsidR="00C07991" w:rsidRPr="00C07991" w:rsidRDefault="00105135"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8"/>
          <w:szCs w:val="28"/>
          <w:u w:val="single"/>
          <w:cs/>
          <w:lang w:eastAsia="en-CA" w:bidi="pa-IN"/>
        </w:rPr>
        <w:t>ਏਡਵੈਂਸ (</w:t>
      </w:r>
      <w:r w:rsidRPr="00C07991">
        <w:rPr>
          <w:rFonts w:eastAsia="Times New Roman" w:cs="Arial"/>
          <w:b/>
          <w:bCs/>
          <w:color w:val="000000"/>
          <w:sz w:val="28"/>
          <w:szCs w:val="28"/>
          <w:u w:val="single"/>
          <w:lang w:eastAsia="en-CA"/>
        </w:rPr>
        <w:t>EdVance</w:t>
      </w:r>
      <w:r>
        <w:rPr>
          <w:rFonts w:eastAsia="Times New Roman" w:cs="Raavi" w:hint="cs"/>
          <w:b/>
          <w:bCs/>
          <w:color w:val="000000"/>
          <w:sz w:val="28"/>
          <w:szCs w:val="28"/>
          <w:u w:val="single"/>
          <w:cs/>
          <w:lang w:eastAsia="en-CA" w:bidi="pa-IN"/>
        </w:rPr>
        <w:t xml:space="preserve">) ਅਤੇ ਅਡਲਟ ਡੇ ਸਕੂਲ </w:t>
      </w:r>
    </w:p>
    <w:p w14:paraId="27A86877" w14:textId="7783E88D" w:rsidR="00C07991" w:rsidRPr="00C07991" w:rsidRDefault="00882609" w:rsidP="00C07991">
      <w:pPr>
        <w:spacing w:before="240" w:line="240" w:lineRule="auto"/>
        <w:rPr>
          <w:rFonts w:ascii="Times New Roman" w:eastAsia="Times New Roman" w:hAnsi="Times New Roman" w:cs="Times New Roman"/>
          <w:szCs w:val="24"/>
          <w:lang w:eastAsia="en-CA"/>
        </w:rPr>
      </w:pPr>
      <w:r w:rsidRPr="00C8383C">
        <w:rPr>
          <w:rFonts w:ascii="Raavi" w:eastAsia="Times New Roman" w:hAnsi="Raavi" w:cs="Raavi"/>
          <w:b/>
          <w:bCs/>
          <w:color w:val="000000"/>
          <w:sz w:val="22"/>
          <w:cs/>
          <w:lang w:eastAsia="en-CA" w:bidi="pa-IN"/>
        </w:rPr>
        <w:t>ਇਨ-ਪਰਸਨ ਸਕੂਲ</w:t>
      </w:r>
      <w:r w:rsidR="00C07991" w:rsidRPr="00C8383C">
        <w:rPr>
          <w:rFonts w:ascii="Raavi" w:eastAsia="Times New Roman" w:hAnsi="Raavi" w:cs="Raavi"/>
          <w:color w:val="000000"/>
          <w:sz w:val="22"/>
          <w:lang w:eastAsia="en-CA"/>
        </w:rPr>
        <w:t>:</w:t>
      </w:r>
      <w:r w:rsidR="00944F8B">
        <w:rPr>
          <w:rFonts w:eastAsia="Times New Roman" w:cs="Raavi" w:hint="cs"/>
          <w:color w:val="000000"/>
          <w:sz w:val="22"/>
          <w:cs/>
          <w:lang w:eastAsia="en-CA" w:bidi="pa-IN"/>
        </w:rPr>
        <w:t xml:space="preserve"> ਅਡਲਟ ਡੇ ਸਕੂਲ ਅਤੇ ਏਡਵੈਂਸ ਪ੍ਰੋਗਰਾਮਾਂ ਵਿਚਲੇ ਵਿਦਿਆਰਥੀ ਇਸ ਔਨਲਾਇਨ ਕਾਰਜਕ੍ਰਮ ਦੀ ਪਾਲਣਾ ਕਰਨਗੇ</w:t>
      </w:r>
      <w:r w:rsidR="00C07991" w:rsidRPr="00944F8B">
        <w:rPr>
          <w:rFonts w:ascii="Raavi" w:eastAsia="Times New Roman" w:hAnsi="Raavi" w:cs="Raavi"/>
          <w:color w:val="000000"/>
          <w:sz w:val="22"/>
          <w:lang w:eastAsia="en-CA"/>
        </w:rPr>
        <w:t>:</w:t>
      </w:r>
    </w:p>
    <w:tbl>
      <w:tblPr>
        <w:tblW w:w="0" w:type="auto"/>
        <w:tblCellMar>
          <w:top w:w="15" w:type="dxa"/>
          <w:left w:w="15" w:type="dxa"/>
          <w:bottom w:w="15" w:type="dxa"/>
          <w:right w:w="15" w:type="dxa"/>
        </w:tblCellMar>
        <w:tblLook w:val="04A0" w:firstRow="1" w:lastRow="0" w:firstColumn="1" w:lastColumn="0" w:noHBand="0" w:noVBand="1"/>
      </w:tblPr>
      <w:tblGrid>
        <w:gridCol w:w="1571"/>
        <w:gridCol w:w="2759"/>
        <w:gridCol w:w="2268"/>
        <w:gridCol w:w="1976"/>
        <w:gridCol w:w="1976"/>
      </w:tblGrid>
      <w:tr w:rsidR="00943811" w:rsidRPr="00C07991" w14:paraId="62C72820" w14:textId="77777777" w:rsidTr="00943811">
        <w:trPr>
          <w:trHeight w:val="7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C73DA" w14:textId="77777777" w:rsidR="00C07991" w:rsidRPr="00C07991" w:rsidRDefault="00C07991" w:rsidP="00C07991">
            <w:pPr>
              <w:spacing w:before="0" w:after="0" w:line="240" w:lineRule="auto"/>
              <w:rPr>
                <w:rFonts w:ascii="Times New Roman" w:eastAsia="Times New Roman" w:hAnsi="Times New Roman" w:cs="Times New Roman"/>
                <w:szCs w:val="24"/>
                <w:lang w:eastAsia="en-CA"/>
              </w:rPr>
            </w:pPr>
          </w:p>
        </w:tc>
        <w:tc>
          <w:tcPr>
            <w:tcW w:w="2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524C6" w14:textId="503FFF49" w:rsidR="00C07991" w:rsidRPr="00C07991" w:rsidRDefault="00CA34B1"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 xml:space="preserve">ਡੇ </w:t>
            </w:r>
            <w:r w:rsidR="00C07991" w:rsidRPr="00CA34B1">
              <w:rPr>
                <w:rFonts w:ascii="Raavi" w:eastAsia="Times New Roman" w:hAnsi="Raavi" w:cs="Raavi"/>
                <w:b/>
                <w:bCs/>
                <w:color w:val="000000"/>
                <w:sz w:val="22"/>
                <w:u w:val="single"/>
                <w:lang w:eastAsia="en-CA"/>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08AB6" w14:textId="206DFB16" w:rsidR="00C07991" w:rsidRPr="00C07991" w:rsidRDefault="00CA34B1"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ਡੇ</w:t>
            </w:r>
            <w:r w:rsidR="00C07991" w:rsidRPr="00CA34B1">
              <w:rPr>
                <w:rFonts w:ascii="Raavi" w:eastAsia="Times New Roman" w:hAnsi="Raavi" w:cs="Raavi"/>
                <w:b/>
                <w:bCs/>
                <w:color w:val="000000"/>
                <w:sz w:val="22"/>
                <w:u w:val="single"/>
                <w:lang w:eastAsia="en-CA"/>
              </w:rPr>
              <w:t xml:space="preserv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63D3D" w14:textId="7F865083" w:rsidR="00C07991" w:rsidRPr="00C07991" w:rsidRDefault="00CA34B1"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ਡੇ</w:t>
            </w:r>
            <w:r w:rsidR="00C07991" w:rsidRPr="00CA34B1">
              <w:rPr>
                <w:rFonts w:ascii="Raavi" w:eastAsia="Times New Roman" w:hAnsi="Raavi" w:cs="Raavi"/>
                <w:b/>
                <w:bCs/>
                <w:color w:val="000000"/>
                <w:sz w:val="22"/>
                <w:u w:val="single"/>
                <w:lang w:eastAsia="en-CA"/>
              </w:rPr>
              <w:t xml:space="preserv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80DD3" w14:textId="7F5E8CAB" w:rsidR="00C07991" w:rsidRPr="00C07991" w:rsidRDefault="00CA34B1"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ਡੇ 4</w:t>
            </w:r>
          </w:p>
        </w:tc>
      </w:tr>
      <w:tr w:rsidR="00CA34B1" w:rsidRPr="00C07991" w14:paraId="1D1AB415" w14:textId="77777777" w:rsidTr="00943811">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B309D" w14:textId="4BE08BE9" w:rsidR="00C07991" w:rsidRPr="00CA34B1" w:rsidRDefault="00CA34B1"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 xml:space="preserve">ਪੀਰੀਅਡ </w:t>
            </w:r>
            <w:r w:rsidR="00C07991" w:rsidRPr="00CA34B1">
              <w:rPr>
                <w:rFonts w:ascii="Raavi" w:eastAsia="Times New Roman" w:hAnsi="Raavi" w:cs="Raavi"/>
                <w:b/>
                <w:bCs/>
                <w:color w:val="000000"/>
                <w:sz w:val="22"/>
                <w:u w:val="single"/>
                <w:lang w:eastAsia="en-CA"/>
              </w:rPr>
              <w:t xml:space="preserve">1: 3 </w:t>
            </w:r>
            <w:r w:rsidRPr="00CA34B1">
              <w:rPr>
                <w:rFonts w:ascii="Raavi" w:eastAsia="Times New Roman" w:hAnsi="Raavi" w:cs="Raavi"/>
                <w:b/>
                <w:bCs/>
                <w:color w:val="000000"/>
                <w:sz w:val="22"/>
                <w:u w:val="single"/>
                <w:cs/>
                <w:lang w:eastAsia="en-CA" w:bidi="pa-IN"/>
              </w:rPr>
              <w:t>ਘੰਟੇ</w:t>
            </w:r>
          </w:p>
        </w:tc>
        <w:tc>
          <w:tcPr>
            <w:tcW w:w="2759" w:type="dxa"/>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30499C44" w14:textId="77777777" w:rsidR="00943811" w:rsidRDefault="00C07991" w:rsidP="00943811">
            <w:pPr>
              <w:spacing w:before="240" w:after="0" w:line="240" w:lineRule="auto"/>
              <w:rPr>
                <w:rFonts w:eastAsia="Times New Roman" w:cs="Raavi"/>
                <w:b/>
                <w:bCs/>
                <w:color w:val="000000"/>
                <w:sz w:val="22"/>
                <w:u w:val="single"/>
                <w:lang w:eastAsia="en-CA" w:bidi="pa-IN"/>
              </w:rPr>
            </w:pPr>
            <w:r w:rsidRPr="00943811">
              <w:rPr>
                <w:rFonts w:eastAsia="Times New Roman" w:cs="Arial"/>
                <w:b/>
                <w:bCs/>
                <w:color w:val="000000"/>
                <w:sz w:val="22"/>
                <w:u w:val="single"/>
                <w:lang w:eastAsia="en-CA"/>
              </w:rPr>
              <w:t>1AB Synchronous</w:t>
            </w:r>
            <w:r w:rsidR="00943811">
              <w:rPr>
                <w:rFonts w:eastAsia="Times New Roman" w:cs="Raavi" w:hint="cs"/>
                <w:b/>
                <w:bCs/>
                <w:color w:val="000000"/>
                <w:sz w:val="22"/>
                <w:u w:val="single"/>
                <w:cs/>
                <w:lang w:eastAsia="en-CA" w:bidi="pa-IN"/>
              </w:rPr>
              <w:t xml:space="preserve"> </w:t>
            </w:r>
          </w:p>
          <w:p w14:paraId="7E64BA78" w14:textId="59BC8510" w:rsidR="00C07991" w:rsidRPr="00943811" w:rsidRDefault="00943811" w:rsidP="00943811">
            <w:pPr>
              <w:spacing w:before="0" w:line="240" w:lineRule="auto"/>
              <w:rPr>
                <w:rFonts w:ascii="Times New Roman" w:eastAsia="Times New Roman" w:hAnsi="Times New Roman" w:cs="Raavi"/>
                <w:szCs w:val="24"/>
                <w:lang w:val="en-US" w:eastAsia="en-CA" w:bidi="pa-IN"/>
              </w:rPr>
            </w:pPr>
            <w:r>
              <w:rPr>
                <w:rFonts w:eastAsia="Times New Roman" w:cs="Raavi" w:hint="cs"/>
                <w:b/>
                <w:bCs/>
                <w:color w:val="000000"/>
                <w:sz w:val="22"/>
                <w:u w:val="single"/>
                <w:cs/>
                <w:lang w:eastAsia="en-CA" w:bidi="pa-IN"/>
              </w:rPr>
              <w:t>(1ਏਬੀ ਸਮਕਾਲੀ)</w:t>
            </w:r>
          </w:p>
        </w:tc>
        <w:tc>
          <w:tcPr>
            <w:tcW w:w="2268" w:type="dxa"/>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795279B6" w14:textId="604888FF" w:rsidR="00C07991" w:rsidRPr="00943811" w:rsidRDefault="00C07991" w:rsidP="00C07991">
            <w:pPr>
              <w:spacing w:before="240" w:line="240" w:lineRule="auto"/>
              <w:rPr>
                <w:rFonts w:ascii="Times New Roman" w:eastAsia="Times New Roman" w:hAnsi="Times New Roman" w:cs="Raavi"/>
                <w:szCs w:val="24"/>
                <w:lang w:eastAsia="en-CA" w:bidi="pa-IN"/>
              </w:rPr>
            </w:pPr>
            <w:r w:rsidRPr="00C07991">
              <w:rPr>
                <w:rFonts w:eastAsia="Times New Roman" w:cs="Arial"/>
                <w:b/>
                <w:bCs/>
                <w:color w:val="000000"/>
                <w:sz w:val="22"/>
                <w:u w:val="single"/>
                <w:lang w:eastAsia="en-CA"/>
              </w:rPr>
              <w:t>1AB Synchronous</w:t>
            </w:r>
            <w:r w:rsidR="00943811">
              <w:rPr>
                <w:rFonts w:eastAsia="Times New Roman" w:cs="Raavi" w:hint="cs"/>
                <w:b/>
                <w:bCs/>
                <w:color w:val="000000"/>
                <w:sz w:val="22"/>
                <w:u w:val="single"/>
                <w:cs/>
                <w:lang w:eastAsia="en-CA" w:bidi="pa-IN"/>
              </w:rPr>
              <w:t xml:space="preserve"> (1 ਏਬੀ ਸਮਕਾਲੀ)</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78B8F349" w14:textId="77777777" w:rsidR="00C07991" w:rsidRDefault="00C07991" w:rsidP="00943811">
            <w:pPr>
              <w:spacing w:before="0" w:after="0" w:line="240" w:lineRule="auto"/>
              <w:rPr>
                <w:rFonts w:eastAsia="Times New Roman" w:cs="Raavi"/>
                <w:b/>
                <w:bCs/>
                <w:color w:val="000000"/>
                <w:sz w:val="22"/>
                <w:u w:val="single"/>
                <w:lang w:eastAsia="en-CA" w:bidi="pa-IN"/>
              </w:rPr>
            </w:pPr>
            <w:r w:rsidRPr="00C07991">
              <w:rPr>
                <w:rFonts w:eastAsia="Times New Roman" w:cs="Arial"/>
                <w:b/>
                <w:bCs/>
                <w:color w:val="000000"/>
                <w:sz w:val="22"/>
                <w:u w:val="single"/>
                <w:lang w:eastAsia="en-CA"/>
              </w:rPr>
              <w:t>2AB Synchronous</w:t>
            </w:r>
            <w:r w:rsidR="00943811">
              <w:rPr>
                <w:rFonts w:eastAsia="Times New Roman" w:cs="Raavi" w:hint="cs"/>
                <w:b/>
                <w:bCs/>
                <w:color w:val="000000"/>
                <w:sz w:val="22"/>
                <w:u w:val="single"/>
                <w:cs/>
                <w:lang w:eastAsia="en-CA" w:bidi="pa-IN"/>
              </w:rPr>
              <w:t xml:space="preserve"> </w:t>
            </w:r>
          </w:p>
          <w:p w14:paraId="6C143F83" w14:textId="6BF9D449" w:rsidR="00943811" w:rsidRPr="00943811" w:rsidRDefault="00943811" w:rsidP="00943811">
            <w:pPr>
              <w:spacing w:before="0" w:line="240" w:lineRule="auto"/>
              <w:rPr>
                <w:rFonts w:ascii="Times New Roman" w:eastAsia="Times New Roman" w:hAnsi="Times New Roman" w:cs="Raavi"/>
                <w:szCs w:val="24"/>
                <w:lang w:eastAsia="en-CA" w:bidi="pa-IN"/>
              </w:rPr>
            </w:pPr>
            <w:r>
              <w:rPr>
                <w:rFonts w:eastAsia="Times New Roman" w:cs="Raavi" w:hint="cs"/>
                <w:b/>
                <w:bCs/>
                <w:color w:val="000000"/>
                <w:sz w:val="22"/>
                <w:u w:val="single"/>
                <w:cs/>
                <w:lang w:eastAsia="en-CA" w:bidi="pa-IN"/>
              </w:rPr>
              <w:t>(2 ਏਬੀ ਸਮਕਾਲੀ)</w:t>
            </w:r>
          </w:p>
        </w:tc>
        <w:tc>
          <w:tcPr>
            <w:tcW w:w="0" w:type="auto"/>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60E3BA83" w14:textId="77777777" w:rsidR="00C07991" w:rsidRDefault="00C07991" w:rsidP="00943811">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t>2AB Synchronous</w:t>
            </w:r>
          </w:p>
          <w:p w14:paraId="5FD5834B" w14:textId="1B7730E0" w:rsidR="00943811" w:rsidRPr="00C07991" w:rsidRDefault="00943811" w:rsidP="00943811">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(2 ਏਬੀ ਸਮਕਾਲੀ)</w:t>
            </w:r>
          </w:p>
        </w:tc>
      </w:tr>
      <w:tr w:rsidR="00CA34B1" w:rsidRPr="00C07991" w14:paraId="20C9F4C1" w14:textId="77777777" w:rsidTr="00943811">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B4952" w14:textId="3E9CE38D" w:rsidR="00C07991" w:rsidRPr="00CA34B1" w:rsidRDefault="00CA34B1"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ਪੀਰੀਅਡ</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 xml:space="preserve">2: 1 </w:t>
            </w:r>
            <w:r w:rsidRPr="00CA34B1">
              <w:rPr>
                <w:rFonts w:ascii="Raavi" w:eastAsia="Times New Roman" w:hAnsi="Raavi" w:cs="Raavi"/>
                <w:b/>
                <w:bCs/>
                <w:color w:val="000000"/>
                <w:sz w:val="22"/>
                <w:u w:val="single"/>
                <w:cs/>
                <w:lang w:eastAsia="en-CA" w:bidi="pa-IN"/>
              </w:rPr>
              <w:t>ਘੰਟਾ</w:t>
            </w:r>
          </w:p>
        </w:tc>
        <w:tc>
          <w:tcPr>
            <w:tcW w:w="2759" w:type="dxa"/>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5F503420" w14:textId="77777777" w:rsidR="00C07991" w:rsidRDefault="00C07991" w:rsidP="00CA7181">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t>2AB Synchronous</w:t>
            </w:r>
          </w:p>
          <w:p w14:paraId="28B89167" w14:textId="22ECA9D6" w:rsidR="00CA7181" w:rsidRPr="00C07991" w:rsidRDefault="00CA7181" w:rsidP="00CA7181">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(2 ਏਬੀ ਸਮਕਾਲੀ)</w:t>
            </w:r>
          </w:p>
        </w:tc>
        <w:tc>
          <w:tcPr>
            <w:tcW w:w="2268" w:type="dxa"/>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hideMark/>
          </w:tcPr>
          <w:p w14:paraId="5CA50713" w14:textId="77777777" w:rsidR="00C07991" w:rsidRDefault="00C07991" w:rsidP="00CA7181">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t>2AB Synchronous</w:t>
            </w:r>
          </w:p>
          <w:p w14:paraId="4BAEE240" w14:textId="420D3A98" w:rsidR="00CA7181" w:rsidRPr="00C07991" w:rsidRDefault="00CA7181" w:rsidP="00CA7181">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(2 ਏਬੀ ਸਮਕਾਲੀ)</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5E64BC75" w14:textId="77777777" w:rsidR="00C07991" w:rsidRDefault="00C07991" w:rsidP="00D3066B">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t>1AB Synchronous</w:t>
            </w:r>
          </w:p>
          <w:p w14:paraId="0F2A962F" w14:textId="599EB563" w:rsidR="00835205" w:rsidRPr="00C07991" w:rsidRDefault="00835205" w:rsidP="00D3066B">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(1 ਏਬੀ ਸਮਕਾਲੀ)</w:t>
            </w:r>
          </w:p>
        </w:tc>
        <w:tc>
          <w:tcPr>
            <w:tcW w:w="0" w:type="auto"/>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hideMark/>
          </w:tcPr>
          <w:p w14:paraId="23A549B1" w14:textId="77777777" w:rsidR="00C07991" w:rsidRDefault="00C07991" w:rsidP="00D3066B">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t>1AB Synchronous</w:t>
            </w:r>
          </w:p>
          <w:p w14:paraId="6FD02FE2" w14:textId="1708D662" w:rsidR="00835205" w:rsidRPr="00C07991" w:rsidRDefault="00835205" w:rsidP="00D3066B">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t>(1 ਏਬੀ ਸਮਕਾਲੀ)</w:t>
            </w:r>
          </w:p>
        </w:tc>
      </w:tr>
      <w:tr w:rsidR="00CA34B1" w:rsidRPr="00C07991" w14:paraId="5F41C2F3" w14:textId="77777777" w:rsidTr="00943811">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F4921" w14:textId="2E9D16C9" w:rsidR="00C07991" w:rsidRPr="00CA34B1" w:rsidRDefault="00CA34B1" w:rsidP="00C07991">
            <w:pPr>
              <w:spacing w:before="240" w:line="240" w:lineRule="auto"/>
              <w:rPr>
                <w:rFonts w:ascii="Raavi" w:eastAsia="Times New Roman" w:hAnsi="Raavi" w:cs="Raavi"/>
                <w:szCs w:val="24"/>
                <w:lang w:eastAsia="en-CA"/>
              </w:rPr>
            </w:pPr>
            <w:r w:rsidRPr="00CA34B1">
              <w:rPr>
                <w:rFonts w:ascii="Raavi" w:eastAsia="Times New Roman" w:hAnsi="Raavi" w:cs="Raavi"/>
                <w:b/>
                <w:bCs/>
                <w:color w:val="000000"/>
                <w:sz w:val="22"/>
                <w:u w:val="single"/>
                <w:cs/>
                <w:lang w:eastAsia="en-CA" w:bidi="pa-IN"/>
              </w:rPr>
              <w:t>ਪੀਰੀਅਡ</w:t>
            </w:r>
            <w:r w:rsidRPr="00CA34B1">
              <w:rPr>
                <w:rFonts w:ascii="Raavi" w:eastAsia="Times New Roman" w:hAnsi="Raavi" w:cs="Raavi"/>
                <w:b/>
                <w:bCs/>
                <w:color w:val="000000"/>
                <w:sz w:val="22"/>
                <w:u w:val="single"/>
                <w:lang w:eastAsia="en-CA"/>
              </w:rPr>
              <w:t xml:space="preserve"> </w:t>
            </w:r>
            <w:r w:rsidR="00C07991" w:rsidRPr="00CA34B1">
              <w:rPr>
                <w:rFonts w:ascii="Raavi" w:eastAsia="Times New Roman" w:hAnsi="Raavi" w:cs="Raavi"/>
                <w:b/>
                <w:bCs/>
                <w:color w:val="000000"/>
                <w:sz w:val="22"/>
                <w:u w:val="single"/>
                <w:lang w:eastAsia="en-CA"/>
              </w:rPr>
              <w:t xml:space="preserve">3: 2 </w:t>
            </w:r>
            <w:r w:rsidRPr="00CA34B1">
              <w:rPr>
                <w:rFonts w:ascii="Raavi" w:eastAsia="Times New Roman" w:hAnsi="Raavi" w:cs="Raavi"/>
                <w:b/>
                <w:bCs/>
                <w:color w:val="000000"/>
                <w:sz w:val="22"/>
                <w:u w:val="single"/>
                <w:cs/>
                <w:lang w:eastAsia="en-CA" w:bidi="pa-IN"/>
              </w:rPr>
              <w:lastRenderedPageBreak/>
              <w:t>ਘੰਟੇ</w:t>
            </w:r>
          </w:p>
        </w:tc>
        <w:tc>
          <w:tcPr>
            <w:tcW w:w="2759"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B60CCF5" w14:textId="77777777" w:rsidR="00C07991" w:rsidRDefault="00C07991" w:rsidP="00835205">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lastRenderedPageBreak/>
              <w:t>3AB Synchronous</w:t>
            </w:r>
          </w:p>
          <w:p w14:paraId="0B657FF6" w14:textId="3D86672C" w:rsidR="00835205" w:rsidRPr="00C07991" w:rsidRDefault="00835205" w:rsidP="00835205">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lastRenderedPageBreak/>
              <w:t>(3 ਏਬੀ ਸਮਕਾਲੀ)</w:t>
            </w:r>
          </w:p>
        </w:tc>
        <w:tc>
          <w:tcPr>
            <w:tcW w:w="2268"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4C19ECD" w14:textId="77777777" w:rsidR="00C07991" w:rsidRDefault="00C07991" w:rsidP="00835205">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lastRenderedPageBreak/>
              <w:t>3AB Synchronous</w:t>
            </w:r>
          </w:p>
          <w:p w14:paraId="4FEAB557" w14:textId="62F5E8A6" w:rsidR="00835205" w:rsidRPr="00C07991" w:rsidRDefault="00835205" w:rsidP="00835205">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lastRenderedPageBreak/>
              <w:t>(3 ਏਬੀ ਸਮਕਾਲੀ)</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D7B2089" w14:textId="77777777" w:rsidR="00C07991" w:rsidRDefault="00C07991" w:rsidP="00835205">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lastRenderedPageBreak/>
              <w:t>3AB Synchronous</w:t>
            </w:r>
          </w:p>
          <w:p w14:paraId="7A3BB48D" w14:textId="279C1AC9" w:rsidR="00835205" w:rsidRPr="00C07991" w:rsidRDefault="00835205" w:rsidP="00835205">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lastRenderedPageBreak/>
              <w:t>(3 ਏਬੀ ਸਮਕਾਲੀ)</w:t>
            </w:r>
          </w:p>
        </w:tc>
        <w:tc>
          <w:tcPr>
            <w:tcW w:w="0" w:type="auto"/>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1853D77F" w14:textId="77777777" w:rsidR="00C07991" w:rsidRDefault="00C07991" w:rsidP="00835205">
            <w:pPr>
              <w:spacing w:before="240" w:after="0" w:line="240" w:lineRule="auto"/>
              <w:rPr>
                <w:rFonts w:eastAsia="Times New Roman" w:cs="Arial"/>
                <w:b/>
                <w:bCs/>
                <w:color w:val="000000"/>
                <w:sz w:val="22"/>
                <w:u w:val="single"/>
                <w:lang w:eastAsia="en-CA"/>
              </w:rPr>
            </w:pPr>
            <w:r w:rsidRPr="00C07991">
              <w:rPr>
                <w:rFonts w:eastAsia="Times New Roman" w:cs="Arial"/>
                <w:b/>
                <w:bCs/>
                <w:color w:val="000000"/>
                <w:sz w:val="22"/>
                <w:u w:val="single"/>
                <w:lang w:eastAsia="en-CA"/>
              </w:rPr>
              <w:lastRenderedPageBreak/>
              <w:t>3AB Synchronous</w:t>
            </w:r>
          </w:p>
          <w:p w14:paraId="5F8A7F47" w14:textId="637ED1AA" w:rsidR="00835205" w:rsidRPr="00C07991" w:rsidRDefault="00835205" w:rsidP="00835205">
            <w:pPr>
              <w:spacing w:before="0" w:line="240" w:lineRule="auto"/>
              <w:rPr>
                <w:rFonts w:ascii="Times New Roman" w:eastAsia="Times New Roman" w:hAnsi="Times New Roman" w:cs="Times New Roman"/>
                <w:szCs w:val="24"/>
                <w:lang w:eastAsia="en-CA"/>
              </w:rPr>
            </w:pPr>
            <w:r>
              <w:rPr>
                <w:rFonts w:eastAsia="Times New Roman" w:cs="Raavi" w:hint="cs"/>
                <w:b/>
                <w:bCs/>
                <w:color w:val="000000"/>
                <w:sz w:val="22"/>
                <w:u w:val="single"/>
                <w:cs/>
                <w:lang w:eastAsia="en-CA" w:bidi="pa-IN"/>
              </w:rPr>
              <w:lastRenderedPageBreak/>
              <w:t>(3 ਏਬੀ ਸਮਕਾਲੀ)</w:t>
            </w:r>
          </w:p>
        </w:tc>
      </w:tr>
    </w:tbl>
    <w:p w14:paraId="78E0BD4A" w14:textId="2B7347E2" w:rsidR="00C07991" w:rsidRPr="00C07991" w:rsidRDefault="009C4D18"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lastRenderedPageBreak/>
        <w:t>ਸ਼ੁਰੂਆਤ ਦੇ ਸਮੇਂ ਅਤੇ ਲੰਚ ਦੇ ਸਮੇਂ ਹਰੇਕ ਸਕੂਲ ਲਈ ਉਹੀ ਰਹਿਣਗੇ।</w:t>
      </w:r>
    </w:p>
    <w:p w14:paraId="1C048B81" w14:textId="77777777" w:rsidR="007D512E" w:rsidRPr="00C07991" w:rsidRDefault="007D512E" w:rsidP="007D512E">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ਵਰਚੂਅਲ ਸਕੂਲ</w:t>
      </w:r>
      <w:r w:rsidRPr="00C07991">
        <w:rPr>
          <w:rFonts w:eastAsia="Times New Roman" w:cs="Arial"/>
          <w:b/>
          <w:bCs/>
          <w:color w:val="000000"/>
          <w:sz w:val="22"/>
          <w:lang w:eastAsia="en-CA"/>
        </w:rPr>
        <w:t>:</w:t>
      </w:r>
      <w:r w:rsidRPr="00C07991">
        <w:rPr>
          <w:rFonts w:eastAsia="Times New Roman" w:cs="Arial"/>
          <w:color w:val="000000"/>
          <w:sz w:val="22"/>
          <w:lang w:eastAsia="en-CA"/>
        </w:rPr>
        <w:t xml:space="preserve"> </w:t>
      </w:r>
      <w:r>
        <w:rPr>
          <w:rFonts w:eastAsia="Times New Roman" w:cs="Raavi" w:hint="cs"/>
          <w:color w:val="000000"/>
          <w:sz w:val="22"/>
          <w:cs/>
          <w:lang w:eastAsia="en-CA" w:bidi="pa-IN"/>
        </w:rPr>
        <w:t>ਆਮ ਵਾਂਗ ਚੱਲਣਾ ਜਾਰੀ ਰਹਿਣਗੇ।</w:t>
      </w:r>
    </w:p>
    <w:p w14:paraId="5C016BB4" w14:textId="13E3FCDB" w:rsidR="00C07991" w:rsidRPr="00C8383C" w:rsidRDefault="00C8383C" w:rsidP="00C07991">
      <w:pPr>
        <w:spacing w:before="240" w:line="240" w:lineRule="auto"/>
        <w:rPr>
          <w:rFonts w:ascii="Raavi" w:eastAsia="Times New Roman" w:hAnsi="Raavi" w:cs="Raavi"/>
          <w:szCs w:val="24"/>
          <w:lang w:eastAsia="en-CA"/>
        </w:rPr>
      </w:pPr>
      <w:r w:rsidRPr="00C8383C">
        <w:rPr>
          <w:rFonts w:ascii="Raavi" w:eastAsia="Times New Roman" w:hAnsi="Raavi" w:cs="Raavi"/>
          <w:b/>
          <w:bCs/>
          <w:color w:val="000000"/>
          <w:sz w:val="28"/>
          <w:szCs w:val="28"/>
          <w:u w:val="single"/>
          <w:cs/>
          <w:lang w:eastAsia="en-CA" w:bidi="pa-IN"/>
        </w:rPr>
        <w:t>ਵਿਕਲਪਿਕ ਸਕੂਲ</w:t>
      </w:r>
      <w:r w:rsidR="00C07991" w:rsidRPr="00C8383C">
        <w:rPr>
          <w:rFonts w:ascii="Raavi" w:eastAsia="Times New Roman" w:hAnsi="Raavi" w:cs="Raavi"/>
          <w:b/>
          <w:bCs/>
          <w:color w:val="000000"/>
          <w:sz w:val="28"/>
          <w:szCs w:val="28"/>
          <w:u w:val="single"/>
          <w:lang w:eastAsia="en-CA"/>
        </w:rPr>
        <w:t>/</w:t>
      </w:r>
      <w:r w:rsidRPr="00C8383C">
        <w:rPr>
          <w:rFonts w:ascii="Raavi" w:eastAsia="Times New Roman" w:hAnsi="Raavi" w:cs="Raavi"/>
          <w:b/>
          <w:bCs/>
          <w:color w:val="000000"/>
          <w:sz w:val="28"/>
          <w:szCs w:val="28"/>
          <w:u w:val="single"/>
          <w:cs/>
          <w:lang w:eastAsia="en-CA" w:bidi="pa-IN"/>
        </w:rPr>
        <w:t>ਪ੍ਰੋਗਰਾਮ</w:t>
      </w:r>
    </w:p>
    <w:p w14:paraId="3D8DCFD4" w14:textId="611A4E92" w:rsidR="00C07991" w:rsidRPr="00C07991" w:rsidRDefault="00C8383C" w:rsidP="00C07991">
      <w:pPr>
        <w:spacing w:before="240" w:line="240" w:lineRule="auto"/>
        <w:rPr>
          <w:rFonts w:ascii="Times New Roman" w:eastAsia="Times New Roman" w:hAnsi="Times New Roman" w:cs="Times New Roman"/>
          <w:szCs w:val="24"/>
          <w:lang w:eastAsia="en-CA"/>
        </w:rPr>
      </w:pPr>
      <w:r w:rsidRPr="00C8383C">
        <w:rPr>
          <w:rFonts w:ascii="Raavi" w:eastAsia="Times New Roman" w:hAnsi="Raavi" w:cs="Raavi"/>
          <w:b/>
          <w:bCs/>
          <w:color w:val="000000"/>
          <w:sz w:val="22"/>
          <w:cs/>
          <w:lang w:eastAsia="en-CA" w:bidi="pa-IN"/>
        </w:rPr>
        <w:t>ਇਨ-ਪਰਸਨ ਸਕੂਲ</w:t>
      </w:r>
      <w:r w:rsidRPr="00C8383C">
        <w:rPr>
          <w:rFonts w:ascii="Raavi" w:eastAsia="Times New Roman" w:hAnsi="Raavi" w:cs="Raavi"/>
          <w:color w:val="000000"/>
          <w:sz w:val="22"/>
          <w:lang w:eastAsia="en-CA"/>
        </w:rPr>
        <w:t>:</w:t>
      </w:r>
      <w:r w:rsidR="00C07991" w:rsidRPr="00C07991">
        <w:rPr>
          <w:rFonts w:eastAsia="Times New Roman" w:cs="Arial"/>
          <w:b/>
          <w:bCs/>
          <w:color w:val="000000"/>
          <w:sz w:val="22"/>
          <w:lang w:eastAsia="en-CA"/>
        </w:rPr>
        <w:t xml:space="preserve"> </w:t>
      </w:r>
      <w:r w:rsidRPr="00C8383C">
        <w:rPr>
          <w:rFonts w:eastAsia="Times New Roman" w:cs="Raavi" w:hint="cs"/>
          <w:color w:val="000000"/>
          <w:sz w:val="22"/>
          <w:cs/>
          <w:lang w:eastAsia="en-CA" w:bidi="pa-IN"/>
        </w:rPr>
        <w:t>ਉਹ ਸਕੂਲ ਜਿਹੜੇ</w:t>
      </w:r>
      <w:r>
        <w:rPr>
          <w:rFonts w:eastAsia="Times New Roman" w:cs="Raavi" w:hint="cs"/>
          <w:color w:val="000000"/>
          <w:sz w:val="22"/>
          <w:cs/>
          <w:lang w:eastAsia="en-CA" w:bidi="pa-IN"/>
        </w:rPr>
        <w:t xml:space="preserve"> ਬੋਰਡ ਦੁਆਰਾ ਵਿਕਸਤ ਕੀਤੇ ਗਏ ਅਨੁਕੂਲ ਬਣਾਏ ਜਾ ਸਕਣ ਵਾਲੇ </w:t>
      </w:r>
      <w:r w:rsidRPr="00DA3113">
        <w:rPr>
          <w:rFonts w:eastAsia="Times New Roman" w:cs="Raavi"/>
          <w:color w:val="000000"/>
          <w:sz w:val="22"/>
          <w:cs/>
          <w:lang w:eastAsia="en-CA" w:bidi="pa-IN"/>
        </w:rPr>
        <w:t>ਟਾਈਮਟੇਬਲ</w:t>
      </w:r>
      <w:r>
        <w:rPr>
          <w:rFonts w:eastAsia="Times New Roman" w:cs="Raavi" w:hint="cs"/>
          <w:color w:val="000000"/>
          <w:sz w:val="22"/>
          <w:cs/>
          <w:lang w:eastAsia="en-CA" w:bidi="pa-IN"/>
        </w:rPr>
        <w:t xml:space="preserve"> ਨਹੀਂ ਵਰਤ ਰਹੇ ਹਨ (ਵਿਕਲਪਿਕ ਸਕੂਲ-ਪ੍ਰੋਗਰਾਮ, ਕੌਨਗ੍ਰੀਗੇਟਿਡ ਸਾਈਟਾਂ,</w:t>
      </w:r>
      <w:r w:rsidRPr="00C8383C">
        <w:rPr>
          <w:rFonts w:eastAsia="Times New Roman" w:cs="Arial"/>
          <w:color w:val="000000"/>
          <w:sz w:val="22"/>
          <w:lang w:eastAsia="en-CA"/>
        </w:rPr>
        <w:t xml:space="preserve"> </w:t>
      </w:r>
      <w:r w:rsidRPr="00C07991">
        <w:rPr>
          <w:rFonts w:eastAsia="Times New Roman" w:cs="Arial"/>
          <w:color w:val="000000"/>
          <w:sz w:val="22"/>
          <w:lang w:eastAsia="en-CA"/>
        </w:rPr>
        <w:t>ISPs</w:t>
      </w:r>
      <w:r>
        <w:rPr>
          <w:rFonts w:eastAsia="Times New Roman" w:cs="Raavi" w:hint="cs"/>
          <w:color w:val="000000"/>
          <w:sz w:val="22"/>
          <w:cs/>
          <w:lang w:eastAsia="en-CA" w:bidi="pa-IN"/>
        </w:rPr>
        <w:t xml:space="preserve"> ਆਦਿ) ਸਥਾਨਕ ਤੌਰ ਤੇ ਵਿਕਸਤ ਕੀਤੇ ਗਏ ਰਿਮੋਟ </w:t>
      </w:r>
      <w:r w:rsidR="0016383C">
        <w:rPr>
          <w:rFonts w:eastAsia="Times New Roman" w:cs="Raavi" w:hint="cs"/>
          <w:color w:val="000000"/>
          <w:sz w:val="22"/>
          <w:cs/>
          <w:lang w:eastAsia="en-CA" w:bidi="pa-IN"/>
        </w:rPr>
        <w:t xml:space="preserve">ਲਰਨਿੰਗ </w:t>
      </w:r>
      <w:r>
        <w:rPr>
          <w:rFonts w:eastAsia="Times New Roman" w:cs="Raavi" w:hint="cs"/>
          <w:color w:val="000000"/>
          <w:sz w:val="22"/>
          <w:cs/>
          <w:lang w:eastAsia="en-CA" w:bidi="pa-IN"/>
        </w:rPr>
        <w:t>ਕਾਰਜਕ੍ਰਮ ਲਾਗੂ ਕਰਨਗੇ।</w:t>
      </w:r>
    </w:p>
    <w:p w14:paraId="2ACF66FE" w14:textId="77777777" w:rsidR="00C8383C" w:rsidRPr="00C07991" w:rsidRDefault="00C8383C" w:rsidP="00C8383C">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2"/>
          <w:cs/>
          <w:lang w:eastAsia="en-CA" w:bidi="pa-IN"/>
        </w:rPr>
        <w:t>ਵਰਚੂਅਲ ਸਕੂਲ</w:t>
      </w:r>
      <w:r w:rsidRPr="00C07991">
        <w:rPr>
          <w:rFonts w:eastAsia="Times New Roman" w:cs="Arial"/>
          <w:b/>
          <w:bCs/>
          <w:color w:val="000000"/>
          <w:sz w:val="22"/>
          <w:lang w:eastAsia="en-CA"/>
        </w:rPr>
        <w:t>:</w:t>
      </w:r>
      <w:r w:rsidRPr="00C07991">
        <w:rPr>
          <w:rFonts w:eastAsia="Times New Roman" w:cs="Arial"/>
          <w:color w:val="000000"/>
          <w:sz w:val="22"/>
          <w:lang w:eastAsia="en-CA"/>
        </w:rPr>
        <w:t xml:space="preserve"> </w:t>
      </w:r>
      <w:r>
        <w:rPr>
          <w:rFonts w:eastAsia="Times New Roman" w:cs="Raavi" w:hint="cs"/>
          <w:color w:val="000000"/>
          <w:sz w:val="22"/>
          <w:cs/>
          <w:lang w:eastAsia="en-CA" w:bidi="pa-IN"/>
        </w:rPr>
        <w:t>ਆਮ ਵਾਂਗ ਚੱਲਣਾ ਜਾਰੀ ਰਹਿਣਗੇ।</w:t>
      </w:r>
    </w:p>
    <w:p w14:paraId="0E556F03" w14:textId="415C09F9" w:rsidR="00C07991" w:rsidRPr="00C07991" w:rsidRDefault="00E02AD9"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8"/>
          <w:szCs w:val="28"/>
          <w:u w:val="single"/>
          <w:cs/>
          <w:lang w:eastAsia="en-CA" w:bidi="pa-IN"/>
        </w:rPr>
        <w:t>ਸਪੈਸ਼ਲ ਐਜੁਕੇਸ਼ਨ ਕੌਨਗ੍ਰੀਗੇਟਿਡ ਸਾਈਟਾਂ</w:t>
      </w:r>
    </w:p>
    <w:p w14:paraId="7E908ED7" w14:textId="705EB647" w:rsidR="00C07991" w:rsidRPr="00C07991" w:rsidRDefault="0016383C"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ਕੌਨਗ੍ਰੀਗੇਟਿਡ ਸਾਈਟਾਂ</w:t>
      </w:r>
      <w:r w:rsidRPr="00C07991">
        <w:rPr>
          <w:rFonts w:eastAsia="Times New Roman" w:cs="Arial"/>
          <w:color w:val="000000"/>
          <w:sz w:val="22"/>
          <w:lang w:eastAsia="en-CA"/>
        </w:rPr>
        <w:t xml:space="preserve"> </w:t>
      </w:r>
      <w:r w:rsidR="00C07991" w:rsidRPr="00522DAC">
        <w:rPr>
          <w:rFonts w:ascii="Raavi" w:eastAsia="Times New Roman" w:hAnsi="Raavi" w:cs="Raavi"/>
          <w:color w:val="000000"/>
          <w:sz w:val="22"/>
          <w:lang w:eastAsia="en-CA"/>
        </w:rPr>
        <w:t>(</w:t>
      </w:r>
      <w:r w:rsidR="003950A1" w:rsidRPr="00522DAC">
        <w:rPr>
          <w:rFonts w:ascii="Raavi" w:eastAsia="Times New Roman" w:hAnsi="Raavi" w:cs="Raavi"/>
          <w:color w:val="000000"/>
          <w:sz w:val="22"/>
          <w:cs/>
          <w:lang w:eastAsia="en-CA" w:bidi="pa-IN"/>
        </w:rPr>
        <w:t>ਹੇਠਾਂ ਸੂਚੀਬੱਧ ਕੀਤੇ ਗਏ</w:t>
      </w:r>
      <w:r w:rsidR="00C07991" w:rsidRPr="00522DAC">
        <w:rPr>
          <w:rFonts w:ascii="Raavi" w:eastAsia="Times New Roman" w:hAnsi="Raavi" w:cs="Raavi"/>
          <w:color w:val="000000"/>
          <w:sz w:val="22"/>
          <w:lang w:eastAsia="en-CA"/>
        </w:rPr>
        <w:t>)</w:t>
      </w:r>
      <w:r w:rsidR="00C07991" w:rsidRPr="00C07991">
        <w:rPr>
          <w:rFonts w:eastAsia="Times New Roman" w:cs="Arial"/>
          <w:color w:val="000000"/>
          <w:sz w:val="22"/>
          <w:lang w:eastAsia="en-CA"/>
        </w:rPr>
        <w:t xml:space="preserve"> </w:t>
      </w:r>
      <w:r>
        <w:rPr>
          <w:rFonts w:eastAsia="Times New Roman" w:cs="Raavi" w:hint="cs"/>
          <w:color w:val="000000"/>
          <w:sz w:val="22"/>
          <w:cs/>
          <w:lang w:eastAsia="en-CA" w:bidi="pa-IN"/>
        </w:rPr>
        <w:t>ਸਥਾਨਕ ਤੌਰ ਤੇ ਵਿਕਸਤ ਕੀਤੇ ਗਏ ਰਿਮੋਟ ਲਰਨਿੰਗ ਕਾਰਜਕ੍ਰਮ ਲਾਗੂ ਕਰਨਗੇ।</w:t>
      </w:r>
    </w:p>
    <w:p w14:paraId="0AC4DC9F" w14:textId="64BFE591" w:rsidR="00C07991" w:rsidRPr="00B719C1" w:rsidRDefault="00AF7F4D" w:rsidP="00C07991">
      <w:pPr>
        <w:spacing w:before="240" w:line="240" w:lineRule="auto"/>
        <w:rPr>
          <w:rFonts w:ascii="Times New Roman" w:eastAsia="Times New Roman" w:hAnsi="Times New Roman" w:cs="Raavi"/>
          <w:szCs w:val="24"/>
          <w:lang w:eastAsia="en-CA" w:bidi="pa-IN"/>
        </w:rPr>
      </w:pPr>
      <w:r w:rsidRPr="00E27202">
        <w:rPr>
          <w:rFonts w:eastAsia="Times New Roman" w:cs="Raavi" w:hint="cs"/>
          <w:b/>
          <w:bCs/>
          <w:color w:val="000000"/>
          <w:sz w:val="22"/>
          <w:cs/>
          <w:lang w:eastAsia="en-CA" w:bidi="pa-IN"/>
        </w:rPr>
        <w:t>ਐਲੀਮੈਂਟਰੀ ਕੌਨਗ੍ਰੀਗੇਟਿਡ ਸਾਈਟਾਂ</w:t>
      </w:r>
      <w:r w:rsidR="00C07991" w:rsidRPr="00E27202">
        <w:rPr>
          <w:rFonts w:ascii="Raavi" w:eastAsia="Times New Roman" w:hAnsi="Raavi" w:cs="Raavi"/>
          <w:b/>
          <w:bCs/>
          <w:color w:val="000000"/>
          <w:sz w:val="22"/>
          <w:lang w:eastAsia="en-CA"/>
        </w:rPr>
        <w:t>:</w:t>
      </w:r>
      <w:r w:rsidR="00C07991" w:rsidRPr="00C07991">
        <w:rPr>
          <w:rFonts w:eastAsia="Times New Roman" w:cs="Arial"/>
          <w:b/>
          <w:bCs/>
          <w:color w:val="000000"/>
          <w:sz w:val="22"/>
          <w:lang w:eastAsia="en-CA"/>
        </w:rPr>
        <w:t xml:space="preserve"> </w:t>
      </w:r>
      <w:r w:rsidR="00B719C1" w:rsidRPr="001178EB">
        <w:rPr>
          <w:rFonts w:eastAsia="Times New Roman" w:cs="Raavi" w:hint="cs"/>
          <w:color w:val="000000"/>
          <w:sz w:val="22"/>
          <w:cs/>
          <w:lang w:eastAsia="en-CA" w:bidi="pa-IN"/>
        </w:rPr>
        <w:t>ਬੇਵਰਲੀ ਸਕੂਲ</w:t>
      </w:r>
      <w:r w:rsidR="00B719C1">
        <w:rPr>
          <w:rFonts w:eastAsia="Times New Roman" w:cs="Raavi" w:hint="cs"/>
          <w:b/>
          <w:bCs/>
          <w:color w:val="000000"/>
          <w:sz w:val="22"/>
          <w:cs/>
          <w:lang w:eastAsia="en-CA" w:bidi="pa-IN"/>
        </w:rPr>
        <w:t xml:space="preserve"> (</w:t>
      </w:r>
      <w:r w:rsidR="00C07991" w:rsidRPr="00C07991">
        <w:rPr>
          <w:rFonts w:eastAsia="Times New Roman" w:cs="Arial"/>
          <w:color w:val="000000"/>
          <w:sz w:val="22"/>
          <w:lang w:eastAsia="en-CA"/>
        </w:rPr>
        <w:t>Beverly School</w:t>
      </w:r>
      <w:r w:rsidR="00B719C1">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719C1">
        <w:rPr>
          <w:rFonts w:eastAsia="Times New Roman" w:cs="Raavi" w:hint="cs"/>
          <w:color w:val="000000"/>
          <w:sz w:val="22"/>
          <w:cs/>
          <w:lang w:eastAsia="en-CA" w:bidi="pa-IN"/>
        </w:rPr>
        <w:t>ਲੂਸੀ ਮਕਕੌਰਮਿਕ ਸੀਨੀਅਰ ਸਕੂਲ (</w:t>
      </w:r>
      <w:r w:rsidR="00C07991" w:rsidRPr="00C07991">
        <w:rPr>
          <w:rFonts w:eastAsia="Times New Roman" w:cs="Arial"/>
          <w:color w:val="000000"/>
          <w:sz w:val="22"/>
          <w:lang w:eastAsia="en-CA"/>
        </w:rPr>
        <w:t>Lucy McCormick Senior School</w:t>
      </w:r>
      <w:r w:rsidR="00B719C1">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719C1">
        <w:rPr>
          <w:rFonts w:eastAsia="Times New Roman" w:cs="Raavi" w:hint="cs"/>
          <w:color w:val="000000"/>
          <w:sz w:val="22"/>
          <w:cs/>
          <w:lang w:eastAsia="en-CA" w:bidi="pa-IN"/>
        </w:rPr>
        <w:t>ਸੈਨੇਕਾ ਸਕੂਲ (</w:t>
      </w:r>
      <w:r w:rsidR="00C07991" w:rsidRPr="00C07991">
        <w:rPr>
          <w:rFonts w:eastAsia="Times New Roman" w:cs="Arial"/>
          <w:color w:val="000000"/>
          <w:sz w:val="22"/>
          <w:lang w:eastAsia="en-CA"/>
        </w:rPr>
        <w:t>Seneca School</w:t>
      </w:r>
      <w:r w:rsidR="00B719C1">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719C1">
        <w:rPr>
          <w:rFonts w:eastAsia="Times New Roman" w:cs="Raavi" w:hint="cs"/>
          <w:color w:val="000000"/>
          <w:sz w:val="22"/>
          <w:cs/>
          <w:lang w:eastAsia="en-CA" w:bidi="pa-IN"/>
        </w:rPr>
        <w:t>ਸਨੀ ਵਿਯੂ ਜੂਨੀਅਰ ਅਤੇ ਸੀਨੀਅਰ ਪੀਐਸ (</w:t>
      </w:r>
      <w:r w:rsidR="00C07991" w:rsidRPr="00C07991">
        <w:rPr>
          <w:rFonts w:eastAsia="Times New Roman" w:cs="Arial"/>
          <w:color w:val="000000"/>
          <w:sz w:val="22"/>
          <w:lang w:eastAsia="en-CA"/>
        </w:rPr>
        <w:t>Sunny View Jr. &amp; Sr. PS</w:t>
      </w:r>
      <w:r w:rsidR="00B719C1">
        <w:rPr>
          <w:rFonts w:eastAsia="Times New Roman" w:cs="Raavi" w:hint="cs"/>
          <w:color w:val="000000"/>
          <w:sz w:val="22"/>
          <w:cs/>
          <w:lang w:eastAsia="en-CA" w:bidi="pa-IN"/>
        </w:rPr>
        <w:t>)</w:t>
      </w:r>
      <w:r w:rsidR="00C07991" w:rsidRPr="00C07991">
        <w:rPr>
          <w:rFonts w:eastAsia="Times New Roman" w:cs="Arial"/>
          <w:color w:val="000000"/>
          <w:sz w:val="22"/>
          <w:lang w:eastAsia="en-CA"/>
        </w:rPr>
        <w:t>,</w:t>
      </w:r>
      <w:r w:rsidR="00B719C1">
        <w:rPr>
          <w:rFonts w:eastAsia="Times New Roman" w:cs="Raavi" w:hint="cs"/>
          <w:color w:val="000000"/>
          <w:sz w:val="22"/>
          <w:cs/>
          <w:lang w:eastAsia="en-CA" w:bidi="pa-IN"/>
        </w:rPr>
        <w:t xml:space="preserve"> ਪਾਰਕਲੇਨ ਪੀਐਸ</w:t>
      </w:r>
      <w:r w:rsidR="00C07991" w:rsidRPr="00C07991">
        <w:rPr>
          <w:rFonts w:eastAsia="Times New Roman" w:cs="Arial"/>
          <w:color w:val="000000"/>
          <w:sz w:val="22"/>
          <w:lang w:eastAsia="en-CA"/>
        </w:rPr>
        <w:t xml:space="preserve"> </w:t>
      </w:r>
      <w:r w:rsidR="00B719C1">
        <w:rPr>
          <w:rFonts w:eastAsia="Times New Roman" w:cs="Raavi" w:hint="cs"/>
          <w:color w:val="000000"/>
          <w:sz w:val="22"/>
          <w:cs/>
          <w:lang w:eastAsia="en-CA" w:bidi="pa-IN"/>
        </w:rPr>
        <w:t>(</w:t>
      </w:r>
      <w:r w:rsidR="00C07991" w:rsidRPr="00C07991">
        <w:rPr>
          <w:rFonts w:eastAsia="Times New Roman" w:cs="Arial"/>
          <w:color w:val="000000"/>
          <w:sz w:val="22"/>
          <w:lang w:eastAsia="en-CA"/>
        </w:rPr>
        <w:t>Parklane PS</w:t>
      </w:r>
      <w:r w:rsidR="00B719C1">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719C1">
        <w:rPr>
          <w:rFonts w:eastAsia="Times New Roman" w:cs="Raavi" w:hint="cs"/>
          <w:color w:val="000000"/>
          <w:sz w:val="22"/>
          <w:cs/>
          <w:lang w:eastAsia="en-CA" w:bidi="pa-IN"/>
        </w:rPr>
        <w:t>ਵਿਲੀਅਮ ਜੇ. ਮਕਕੌਰਡਿਕ ਸਕੂਲ (</w:t>
      </w:r>
      <w:r w:rsidR="00C07991" w:rsidRPr="00C07991">
        <w:rPr>
          <w:rFonts w:eastAsia="Times New Roman" w:cs="Arial"/>
          <w:color w:val="000000"/>
          <w:sz w:val="22"/>
          <w:lang w:eastAsia="en-CA"/>
        </w:rPr>
        <w:t>William J. McCordic School</w:t>
      </w:r>
      <w:r w:rsidR="00B719C1">
        <w:rPr>
          <w:rFonts w:eastAsia="Times New Roman" w:cs="Raavi" w:hint="cs"/>
          <w:color w:val="000000"/>
          <w:sz w:val="22"/>
          <w:cs/>
          <w:lang w:eastAsia="en-CA" w:bidi="pa-IN"/>
        </w:rPr>
        <w:t>)</w:t>
      </w:r>
    </w:p>
    <w:p w14:paraId="3D5085D2" w14:textId="0BF7186E" w:rsidR="00C07991" w:rsidRPr="00C07991" w:rsidRDefault="00AF7F4D" w:rsidP="00C07991">
      <w:pPr>
        <w:spacing w:before="240" w:line="240" w:lineRule="auto"/>
        <w:rPr>
          <w:rFonts w:ascii="Times New Roman" w:eastAsia="Times New Roman" w:hAnsi="Times New Roman" w:cs="Times New Roman"/>
          <w:szCs w:val="24"/>
          <w:lang w:eastAsia="en-CA"/>
        </w:rPr>
      </w:pPr>
      <w:r w:rsidRPr="00AF7F4D">
        <w:rPr>
          <w:rFonts w:ascii="Raavi" w:eastAsia="Times New Roman" w:hAnsi="Raavi" w:cs="Raavi"/>
          <w:b/>
          <w:bCs/>
          <w:color w:val="000000"/>
          <w:sz w:val="22"/>
          <w:cs/>
          <w:lang w:eastAsia="en-CA" w:bidi="pa-IN"/>
        </w:rPr>
        <w:t>ਸੈਕੰਡਰੀ ਕੌਨਗ੍ਰੀਗੇਟਿਡ ਸਾਈਟਾਂ</w:t>
      </w:r>
      <w:r w:rsidR="00C07991" w:rsidRPr="00AF7F4D">
        <w:rPr>
          <w:rFonts w:ascii="Raavi" w:eastAsia="Times New Roman" w:hAnsi="Raavi" w:cs="Raavi"/>
          <w:b/>
          <w:bCs/>
          <w:color w:val="000000"/>
          <w:sz w:val="22"/>
          <w:lang w:eastAsia="en-CA"/>
        </w:rPr>
        <w:t xml:space="preserve">: </w:t>
      </w:r>
      <w:r w:rsidR="00BC46E8" w:rsidRPr="00BC46E8">
        <w:rPr>
          <w:rFonts w:ascii="Raavi" w:eastAsia="Times New Roman" w:hAnsi="Raavi" w:cs="Raavi" w:hint="cs"/>
          <w:color w:val="000000"/>
          <w:sz w:val="22"/>
          <w:cs/>
          <w:lang w:eastAsia="en-CA" w:bidi="pa-IN"/>
        </w:rPr>
        <w:t>ਸੈਂਟ੍ਰਲ ਇਟੋਬੀਕੋ (</w:t>
      </w:r>
      <w:r w:rsidR="00C07991" w:rsidRPr="00C07991">
        <w:rPr>
          <w:rFonts w:eastAsia="Times New Roman" w:cs="Arial"/>
          <w:color w:val="000000"/>
          <w:sz w:val="22"/>
          <w:lang w:eastAsia="en-CA"/>
        </w:rPr>
        <w:t>Central Etobicoke</w:t>
      </w:r>
      <w:r w:rsidR="00BC46E8">
        <w:rPr>
          <w:rFonts w:eastAsia="Times New Roman" w:cs="Raavi" w:hint="cs"/>
          <w:color w:val="000000"/>
          <w:sz w:val="22"/>
          <w:cs/>
          <w:lang w:eastAsia="en-CA" w:bidi="pa-IN"/>
        </w:rPr>
        <w:t>)</w:t>
      </w:r>
      <w:r w:rsidR="00C07991" w:rsidRPr="00C07991">
        <w:rPr>
          <w:rFonts w:eastAsia="Times New Roman" w:cs="Arial"/>
          <w:color w:val="000000"/>
          <w:sz w:val="22"/>
          <w:lang w:eastAsia="en-CA"/>
        </w:rPr>
        <w:t>,</w:t>
      </w:r>
      <w:r w:rsidR="004F3D66">
        <w:rPr>
          <w:rFonts w:eastAsia="Times New Roman" w:cs="Raavi" w:hint="cs"/>
          <w:color w:val="000000"/>
          <w:sz w:val="22"/>
          <w:cs/>
          <w:lang w:eastAsia="en-CA" w:bidi="pa-IN"/>
        </w:rPr>
        <w:t xml:space="preserve"> </w:t>
      </w:r>
      <w:r w:rsidR="00BC46E8">
        <w:rPr>
          <w:rFonts w:eastAsia="Times New Roman" w:cs="Raavi" w:hint="cs"/>
          <w:color w:val="000000"/>
          <w:sz w:val="22"/>
          <w:cs/>
          <w:lang w:eastAsia="en-CA" w:bidi="pa-IN"/>
        </w:rPr>
        <w:t>ਡਰੂਅਰੀ ਸੈਕੰਡਰੀ ਸਕੂਲ (</w:t>
      </w:r>
      <w:r w:rsidR="00C07991" w:rsidRPr="00C07991">
        <w:rPr>
          <w:rFonts w:eastAsia="Times New Roman" w:cs="Arial"/>
          <w:color w:val="000000"/>
          <w:sz w:val="22"/>
          <w:lang w:eastAsia="en-CA"/>
        </w:rPr>
        <w:t>Drewry Secondary School</w:t>
      </w:r>
      <w:r w:rsidR="00BC46E8">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C46E8">
        <w:rPr>
          <w:rFonts w:eastAsia="Times New Roman" w:cs="Raavi" w:hint="cs"/>
          <w:color w:val="000000"/>
          <w:sz w:val="22"/>
          <w:cs/>
          <w:lang w:eastAsia="en-CA" w:bidi="pa-IN"/>
        </w:rPr>
        <w:t>ਫ੍ਰੈਂਕ ਓਹਕੇ (</w:t>
      </w:r>
      <w:r w:rsidR="00C07991" w:rsidRPr="00C07991">
        <w:rPr>
          <w:rFonts w:eastAsia="Times New Roman" w:cs="Arial"/>
          <w:color w:val="000000"/>
          <w:sz w:val="22"/>
          <w:lang w:eastAsia="en-CA"/>
        </w:rPr>
        <w:t>Frank Oke</w:t>
      </w:r>
      <w:r w:rsidR="00BC46E8">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C46E8">
        <w:rPr>
          <w:rFonts w:eastAsia="Times New Roman" w:cs="Raavi" w:hint="cs"/>
          <w:color w:val="000000"/>
          <w:sz w:val="22"/>
          <w:cs/>
          <w:lang w:eastAsia="en-CA" w:bidi="pa-IN"/>
        </w:rPr>
        <w:t>ਮ</w:t>
      </w:r>
      <w:r w:rsidR="00104642">
        <w:rPr>
          <w:rFonts w:eastAsia="Times New Roman" w:cs="Raavi" w:hint="cs"/>
          <w:color w:val="000000"/>
          <w:sz w:val="22"/>
          <w:cs/>
          <w:lang w:eastAsia="en-CA" w:bidi="pa-IN"/>
        </w:rPr>
        <w:t>ੇ</w:t>
      </w:r>
      <w:r w:rsidR="00BC46E8">
        <w:rPr>
          <w:rFonts w:eastAsia="Times New Roman" w:cs="Raavi" w:hint="cs"/>
          <w:color w:val="000000"/>
          <w:sz w:val="22"/>
          <w:cs/>
          <w:lang w:eastAsia="en-CA" w:bidi="pa-IN"/>
        </w:rPr>
        <w:t>ਪਲਵੁੱਡ ਹਾਈ ਸਕੂਲ (</w:t>
      </w:r>
      <w:r w:rsidR="00C07991" w:rsidRPr="00C07991">
        <w:rPr>
          <w:rFonts w:eastAsia="Times New Roman" w:cs="Arial"/>
          <w:color w:val="000000"/>
          <w:sz w:val="22"/>
          <w:lang w:eastAsia="en-CA"/>
        </w:rPr>
        <w:t>Maplewood High School</w:t>
      </w:r>
      <w:r w:rsidR="00BC46E8">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C46E8">
        <w:rPr>
          <w:rFonts w:eastAsia="Times New Roman" w:cs="Raavi" w:hint="cs"/>
          <w:color w:val="000000"/>
          <w:sz w:val="22"/>
          <w:cs/>
          <w:lang w:eastAsia="en-CA" w:bidi="pa-IN"/>
        </w:rPr>
        <w:t>ਸਰ ਵਿਲੀਅਮ ਓਸਲਰ (</w:t>
      </w:r>
      <w:r w:rsidR="00C07991" w:rsidRPr="00C07991">
        <w:rPr>
          <w:rFonts w:eastAsia="Times New Roman" w:cs="Arial"/>
          <w:color w:val="000000"/>
          <w:sz w:val="22"/>
          <w:lang w:eastAsia="en-CA"/>
        </w:rPr>
        <w:t>Sir William Osler</w:t>
      </w:r>
      <w:r w:rsidR="00BC46E8">
        <w:rPr>
          <w:rFonts w:eastAsia="Times New Roman" w:cs="Raavi" w:hint="cs"/>
          <w:color w:val="000000"/>
          <w:sz w:val="22"/>
          <w:cs/>
          <w:lang w:eastAsia="en-CA" w:bidi="pa-IN"/>
        </w:rPr>
        <w:t>)</w:t>
      </w:r>
      <w:r w:rsidR="00C07991" w:rsidRPr="00C07991">
        <w:rPr>
          <w:rFonts w:eastAsia="Times New Roman" w:cs="Arial"/>
          <w:color w:val="000000"/>
          <w:sz w:val="22"/>
          <w:lang w:eastAsia="en-CA"/>
        </w:rPr>
        <w:t xml:space="preserve">, </w:t>
      </w:r>
      <w:r w:rsidR="00BC46E8">
        <w:rPr>
          <w:rFonts w:eastAsia="Times New Roman" w:cs="Raavi" w:hint="cs"/>
          <w:color w:val="000000"/>
          <w:sz w:val="22"/>
          <w:cs/>
          <w:lang w:eastAsia="en-CA" w:bidi="pa-IN"/>
        </w:rPr>
        <w:t>ਯੌਰਕ ਹੰਬਰ ਐਚਐਸ (</w:t>
      </w:r>
      <w:r w:rsidR="00C07991" w:rsidRPr="00C07991">
        <w:rPr>
          <w:rFonts w:eastAsia="Times New Roman" w:cs="Arial"/>
          <w:color w:val="000000"/>
          <w:sz w:val="22"/>
          <w:lang w:eastAsia="en-CA"/>
        </w:rPr>
        <w:t>York Humber HS</w:t>
      </w:r>
      <w:r w:rsidR="00BC46E8">
        <w:rPr>
          <w:rFonts w:eastAsia="Times New Roman" w:cs="Raavi" w:hint="cs"/>
          <w:color w:val="000000"/>
          <w:sz w:val="22"/>
          <w:cs/>
          <w:lang w:eastAsia="en-CA" w:bidi="pa-IN"/>
        </w:rPr>
        <w:t>)</w:t>
      </w:r>
      <w:r w:rsidR="00C07991" w:rsidRPr="00C07991">
        <w:rPr>
          <w:rFonts w:eastAsia="Times New Roman" w:cs="Arial"/>
          <w:color w:val="000000"/>
          <w:sz w:val="22"/>
          <w:lang w:eastAsia="en-CA"/>
        </w:rPr>
        <w:t> </w:t>
      </w:r>
    </w:p>
    <w:p w14:paraId="552A9CC2" w14:textId="116B72C9" w:rsidR="00C07991" w:rsidRPr="00C07991" w:rsidRDefault="00E27202"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 xml:space="preserve">ਕਿਰਪਾ ਕਰਕੇ ਨੋਟ ਕਰੋ ਕਿ ਸਰਕਾਰ ਦੀਆਂ ਸਭ ਤੋਂ ਵੱਧ ਜੋਖਮ ਵਿੱਚ ਹੋਣ ਵਾਲੇ ਲੋਕਾਂ ਦੀ ਰੱਖਿਆ ਕਰਨ ਦੀਆਂ ਕੋਸ਼ਿਸ਼ਾਂ ਦੇ ਹਿੱਸੇ ਵਜੋਂ, ਸਕੂਲ ਬੋਰਡ, ਜਿਥੇ ਸੰਭਵ ਹੋਵੇਗਾ, ਵਿਦਿਆਰਥੀ ਲੋੜਾਂ ਦੇ ਅਧਾਰ ਤੇ, ਸਪੈਸ਼ਲ ਐਜੁਕੇਸ਼ਨ ਲੋੜਾਂ ਵਾਲੇ ਅਜਿਹੇ ਵਿਦਿਆਰਥੀਆਂ ਵਾਸਤੇ ਇਨ-ਪਰਸਨ ਸਹਾਰੇ ਮੁਹੱਈਆ ਕਰਨਗੇ ਜਿੰਨ੍ਹਾਂ ਨੂੰ ਰਿਮੋਟ ਲਰਨਿੰਗ ਦੁਆਰਾ ਸਮਾਈ ਨਹੀਂ ਕੀਤਾ ਜਾ ਸਕਦਾ। ਜੇ ਤੁਸੀਂ ਮੰਨਦੇ ਹੋ ਕਿ ਇਸ ਦੀ ਲੋੜ ਹੋ ਸਕਦੀ ਹੈ, ਤਾਂ ਕਿਰਪਾ ਕਰਕੇ ਆਪਣੇ ਬੱਚੇ ਦੇ </w:t>
      </w:r>
      <w:r w:rsidRPr="00E27202">
        <w:rPr>
          <w:rFonts w:eastAsia="Times New Roman" w:cs="Raavi"/>
          <w:color w:val="000000"/>
          <w:sz w:val="22"/>
          <w:cs/>
          <w:lang w:eastAsia="en-CA" w:bidi="pa-IN"/>
        </w:rPr>
        <w:t>ਪ੍ਰਿੰਸੀਪਲ</w:t>
      </w:r>
      <w:r>
        <w:rPr>
          <w:rFonts w:eastAsia="Times New Roman" w:cs="Raavi" w:hint="cs"/>
          <w:color w:val="000000"/>
          <w:sz w:val="22"/>
          <w:cs/>
          <w:lang w:eastAsia="en-CA" w:bidi="pa-IN"/>
        </w:rPr>
        <w:t xml:space="preserve"> ਦੇ ਨਾਲ ਗੱਲ ਕਰੋ।</w:t>
      </w:r>
    </w:p>
    <w:p w14:paraId="0C49F238" w14:textId="77777777" w:rsidR="00EB20E8" w:rsidRDefault="00EB20E8" w:rsidP="00C07991">
      <w:pPr>
        <w:spacing w:before="240" w:line="240" w:lineRule="auto"/>
        <w:rPr>
          <w:rFonts w:eastAsia="Times New Roman" w:cs="Raavi"/>
          <w:b/>
          <w:bCs/>
          <w:color w:val="000000"/>
          <w:sz w:val="28"/>
          <w:szCs w:val="28"/>
          <w:u w:val="single"/>
          <w:lang w:eastAsia="en-CA" w:bidi="pa-IN"/>
        </w:rPr>
      </w:pPr>
    </w:p>
    <w:p w14:paraId="5ECCA5A7" w14:textId="47727045" w:rsidR="00C07991" w:rsidRPr="00C07991" w:rsidRDefault="004F3D66"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8"/>
          <w:szCs w:val="28"/>
          <w:u w:val="single"/>
          <w:cs/>
          <w:lang w:eastAsia="en-CA" w:bidi="pa-IN"/>
        </w:rPr>
        <w:lastRenderedPageBreak/>
        <w:t>ਚਾਇਲਡ ਕੇਅਰ</w:t>
      </w:r>
      <w:r w:rsidR="00C07991" w:rsidRPr="00C07991">
        <w:rPr>
          <w:rFonts w:eastAsia="Times New Roman" w:cs="Arial"/>
          <w:b/>
          <w:bCs/>
          <w:color w:val="000000"/>
          <w:sz w:val="28"/>
          <w:szCs w:val="28"/>
          <w:u w:val="single"/>
          <w:lang w:eastAsia="en-CA"/>
        </w:rPr>
        <w:t>/</w:t>
      </w:r>
      <w:r>
        <w:rPr>
          <w:rFonts w:eastAsia="Times New Roman" w:cs="Raavi" w:hint="cs"/>
          <w:b/>
          <w:bCs/>
          <w:color w:val="000000"/>
          <w:sz w:val="28"/>
          <w:szCs w:val="28"/>
          <w:u w:val="single"/>
          <w:cs/>
          <w:lang w:eastAsia="en-CA" w:bidi="pa-IN"/>
        </w:rPr>
        <w:t>ਐਕਸਟੇਨਡਿਡ ਡੇ ਪ੍ਰੋਗਰਾਮ</w:t>
      </w:r>
    </w:p>
    <w:p w14:paraId="6BFBD613" w14:textId="00DEF796" w:rsidR="00C07991" w:rsidRPr="00C07991" w:rsidRDefault="00807E99"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ਟੀਡੀਐਸਬੀ ਸਕੂਲਾਂ ਦੇ ਅੰਦਰ ਸਥਿਤ ਨਿਆਣਿਆਂ, ਰਿੜ੍ਹਨ ਵਾਲੇ ਬੱਚਿਆਂ ਅਤੇ ਪ੍ਰੀ-ਸਕੂਲ ਉਮਰ ਦੇ ਬੱਚਿਆਂ ਦੀ ਸੇਵਾ ਕਰਨ ਵਾਲੇ ਸਾਰੇ ਚਾਇਲਡ ਕੇਅਰ ਪ੍ਰੋਗਰਾਮਾਂ ਨੂੰ ਲੌਕਡਾਉਨ ਅਵਧੀ ਦੌਰਾਨ ਖੁੱਲ੍ਹੇ ਰਹਿਣ ਦੀ ਅਨੁਮਤੀ ਹੋਵੇਗੀ, ਪਰੰਤੂ ਮਾਤਾ-ਪਿਤਾ</w:t>
      </w:r>
      <w:r w:rsidRPr="00C07991">
        <w:rPr>
          <w:rFonts w:eastAsia="Times New Roman" w:cs="Arial"/>
          <w:color w:val="000000"/>
          <w:sz w:val="22"/>
          <w:lang w:eastAsia="en-CA"/>
        </w:rPr>
        <w:t>/</w:t>
      </w:r>
      <w:r>
        <w:rPr>
          <w:rFonts w:eastAsia="Times New Roman" w:cs="Raavi" w:hint="cs"/>
          <w:color w:val="000000"/>
          <w:sz w:val="22"/>
          <w:cs/>
          <w:lang w:eastAsia="en-CA" w:bidi="pa-IN"/>
        </w:rPr>
        <w:t>ਸਰਪ੍ਰਸਤਾਂ ਨੂੰ ਉਨ੍ਹਾਂ ਦੇ ਵਿਅਕਤੀਗਤ ਚਾਇਲਡ ਕੇਅਰ ਓਪਰੇਟਰ ਦੇ ਨਾਲ ਵੇਰਵਿਆਂ ਦੀ ਪੁਸ਼ਟੀ ਕਰਨੀ ਚਾਹੀਦੀ ਹੈ। ਸਕੂਲਾਂ ਦੇ ਬੰਦ ਹੋਣ ਦੌਰਾਨ, ਸਾਰੇ ਟੀਡੀਐਸਬੀ</w:t>
      </w:r>
      <w:r w:rsidRPr="00807E99">
        <w:rPr>
          <w:rFonts w:eastAsia="Times New Roman" w:cs="Raavi" w:hint="cs"/>
          <w:color w:val="000000"/>
          <w:sz w:val="22"/>
          <w:cs/>
          <w:lang w:eastAsia="en-CA" w:bidi="pa-IN"/>
        </w:rPr>
        <w:t xml:space="preserve"> ਐਕਸਟੇਨਡਿਡ ਡੇ ਪ੍ਰੋਗਰਾਮ</w:t>
      </w:r>
      <w:r w:rsidR="00C07991" w:rsidRPr="00C07991">
        <w:rPr>
          <w:rFonts w:eastAsia="Times New Roman" w:cs="Arial"/>
          <w:color w:val="000000"/>
          <w:sz w:val="22"/>
          <w:lang w:eastAsia="en-CA"/>
        </w:rPr>
        <w:t xml:space="preserve"> </w:t>
      </w:r>
      <w:r>
        <w:rPr>
          <w:rFonts w:eastAsia="Times New Roman" w:cs="Raavi" w:hint="cs"/>
          <w:color w:val="000000"/>
          <w:sz w:val="22"/>
          <w:cs/>
          <w:lang w:eastAsia="en-CA" w:bidi="pa-IN"/>
        </w:rPr>
        <w:t xml:space="preserve">ਅਤੇ ਬਿਫੋਰ ਐਂਡ ਆਫਟਰ </w:t>
      </w:r>
      <w:r>
        <w:rPr>
          <w:rFonts w:eastAsia="Times New Roman" w:cs="Raavi"/>
          <w:color w:val="000000"/>
          <w:sz w:val="22"/>
          <w:cs/>
          <w:lang w:eastAsia="en-CA" w:bidi="pa-IN"/>
        </w:rPr>
        <w:t>–</w:t>
      </w:r>
      <w:r>
        <w:rPr>
          <w:rFonts w:eastAsia="Times New Roman" w:cs="Raavi" w:hint="cs"/>
          <w:color w:val="000000"/>
          <w:sz w:val="22"/>
          <w:cs/>
          <w:lang w:eastAsia="en-CA" w:bidi="pa-IN"/>
        </w:rPr>
        <w:t xml:space="preserve"> ਸਕੂਲ ਪ੍ਰੋਗਰਾਮ ਵੀ ਬੰਦ ਹੋਣਗੇ।</w:t>
      </w:r>
    </w:p>
    <w:p w14:paraId="37509203" w14:textId="61C97F0E" w:rsidR="00C07991" w:rsidRPr="00C07991" w:rsidRDefault="00846F1E" w:rsidP="00C07991">
      <w:pPr>
        <w:spacing w:before="240" w:line="240" w:lineRule="auto"/>
        <w:rPr>
          <w:rFonts w:ascii="Times New Roman" w:eastAsia="Times New Roman" w:hAnsi="Times New Roman" w:cs="Times New Roman"/>
          <w:szCs w:val="24"/>
          <w:lang w:eastAsia="en-CA"/>
        </w:rPr>
      </w:pPr>
      <w:r>
        <w:rPr>
          <w:rFonts w:eastAsia="Times New Roman" w:cs="Raavi" w:hint="cs"/>
          <w:b/>
          <w:bCs/>
          <w:color w:val="000000"/>
          <w:sz w:val="28"/>
          <w:szCs w:val="28"/>
          <w:u w:val="single"/>
          <w:cs/>
          <w:lang w:eastAsia="en-CA" w:bidi="pa-IN"/>
        </w:rPr>
        <w:t>ਅਗਲੇ ਕਦਮ</w:t>
      </w:r>
    </w:p>
    <w:p w14:paraId="28FE415A" w14:textId="608A626D" w:rsidR="00C07991" w:rsidRPr="009F4E13" w:rsidRDefault="00501BA3" w:rsidP="00C07991">
      <w:pPr>
        <w:spacing w:before="240" w:line="240" w:lineRule="auto"/>
        <w:rPr>
          <w:rFonts w:ascii="Raavi" w:eastAsia="Times New Roman" w:hAnsi="Raavi" w:cs="Raavi"/>
          <w:szCs w:val="24"/>
          <w:lang w:eastAsia="en-CA"/>
        </w:rPr>
      </w:pPr>
      <w:r w:rsidRPr="009F4E13">
        <w:rPr>
          <w:rFonts w:ascii="Raavi" w:eastAsia="Times New Roman" w:hAnsi="Raavi" w:cs="Raavi"/>
          <w:color w:val="000000"/>
          <w:sz w:val="22"/>
          <w:cs/>
          <w:lang w:eastAsia="en-CA" w:bidi="pa-IN"/>
        </w:rPr>
        <w:t xml:space="preserve">ਭਾਵੇਂ ਟੀਡੀਐਸਬੀ ਨੇ ਇਸ ਸਾਲ ਵਿਦਿਆਰਥੀਆਂ ਨੂੰ </w:t>
      </w:r>
      <w:r w:rsidR="00C07991" w:rsidRPr="009F4E13">
        <w:rPr>
          <w:rFonts w:ascii="Raavi" w:eastAsia="Times New Roman" w:hAnsi="Raavi" w:cs="Raavi"/>
          <w:color w:val="000000"/>
          <w:sz w:val="22"/>
          <w:lang w:eastAsia="en-CA"/>
        </w:rPr>
        <w:t>70,000</w:t>
      </w:r>
      <w:r w:rsidRPr="009F4E13">
        <w:rPr>
          <w:rFonts w:ascii="Raavi" w:eastAsia="Times New Roman" w:hAnsi="Raavi" w:cs="Raavi"/>
          <w:color w:val="000000"/>
          <w:sz w:val="22"/>
          <w:cs/>
          <w:lang w:eastAsia="en-CA" w:bidi="pa-IN"/>
        </w:rPr>
        <w:t xml:space="preserve"> ਤੋਂ ਵੱਧ ਡਿਵਾਇਸਾਂ ਦਾ ਵਿਤਰਨ ਕੀਤਾ ਹੈ, </w:t>
      </w:r>
      <w:r w:rsidR="00A76253" w:rsidRPr="009F4E13">
        <w:rPr>
          <w:rFonts w:ascii="Raavi" w:eastAsia="Times New Roman" w:hAnsi="Raavi" w:cs="Raavi"/>
          <w:color w:val="000000"/>
          <w:sz w:val="22"/>
          <w:cs/>
          <w:lang w:eastAsia="en-CA" w:bidi="pa-IN"/>
        </w:rPr>
        <w:t>ਅਸੀਂ ਜਾਣਦੇ ਹਾਂ ਕਿ ਕਈ ਵਿਦਿਆਰਥੀਆਂ ਨੂੰ ਅਜੇ ਵੀ ਇਸ ਰਿਮੋਟ ਲਰਨਿੰਗ ਅਵਧੀ ਲਈ ਡਿਵਾਇਸ ਦੀ ਲੋੜ ਹੋ ਸਕਦੀ ਹੈ। ਉਨ੍ਹਾਂ ਕੇਸਾਂ ਵਿੱਚ, ਪਰਿਵਾਰਾਂ ਨੂੰ ਇੱਕ ਡਿਵਾਇਸ ਦਾ ਇੰਤਜ਼ਾਮ ਕਰਨ ਲਈ ਉਨ੍ਹਾਂ ਦੇ ਸਕੂਲ ਨਾਲ ਸੰਪਰਕ ਕਰਨ ਲਈ ਉਤਸ਼ਾਹਤ ਕੀਤਾ ਜਾ</w:t>
      </w:r>
      <w:r w:rsidR="00363971">
        <w:rPr>
          <w:rFonts w:ascii="Raavi" w:eastAsia="Times New Roman" w:hAnsi="Raavi" w:cs="Raavi" w:hint="cs"/>
          <w:color w:val="000000"/>
          <w:sz w:val="22"/>
          <w:cs/>
          <w:lang w:eastAsia="en-CA" w:bidi="pa-IN"/>
        </w:rPr>
        <w:t xml:space="preserve">ਂਦਾ </w:t>
      </w:r>
      <w:r w:rsidR="00A76253" w:rsidRPr="009F4E13">
        <w:rPr>
          <w:rFonts w:ascii="Raavi" w:eastAsia="Times New Roman" w:hAnsi="Raavi" w:cs="Raavi"/>
          <w:color w:val="000000"/>
          <w:sz w:val="22"/>
          <w:cs/>
          <w:lang w:eastAsia="en-CA" w:bidi="pa-IN"/>
        </w:rPr>
        <w:t xml:space="preserve">ਹੈ, ਜਦੋਂ ਉਹ ਮੁੜ ਕੇ ਖੁੱਲ੍ਹਦੇ ਹਨ। </w:t>
      </w:r>
      <w:r w:rsidR="00E17C9A" w:rsidRPr="009F4E13">
        <w:rPr>
          <w:rFonts w:ascii="Raavi" w:eastAsia="Times New Roman" w:hAnsi="Raavi" w:cs="Raavi"/>
          <w:color w:val="000000"/>
          <w:sz w:val="22"/>
          <w:cs/>
          <w:lang w:eastAsia="en-CA" w:bidi="pa-IN"/>
        </w:rPr>
        <w:t>ਕਿਰਪਾ ਕਰਕੇ ਨੋਟ ਕਰੋ ਕਿ ਡਿਵਾਇਸਾਂ ਉਪਲਬਧਤਾ ਦੇ ਅਧਾਰ ਤੇ ਦਿੱਤੀਆਂ ਜਾਣਗੀਆਂ ਅਤੇ ਉਨ੍ਹਾਂ ਨੂੰ ਵੰਡਣ ਵਿੱਚ ਸਮਾਂ ਲਗ ਸਕਦਾ ਹੈ।</w:t>
      </w:r>
    </w:p>
    <w:p w14:paraId="3D1DDF61" w14:textId="68B7737A" w:rsidR="00C07991" w:rsidRPr="00C07991" w:rsidRDefault="00F161F3"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ਅੱਜ ਦੀ ਖਬਰ ਅਜਿਹੇ ਸਮੇਂ ਤੇ ਆ ਰਹੀ ਹੈ ਜਦੋਂ ਸਾਰੇ ਸਕੂਲ ਸਰਦੀਆਂ ਦੀ ਬ੍ਰੇਕ ਤੇ ਹਨ, ਜਿਹੜਾ ਇੱਕ ਚੁਣੌਤੀ ਪੇਸ਼ ਕਰਦਾ ਹੈ ਕਿਉਂਕਿ ਮੈਂ ਜਾਣਦੀ ਹਾਂ ਕਿ ਤੁਹਾਡੇ ਵਿੱਚੋਂ ਅਨੇਕ ਲੋਕਾਂ ਦੇ ਅਗਲੇ ਕਦਮਾਂ ਬਾਰੇ ਸਵਾਲ ਹੋ ਸਕਦੇ ਹਨ। ਇਨ-ਪਰਸਨ ਸਕੂਲਾਂ ਵਾਸਤੇ, ਅਧਿਆਪਕ</w:t>
      </w:r>
      <w:r w:rsidR="00302B41">
        <w:rPr>
          <w:rFonts w:eastAsia="Times New Roman" w:cs="Raavi" w:hint="cs"/>
          <w:color w:val="000000"/>
          <w:sz w:val="22"/>
          <w:cs/>
          <w:lang w:eastAsia="en-CA" w:bidi="pa-IN"/>
        </w:rPr>
        <w:t xml:space="preserve"> 4 ਜਨਵਰੀ ਨੂੰ </w:t>
      </w:r>
      <w:r>
        <w:rPr>
          <w:rFonts w:eastAsia="Times New Roman" w:cs="Raavi" w:hint="cs"/>
          <w:color w:val="000000"/>
          <w:sz w:val="22"/>
          <w:cs/>
          <w:lang w:eastAsia="en-CA" w:bidi="pa-IN"/>
        </w:rPr>
        <w:t>ਹੋਰ ਜਾਣਕਰੀ ਦੇਣ ਅਤੇ</w:t>
      </w:r>
      <w:r w:rsidR="004416BA">
        <w:rPr>
          <w:rFonts w:eastAsia="Times New Roman" w:cs="Raavi" w:hint="cs"/>
          <w:color w:val="000000"/>
          <w:sz w:val="22"/>
          <w:cs/>
          <w:lang w:eastAsia="en-CA" w:bidi="pa-IN"/>
        </w:rPr>
        <w:t xml:space="preserve">, ਜਿਸ ਦੀ ਰਿਮੋਟ ਲਰਨਿੰਗ ਤੇ ਸ਼ਿਫਟ ਹੋਣ ਦੀ </w:t>
      </w:r>
      <w:r w:rsidR="004416BA" w:rsidRPr="004416BA">
        <w:rPr>
          <w:rFonts w:eastAsia="Times New Roman" w:cs="Raavi"/>
          <w:color w:val="000000"/>
          <w:sz w:val="22"/>
          <w:cs/>
          <w:lang w:eastAsia="en-CA" w:bidi="pa-IN"/>
        </w:rPr>
        <w:t>ਮੁਕਾਬਲਤਨ</w:t>
      </w:r>
      <w:r w:rsidR="004416BA">
        <w:rPr>
          <w:rFonts w:eastAsia="Times New Roman" w:cs="Raavi" w:hint="cs"/>
          <w:color w:val="000000"/>
          <w:sz w:val="22"/>
          <w:cs/>
          <w:lang w:eastAsia="en-CA" w:bidi="pa-IN"/>
        </w:rPr>
        <w:t xml:space="preserve"> ਤੇ</w:t>
      </w:r>
      <w:r w:rsidR="004416BA" w:rsidRPr="004416BA">
        <w:rPr>
          <w:rFonts w:eastAsia="Times New Roman" w:cs="Raavi"/>
          <w:color w:val="000000"/>
          <w:sz w:val="22"/>
          <w:cs/>
          <w:lang w:eastAsia="en-CA" w:bidi="pa-IN"/>
        </w:rPr>
        <w:t>ਜ਼</w:t>
      </w:r>
      <w:r w:rsidR="004416BA">
        <w:rPr>
          <w:rFonts w:eastAsia="Times New Roman" w:cs="Raavi" w:hint="cs"/>
          <w:color w:val="000000"/>
          <w:sz w:val="22"/>
          <w:cs/>
          <w:lang w:eastAsia="en-CA" w:bidi="pa-IN"/>
        </w:rPr>
        <w:t xml:space="preserve"> ਪ੍ਰਕਿਰਿਆ ਹੋਣ ਦੀ ਉਮੀਦ ਕੀਤੀ ਜਾਂਦੀ ਹੈ, ਦੀ ਸ਼ੁਰੂਆਤ ਕਰਨ</w:t>
      </w:r>
      <w:r w:rsidR="00302B41">
        <w:rPr>
          <w:rFonts w:eastAsia="Times New Roman" w:cs="Raavi" w:hint="cs"/>
          <w:color w:val="000000"/>
          <w:sz w:val="22"/>
          <w:cs/>
          <w:lang w:eastAsia="en-CA" w:bidi="pa-IN"/>
        </w:rPr>
        <w:t xml:space="preserve"> ਲਈ ਵਿਦਿਆਰਥੀਆਂ ਅਤੇ ਪਰਿਵਾਰਾਂ ਨਾਲ ਜੁੜਨਗੇ</w:t>
      </w:r>
      <w:r w:rsidR="004416BA">
        <w:rPr>
          <w:rFonts w:eastAsia="Times New Roman" w:cs="Raavi" w:hint="cs"/>
          <w:color w:val="000000"/>
          <w:sz w:val="22"/>
          <w:cs/>
          <w:lang w:eastAsia="en-CA" w:bidi="pa-IN"/>
        </w:rPr>
        <w:t xml:space="preserve">। </w:t>
      </w:r>
      <w:r w:rsidR="00302B41">
        <w:rPr>
          <w:rFonts w:eastAsia="Times New Roman" w:cs="Raavi" w:hint="cs"/>
          <w:color w:val="000000"/>
          <w:sz w:val="22"/>
          <w:cs/>
          <w:lang w:eastAsia="en-CA" w:bidi="pa-IN"/>
        </w:rPr>
        <w:t>ਵਰਚੂਅਲ ਲਰਨਿੰਗ ਵਿਚਲੇ ਵਿਦਿਆਰਥੀਆਂ ਵਾਸਤੇ, 4 ਜਨਵਰੀ ਨੂੰ ਲਰਨਿੰਗ ਆਮ ਵਾਂਗ ਜਾਰੀ ਰਹੇਗੀ।</w:t>
      </w:r>
    </w:p>
    <w:p w14:paraId="3E0F633B" w14:textId="2E93A788" w:rsidR="00C07991" w:rsidRPr="00C07991" w:rsidRDefault="005704B0" w:rsidP="00C07991">
      <w:pPr>
        <w:spacing w:before="240" w:line="240" w:lineRule="auto"/>
        <w:rPr>
          <w:rFonts w:ascii="Times New Roman" w:eastAsia="Times New Roman" w:hAnsi="Times New Roman" w:cs="Times New Roman"/>
          <w:szCs w:val="24"/>
          <w:lang w:eastAsia="en-CA"/>
        </w:rPr>
      </w:pPr>
      <w:r>
        <w:rPr>
          <w:rFonts w:eastAsia="Times New Roman" w:cs="Raavi" w:hint="cs"/>
          <w:color w:val="000000"/>
          <w:sz w:val="22"/>
          <w:cs/>
          <w:lang w:eastAsia="en-CA" w:bidi="pa-IN"/>
        </w:rPr>
        <w:t xml:space="preserve">ਜਦਕਿ ਅਚਾਨਕ ਨਹੀਂ, ਮੈਂ ਜਾਣਦੀ ਹਾਂ ਕਿ ਇਹ ਖਬਰ ਅਨੇਕ ਲੋਕਾਂ ਲਈ ਮੁਸ਼ਕਲ ਹੋਵੇਗੀ। ਮੈਂ ਤੁਹਾਨੂੰ ਭਰੋਸਾ ਦੁਆਉਣਾ ਚਾਹੁੰਦੀ ਹਾਂ ਕਿ ਪਿਛਲੇ 9 ਮਹੀਨਿਆਂ ਵਿੱਚ ਅਸੀਂ ਰਿਮੋਟ ਲਰਨਿੰਗ ਬਾਰੇ ਬਹੁਤ ਕੁਝ ਸਿੱਖਿਆ ਹੈ ਅਤੇ ਜਦਕਿ ਅਜੇ ਵੀ </w:t>
      </w:r>
      <w:r w:rsidR="0017758D">
        <w:rPr>
          <w:rFonts w:eastAsia="Times New Roman" w:cs="Raavi" w:hint="cs"/>
          <w:color w:val="000000"/>
          <w:sz w:val="22"/>
          <w:cs/>
          <w:lang w:eastAsia="en-CA" w:bidi="pa-IN"/>
        </w:rPr>
        <w:t xml:space="preserve">ਅਗੇ ਚੁਣੌਤੀਆਂ ਹੋ ਸਕਦੀਆਂ ਹਨ, ਅਸੀਂ ਤਬਦੀਲੀ </w:t>
      </w:r>
      <w:r w:rsidR="009A542D">
        <w:rPr>
          <w:rFonts w:eastAsia="Times New Roman" w:cs="Raavi" w:hint="cs"/>
          <w:color w:val="000000"/>
          <w:sz w:val="22"/>
          <w:cs/>
          <w:lang w:eastAsia="en-CA" w:bidi="pa-IN"/>
        </w:rPr>
        <w:t xml:space="preserve">ਦੇ ਨਿਰਵਿਘਨ ਹੋਣ ਨੂੰ </w:t>
      </w:r>
      <w:r w:rsidR="0017758D">
        <w:rPr>
          <w:rFonts w:eastAsia="Times New Roman" w:cs="Raavi" w:hint="cs"/>
          <w:color w:val="000000"/>
          <w:sz w:val="22"/>
          <w:cs/>
          <w:lang w:eastAsia="en-CA" w:bidi="pa-IN"/>
        </w:rPr>
        <w:t>ਜਿੰਨ੍ਹਾਂ ਸੰ</w:t>
      </w:r>
      <w:r w:rsidR="00380675">
        <w:rPr>
          <w:rFonts w:eastAsia="Times New Roman" w:cs="Raavi" w:hint="cs"/>
          <w:color w:val="000000"/>
          <w:sz w:val="22"/>
          <w:cs/>
          <w:lang w:eastAsia="en-CA" w:bidi="pa-IN"/>
        </w:rPr>
        <w:t>ਭ</w:t>
      </w:r>
      <w:r w:rsidR="0017758D">
        <w:rPr>
          <w:rFonts w:eastAsia="Times New Roman" w:cs="Raavi" w:hint="cs"/>
          <w:color w:val="000000"/>
          <w:sz w:val="22"/>
          <w:cs/>
          <w:lang w:eastAsia="en-CA" w:bidi="pa-IN"/>
        </w:rPr>
        <w:t>ਵ ਹੋਵੇ ਯਕੀਨੀ ਬਣਾਉਣ ਲਈ ਆਪਣੇ ਵਿਦਿਆਰਥੀਆਂ ਅਤੇ ਪਰਿਵਾਰਾਂ ਦੀ ਸਹਾਇਤਾ ਕਰਾਂਗੇ।</w:t>
      </w:r>
    </w:p>
    <w:p w14:paraId="13EE4D89" w14:textId="1601CC83" w:rsidR="00791ED6" w:rsidRPr="00C07991" w:rsidRDefault="00487132" w:rsidP="00791ED6">
      <w:pPr>
        <w:pStyle w:val="xmsonormal"/>
        <w:spacing w:before="0" w:beforeAutospacing="0" w:after="0" w:afterAutospacing="0"/>
        <w:rPr>
          <w:rFonts w:ascii="Arial" w:hAnsi="Arial" w:cs="Arial"/>
          <w:sz w:val="22"/>
          <w:szCs w:val="22"/>
        </w:rPr>
      </w:pPr>
      <w:r>
        <w:rPr>
          <w:rFonts w:ascii="Arial" w:hAnsi="Arial" w:cs="Raavi" w:hint="cs"/>
          <w:sz w:val="22"/>
          <w:szCs w:val="22"/>
          <w:cs/>
          <w:lang w:bidi="pa-IN"/>
        </w:rPr>
        <w:t>ਦਿਲੋਂ,</w:t>
      </w:r>
    </w:p>
    <w:p w14:paraId="11BE0BD7" w14:textId="3EF2B44D" w:rsidR="00791ED6" w:rsidRPr="00791ED6" w:rsidRDefault="00791ED6" w:rsidP="00791ED6">
      <w:pPr>
        <w:pStyle w:val="xmsonormal"/>
        <w:spacing w:before="0" w:beforeAutospacing="0" w:after="0" w:afterAutospacing="0"/>
        <w:rPr>
          <w:rFonts w:ascii="Arial" w:hAnsi="Arial" w:cs="Arial"/>
        </w:rPr>
      </w:pPr>
      <w:r>
        <w:rPr>
          <w:rFonts w:cs="Arial"/>
          <w:noProof/>
          <w:lang w:eastAsia="en-CA"/>
        </w:rPr>
        <w:drawing>
          <wp:anchor distT="0" distB="0" distL="114300" distR="114300" simplePos="0" relativeHeight="251657216" behindDoc="0" locked="0" layoutInCell="1" allowOverlap="1" wp14:anchorId="27464D21" wp14:editId="471293C7">
            <wp:simplePos x="0" y="0"/>
            <wp:positionH relativeFrom="column">
              <wp:posOffset>0</wp:posOffset>
            </wp:positionH>
            <wp:positionV relativeFrom="paragraph">
              <wp:posOffset>7620</wp:posOffset>
            </wp:positionV>
            <wp:extent cx="1569720" cy="580739"/>
            <wp:effectExtent l="0" t="0" r="0" b="0"/>
            <wp:wrapSquare wrapText="bothSides"/>
            <wp:docPr id="2" name="Picture 2" descr="Kathy Witherow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thy Witherow E-Signature.png"/>
                    <pic:cNvPicPr/>
                  </pic:nvPicPr>
                  <pic:blipFill>
                    <a:blip r:embed="rId9">
                      <a:extLst>
                        <a:ext uri="{28A0092B-C50C-407E-A947-70E740481C1C}">
                          <a14:useLocalDpi xmlns:a14="http://schemas.microsoft.com/office/drawing/2010/main" val="0"/>
                        </a:ext>
                      </a:extLst>
                    </a:blip>
                    <a:stretch>
                      <a:fillRect/>
                    </a:stretch>
                  </pic:blipFill>
                  <pic:spPr>
                    <a:xfrm>
                      <a:off x="0" y="0"/>
                      <a:ext cx="1569720" cy="580739"/>
                    </a:xfrm>
                    <a:prstGeom prst="rect">
                      <a:avLst/>
                    </a:prstGeom>
                  </pic:spPr>
                </pic:pic>
              </a:graphicData>
            </a:graphic>
          </wp:anchor>
        </w:drawing>
      </w:r>
    </w:p>
    <w:p w14:paraId="119D8473" w14:textId="63A63362" w:rsidR="00791ED6" w:rsidRPr="00487132" w:rsidRDefault="00791ED6" w:rsidP="00791ED6">
      <w:pPr>
        <w:spacing w:before="0" w:after="0" w:line="240" w:lineRule="auto"/>
        <w:rPr>
          <w:rFonts w:cs="Raavi"/>
          <w:sz w:val="22"/>
          <w:lang w:bidi="pa-IN"/>
        </w:rPr>
      </w:pPr>
      <w:r>
        <w:rPr>
          <w:rFonts w:cs="Arial"/>
        </w:rPr>
        <w:br w:type="textWrapping" w:clear="all"/>
      </w:r>
      <w:r w:rsidR="00487132">
        <w:rPr>
          <w:rFonts w:cs="Raavi" w:hint="cs"/>
          <w:sz w:val="22"/>
          <w:cs/>
          <w:lang w:bidi="pa-IN"/>
        </w:rPr>
        <w:t>ਕੈਥੀ ਵਿਦਰੋ (</w:t>
      </w:r>
      <w:r w:rsidRPr="00C07991">
        <w:rPr>
          <w:rFonts w:cs="Arial"/>
          <w:sz w:val="22"/>
        </w:rPr>
        <w:t>Kathy Witherow</w:t>
      </w:r>
      <w:r w:rsidR="00487132">
        <w:rPr>
          <w:rFonts w:cs="Raavi" w:hint="cs"/>
          <w:sz w:val="22"/>
          <w:cs/>
          <w:lang w:bidi="pa-IN"/>
        </w:rPr>
        <w:t>)</w:t>
      </w:r>
    </w:p>
    <w:p w14:paraId="02A4F9E0" w14:textId="66FCCBA5" w:rsidR="001C799F" w:rsidRPr="00487132" w:rsidRDefault="00487132" w:rsidP="00791ED6">
      <w:pPr>
        <w:spacing w:before="0" w:after="0" w:line="240" w:lineRule="auto"/>
        <w:rPr>
          <w:rFonts w:cs="Raavi"/>
          <w:sz w:val="22"/>
          <w:lang w:bidi="pa-IN"/>
        </w:rPr>
      </w:pPr>
      <w:r>
        <w:rPr>
          <w:rFonts w:cs="Raavi" w:hint="cs"/>
          <w:sz w:val="22"/>
          <w:cs/>
          <w:lang w:bidi="pa-IN"/>
        </w:rPr>
        <w:t>ਅੰਤਰਿਮ ਡਾਇਰੈਕਟਰ ਔਫ ਐਜੁਕੇਸ਼ਨ (</w:t>
      </w:r>
      <w:r w:rsidR="00791ED6" w:rsidRPr="00C07991">
        <w:rPr>
          <w:rFonts w:cs="Arial"/>
          <w:sz w:val="22"/>
        </w:rPr>
        <w:t>Interim Director of Education</w:t>
      </w:r>
      <w:bookmarkEnd w:id="0"/>
      <w:r>
        <w:rPr>
          <w:rFonts w:cs="Raavi" w:hint="cs"/>
          <w:sz w:val="22"/>
          <w:cs/>
          <w:lang w:bidi="pa-IN"/>
        </w:rPr>
        <w:t>)</w:t>
      </w:r>
    </w:p>
    <w:sectPr w:rsidR="001C799F" w:rsidRPr="00487132" w:rsidSect="00D3066B">
      <w:headerReference w:type="default" r:id="rId10"/>
      <w:footerReference w:type="default" r:id="rId11"/>
      <w:pgSz w:w="12240" w:h="15840"/>
      <w:pgMar w:top="1440" w:right="1440" w:bottom="1260"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3003D" w14:textId="77777777" w:rsidR="00114911" w:rsidRDefault="00114911" w:rsidP="00E5511A">
      <w:pPr>
        <w:spacing w:before="0" w:after="0" w:line="240" w:lineRule="auto"/>
      </w:pPr>
      <w:r>
        <w:separator/>
      </w:r>
    </w:p>
  </w:endnote>
  <w:endnote w:type="continuationSeparator" w:id="0">
    <w:p w14:paraId="7F79688A" w14:textId="77777777" w:rsidR="00114911" w:rsidRDefault="00114911" w:rsidP="00E551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76BF7C-7958-4707-B2E5-6CF43B431006}"/>
  </w:font>
  <w:font w:name="Mangal">
    <w:panose1 w:val="00000400000000000000"/>
    <w:charset w:val="00"/>
    <w:family w:val="roman"/>
    <w:pitch w:val="variable"/>
    <w:sig w:usb0="00008003" w:usb1="00000000" w:usb2="00000000" w:usb3="00000000" w:csb0="00000001" w:csb1="00000000"/>
    <w:embedRegular r:id="rId2" w:fontKey="{B124A512-0DCB-4001-8EF2-44745F22A237}"/>
    <w:embedBold r:id="rId3" w:fontKey="{15E2A16B-503E-4003-B75F-F197AFDBF463}"/>
    <w:embedBoldItalic r:id="rId4" w:fontKey="{11F02E1F-2F64-4E6A-80C9-B9F9C539434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9A5AA85-05C4-4F4E-92D1-FB1F8E351325}"/>
  </w:font>
  <w:font w:name="Raavi">
    <w:panose1 w:val="020B0502040204020203"/>
    <w:charset w:val="00"/>
    <w:family w:val="swiss"/>
    <w:pitch w:val="variable"/>
    <w:sig w:usb0="00020003" w:usb1="00000000" w:usb2="00000000" w:usb3="00000000" w:csb0="00000001" w:csb1="00000000"/>
    <w:embedRegular r:id="rId6" w:fontKey="{4B3E6DEF-BE1D-4626-95B6-E9A8C52EB5A1}"/>
    <w:embedBold r:id="rId7" w:fontKey="{6E3303A5-6951-4935-BF58-70AADEC2EB13}"/>
    <w:embedItalic r:id="rId8" w:fontKey="{8F156724-32B8-4EF0-BA6C-4D957AC14104}"/>
  </w:font>
  <w:font w:name="Cambria">
    <w:panose1 w:val="02040503050406030204"/>
    <w:charset w:val="00"/>
    <w:family w:val="roman"/>
    <w:pitch w:val="variable"/>
    <w:sig w:usb0="E00006FF" w:usb1="420024FF" w:usb2="02000000" w:usb3="00000000" w:csb0="0000019F" w:csb1="00000000"/>
    <w:embedRegular r:id="rId9" w:fontKey="{E039E9F0-95F0-4A45-AA88-629D53F9A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9744F" w14:textId="77777777" w:rsidR="009B48D6" w:rsidRDefault="009B48D6" w:rsidP="00E5511A">
    <w:pPr>
      <w:pStyle w:val="Footer"/>
      <w:ind w:left="-990" w:firstLine="990"/>
      <w:jc w:val="center"/>
      <w:rPr>
        <w:rFonts w:cs="Arial"/>
        <w:color w:val="000000" w:themeColor="text1"/>
      </w:rPr>
    </w:pPr>
  </w:p>
  <w:p w14:paraId="076FAE7A" w14:textId="77777777" w:rsidR="009B48D6" w:rsidRDefault="009B48D6" w:rsidP="00E5511A">
    <w:pPr>
      <w:pStyle w:val="Footer"/>
      <w:jc w:val="center"/>
      <w:rPr>
        <w:rFonts w:cs="Arial"/>
        <w:color w:val="000000" w:themeColor="text1"/>
      </w:rPr>
    </w:pPr>
    <w:r>
      <w:rPr>
        <w:rFonts w:cs="Arial"/>
        <w:noProof/>
        <w:color w:val="000000" w:themeColor="text1"/>
        <w:lang w:eastAsia="en-CA"/>
      </w:rPr>
      <w:drawing>
        <wp:inline distT="0" distB="0" distL="0" distR="0" wp14:anchorId="68F67B20" wp14:editId="52DE77AE">
          <wp:extent cx="7315200" cy="116777"/>
          <wp:effectExtent l="0" t="0" r="0" b="0"/>
          <wp:docPr id="7" name="Picture 7" descr="Toronto District School Board 4 Colours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16777"/>
                  </a:xfrm>
                  <a:prstGeom prst="rect">
                    <a:avLst/>
                  </a:prstGeom>
                  <a:noFill/>
                  <a:ln>
                    <a:noFill/>
                  </a:ln>
                </pic:spPr>
              </pic:pic>
            </a:graphicData>
          </a:graphic>
        </wp:inline>
      </w:drawing>
    </w:r>
  </w:p>
  <w:p w14:paraId="62854580" w14:textId="77777777" w:rsidR="009B48D6" w:rsidRDefault="009B48D6" w:rsidP="00E5511A">
    <w:pPr>
      <w:pStyle w:val="Footer"/>
      <w:ind w:lef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5796B" w14:textId="77777777" w:rsidR="00114911" w:rsidRDefault="00114911" w:rsidP="00E5511A">
      <w:pPr>
        <w:spacing w:before="0" w:after="0" w:line="240" w:lineRule="auto"/>
      </w:pPr>
      <w:r>
        <w:separator/>
      </w:r>
    </w:p>
  </w:footnote>
  <w:footnote w:type="continuationSeparator" w:id="0">
    <w:p w14:paraId="7D6C9FA5" w14:textId="77777777" w:rsidR="00114911" w:rsidRDefault="00114911" w:rsidP="00E551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19F7" w14:textId="77777777" w:rsidR="009B48D6" w:rsidRDefault="009B48D6">
    <w:pPr>
      <w:pStyle w:val="Header"/>
    </w:pPr>
    <w:r w:rsidRPr="00EB46AE">
      <w:rPr>
        <w:noProof/>
        <w:color w:val="000000" w:themeColor="text1"/>
        <w:lang w:eastAsia="en-CA"/>
      </w:rPr>
      <w:drawing>
        <wp:inline distT="0" distB="0" distL="0" distR="0" wp14:anchorId="5038F9E9" wp14:editId="34D84C5E">
          <wp:extent cx="1143000" cy="11267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DSB_Circle_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5468" cy="1129182"/>
                  </a:xfrm>
                  <a:prstGeom prst="rect">
                    <a:avLst/>
                  </a:prstGeom>
                  <a:effectLst>
                    <a:glow rad="50800">
                      <a:schemeClr val="accent1">
                        <a:satMod val="175000"/>
                        <a:alpha val="4000"/>
                      </a:schemeClr>
                    </a:glo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6BC9"/>
    <w:multiLevelType w:val="hybridMultilevel"/>
    <w:tmpl w:val="BB08BEC4"/>
    <w:lvl w:ilvl="0" w:tplc="DC4AB660">
      <w:start w:val="1"/>
      <w:numFmt w:val="bullet"/>
      <w:pStyle w:val="ListParagraph"/>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3C2A8D"/>
    <w:multiLevelType w:val="multilevel"/>
    <w:tmpl w:val="9C8A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465C6"/>
    <w:multiLevelType w:val="hybridMultilevel"/>
    <w:tmpl w:val="43C2E0A4"/>
    <w:lvl w:ilvl="0" w:tplc="8D9411F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03302FC"/>
    <w:multiLevelType w:val="multilevel"/>
    <w:tmpl w:val="49B2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123087"/>
    <w:multiLevelType w:val="multilevel"/>
    <w:tmpl w:val="D23E2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F05B8E"/>
    <w:multiLevelType w:val="multilevel"/>
    <w:tmpl w:val="1B68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95478"/>
    <w:multiLevelType w:val="hybridMultilevel"/>
    <w:tmpl w:val="843458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7D9B70CE"/>
    <w:multiLevelType w:val="hybridMultilevel"/>
    <w:tmpl w:val="18221A06"/>
    <w:lvl w:ilvl="0" w:tplc="BE9865B8">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7E2D558A"/>
    <w:multiLevelType w:val="hybridMultilevel"/>
    <w:tmpl w:val="CA2A2784"/>
    <w:lvl w:ilvl="0" w:tplc="83524C9E">
      <w:numFmt w:val="bullet"/>
      <w:lvlText w:val=""/>
      <w:lvlJc w:val="left"/>
      <w:pPr>
        <w:ind w:left="72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5"/>
  </w:num>
  <w:num w:numId="5">
    <w:abstractNumId w:val="2"/>
  </w:num>
  <w:num w:numId="6">
    <w:abstractNumId w:val="6"/>
  </w:num>
  <w:num w:numId="7">
    <w:abstractNumId w:val="4"/>
  </w:num>
  <w:num w:numId="8">
    <w:abstractNumId w:val="7"/>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3F2A"/>
    <w:rsid w:val="0000299C"/>
    <w:rsid w:val="000070B3"/>
    <w:rsid w:val="00014E3C"/>
    <w:rsid w:val="0002011F"/>
    <w:rsid w:val="00022352"/>
    <w:rsid w:val="000311FC"/>
    <w:rsid w:val="0003293F"/>
    <w:rsid w:val="00035CE0"/>
    <w:rsid w:val="00037338"/>
    <w:rsid w:val="00037ADE"/>
    <w:rsid w:val="00046A4E"/>
    <w:rsid w:val="00047544"/>
    <w:rsid w:val="00050A64"/>
    <w:rsid w:val="0007191D"/>
    <w:rsid w:val="00072EDC"/>
    <w:rsid w:val="00073330"/>
    <w:rsid w:val="000813E3"/>
    <w:rsid w:val="000847A0"/>
    <w:rsid w:val="00093EA1"/>
    <w:rsid w:val="00094E9A"/>
    <w:rsid w:val="0009765C"/>
    <w:rsid w:val="000A7FB1"/>
    <w:rsid w:val="000C1348"/>
    <w:rsid w:val="000D22D5"/>
    <w:rsid w:val="000D2A18"/>
    <w:rsid w:val="000E365A"/>
    <w:rsid w:val="000F148C"/>
    <w:rsid w:val="000F28E9"/>
    <w:rsid w:val="000F2C2B"/>
    <w:rsid w:val="000F7AFA"/>
    <w:rsid w:val="0010212E"/>
    <w:rsid w:val="001043B7"/>
    <w:rsid w:val="00104642"/>
    <w:rsid w:val="00105135"/>
    <w:rsid w:val="00114911"/>
    <w:rsid w:val="001178EB"/>
    <w:rsid w:val="00131C8D"/>
    <w:rsid w:val="00132AD4"/>
    <w:rsid w:val="00133906"/>
    <w:rsid w:val="001358F0"/>
    <w:rsid w:val="00140F97"/>
    <w:rsid w:val="00140FC0"/>
    <w:rsid w:val="00142381"/>
    <w:rsid w:val="0014745C"/>
    <w:rsid w:val="00147D41"/>
    <w:rsid w:val="00150547"/>
    <w:rsid w:val="00151F41"/>
    <w:rsid w:val="0016383C"/>
    <w:rsid w:val="00165723"/>
    <w:rsid w:val="00171A5C"/>
    <w:rsid w:val="00174010"/>
    <w:rsid w:val="0017758D"/>
    <w:rsid w:val="00177A9B"/>
    <w:rsid w:val="001875D2"/>
    <w:rsid w:val="001960DC"/>
    <w:rsid w:val="00196363"/>
    <w:rsid w:val="001B2DE6"/>
    <w:rsid w:val="001B6272"/>
    <w:rsid w:val="001B6890"/>
    <w:rsid w:val="001C799F"/>
    <w:rsid w:val="001E3353"/>
    <w:rsid w:val="002052F2"/>
    <w:rsid w:val="0021263D"/>
    <w:rsid w:val="00217293"/>
    <w:rsid w:val="00220094"/>
    <w:rsid w:val="00220AA9"/>
    <w:rsid w:val="0023064C"/>
    <w:rsid w:val="0023311E"/>
    <w:rsid w:val="00240ED7"/>
    <w:rsid w:val="00242B3C"/>
    <w:rsid w:val="00263C51"/>
    <w:rsid w:val="0027167F"/>
    <w:rsid w:val="002915C7"/>
    <w:rsid w:val="002937D0"/>
    <w:rsid w:val="002960AD"/>
    <w:rsid w:val="002963AD"/>
    <w:rsid w:val="00297D36"/>
    <w:rsid w:val="002A6583"/>
    <w:rsid w:val="002B01E3"/>
    <w:rsid w:val="002B2B94"/>
    <w:rsid w:val="002B2DF9"/>
    <w:rsid w:val="002B4E44"/>
    <w:rsid w:val="002B58D5"/>
    <w:rsid w:val="002B59CE"/>
    <w:rsid w:val="002C653F"/>
    <w:rsid w:val="002D4428"/>
    <w:rsid w:val="002D6683"/>
    <w:rsid w:val="00302B41"/>
    <w:rsid w:val="00313257"/>
    <w:rsid w:val="00313E55"/>
    <w:rsid w:val="00326736"/>
    <w:rsid w:val="003307C4"/>
    <w:rsid w:val="0033746E"/>
    <w:rsid w:val="00347B78"/>
    <w:rsid w:val="00351130"/>
    <w:rsid w:val="00354429"/>
    <w:rsid w:val="00356A03"/>
    <w:rsid w:val="00363971"/>
    <w:rsid w:val="00372DD4"/>
    <w:rsid w:val="00380675"/>
    <w:rsid w:val="00383437"/>
    <w:rsid w:val="00384FC1"/>
    <w:rsid w:val="003950A1"/>
    <w:rsid w:val="003A1D47"/>
    <w:rsid w:val="003A5508"/>
    <w:rsid w:val="003B2875"/>
    <w:rsid w:val="003B4C6D"/>
    <w:rsid w:val="003C0241"/>
    <w:rsid w:val="003C44A4"/>
    <w:rsid w:val="003C5BDF"/>
    <w:rsid w:val="003E11E4"/>
    <w:rsid w:val="003E355B"/>
    <w:rsid w:val="003F3B90"/>
    <w:rsid w:val="003F7052"/>
    <w:rsid w:val="00401077"/>
    <w:rsid w:val="00407D2B"/>
    <w:rsid w:val="00410E06"/>
    <w:rsid w:val="00422B43"/>
    <w:rsid w:val="004240B6"/>
    <w:rsid w:val="00426A0F"/>
    <w:rsid w:val="00430764"/>
    <w:rsid w:val="00430BBA"/>
    <w:rsid w:val="0043435C"/>
    <w:rsid w:val="00437527"/>
    <w:rsid w:val="004416BA"/>
    <w:rsid w:val="0045207C"/>
    <w:rsid w:val="00484A8C"/>
    <w:rsid w:val="00486E7E"/>
    <w:rsid w:val="00487132"/>
    <w:rsid w:val="00487B6E"/>
    <w:rsid w:val="004A08CC"/>
    <w:rsid w:val="004A113E"/>
    <w:rsid w:val="004A3499"/>
    <w:rsid w:val="004A3C0D"/>
    <w:rsid w:val="004A68D9"/>
    <w:rsid w:val="004B4FA5"/>
    <w:rsid w:val="004B61C3"/>
    <w:rsid w:val="004C3119"/>
    <w:rsid w:val="004D33FC"/>
    <w:rsid w:val="004E2970"/>
    <w:rsid w:val="004E514F"/>
    <w:rsid w:val="004F3D66"/>
    <w:rsid w:val="00500292"/>
    <w:rsid w:val="00501BA3"/>
    <w:rsid w:val="0050571A"/>
    <w:rsid w:val="00514621"/>
    <w:rsid w:val="0052014C"/>
    <w:rsid w:val="0052168C"/>
    <w:rsid w:val="00522DAC"/>
    <w:rsid w:val="00531CD4"/>
    <w:rsid w:val="0053201B"/>
    <w:rsid w:val="00532A3D"/>
    <w:rsid w:val="00533E60"/>
    <w:rsid w:val="00535C33"/>
    <w:rsid w:val="00536ED3"/>
    <w:rsid w:val="00545A44"/>
    <w:rsid w:val="00550B40"/>
    <w:rsid w:val="00562D74"/>
    <w:rsid w:val="00564C76"/>
    <w:rsid w:val="005704B0"/>
    <w:rsid w:val="00572365"/>
    <w:rsid w:val="00586822"/>
    <w:rsid w:val="005920BA"/>
    <w:rsid w:val="005943B5"/>
    <w:rsid w:val="005A57C1"/>
    <w:rsid w:val="005B0EC2"/>
    <w:rsid w:val="005C6004"/>
    <w:rsid w:val="005D2AB8"/>
    <w:rsid w:val="005D423B"/>
    <w:rsid w:val="005E21FC"/>
    <w:rsid w:val="005E2F28"/>
    <w:rsid w:val="005F7A29"/>
    <w:rsid w:val="00603411"/>
    <w:rsid w:val="006034C5"/>
    <w:rsid w:val="00612C33"/>
    <w:rsid w:val="00636929"/>
    <w:rsid w:val="00644CE8"/>
    <w:rsid w:val="00650CF7"/>
    <w:rsid w:val="00653AFE"/>
    <w:rsid w:val="00673F2A"/>
    <w:rsid w:val="00677A1E"/>
    <w:rsid w:val="00681212"/>
    <w:rsid w:val="00683144"/>
    <w:rsid w:val="006839B0"/>
    <w:rsid w:val="00685FC2"/>
    <w:rsid w:val="0069612A"/>
    <w:rsid w:val="006A1E2D"/>
    <w:rsid w:val="006A1FCA"/>
    <w:rsid w:val="006D2B36"/>
    <w:rsid w:val="006D4254"/>
    <w:rsid w:val="00700D0C"/>
    <w:rsid w:val="00711F77"/>
    <w:rsid w:val="007244FD"/>
    <w:rsid w:val="007439DD"/>
    <w:rsid w:val="00750720"/>
    <w:rsid w:val="007554F8"/>
    <w:rsid w:val="00757373"/>
    <w:rsid w:val="007620AE"/>
    <w:rsid w:val="00764D84"/>
    <w:rsid w:val="00764F9A"/>
    <w:rsid w:val="0076685A"/>
    <w:rsid w:val="00791ED6"/>
    <w:rsid w:val="00792F4A"/>
    <w:rsid w:val="00795172"/>
    <w:rsid w:val="007A0DD2"/>
    <w:rsid w:val="007D512E"/>
    <w:rsid w:val="007D7E7F"/>
    <w:rsid w:val="007F1347"/>
    <w:rsid w:val="007F1D4C"/>
    <w:rsid w:val="00807E99"/>
    <w:rsid w:val="00812977"/>
    <w:rsid w:val="0082196A"/>
    <w:rsid w:val="00835205"/>
    <w:rsid w:val="00846F1E"/>
    <w:rsid w:val="008518EF"/>
    <w:rsid w:val="00853C50"/>
    <w:rsid w:val="008549CF"/>
    <w:rsid w:val="0087461C"/>
    <w:rsid w:val="00877824"/>
    <w:rsid w:val="00882609"/>
    <w:rsid w:val="008A533C"/>
    <w:rsid w:val="008B21C3"/>
    <w:rsid w:val="008B2758"/>
    <w:rsid w:val="008B29AC"/>
    <w:rsid w:val="008B7BC7"/>
    <w:rsid w:val="008C5709"/>
    <w:rsid w:val="008D6CF0"/>
    <w:rsid w:val="008F2881"/>
    <w:rsid w:val="00905234"/>
    <w:rsid w:val="00914608"/>
    <w:rsid w:val="009157D8"/>
    <w:rsid w:val="009174B9"/>
    <w:rsid w:val="00924518"/>
    <w:rsid w:val="0093300C"/>
    <w:rsid w:val="009360B1"/>
    <w:rsid w:val="00937381"/>
    <w:rsid w:val="00940D5D"/>
    <w:rsid w:val="00942375"/>
    <w:rsid w:val="009434FC"/>
    <w:rsid w:val="00943811"/>
    <w:rsid w:val="00944F8B"/>
    <w:rsid w:val="009521E1"/>
    <w:rsid w:val="009537A3"/>
    <w:rsid w:val="00954552"/>
    <w:rsid w:val="00967079"/>
    <w:rsid w:val="00991608"/>
    <w:rsid w:val="00996B3B"/>
    <w:rsid w:val="009A40EB"/>
    <w:rsid w:val="009A542D"/>
    <w:rsid w:val="009A76DF"/>
    <w:rsid w:val="009B2359"/>
    <w:rsid w:val="009B48D6"/>
    <w:rsid w:val="009B6450"/>
    <w:rsid w:val="009B6494"/>
    <w:rsid w:val="009C4D18"/>
    <w:rsid w:val="009C7012"/>
    <w:rsid w:val="009D2997"/>
    <w:rsid w:val="009D6638"/>
    <w:rsid w:val="009D7F55"/>
    <w:rsid w:val="009E7981"/>
    <w:rsid w:val="009F4205"/>
    <w:rsid w:val="009F4911"/>
    <w:rsid w:val="009F4E13"/>
    <w:rsid w:val="009F745D"/>
    <w:rsid w:val="00A0293E"/>
    <w:rsid w:val="00A02ED9"/>
    <w:rsid w:val="00A11F76"/>
    <w:rsid w:val="00A12F89"/>
    <w:rsid w:val="00A2005D"/>
    <w:rsid w:val="00A32306"/>
    <w:rsid w:val="00A409A0"/>
    <w:rsid w:val="00A40DCC"/>
    <w:rsid w:val="00A4406D"/>
    <w:rsid w:val="00A45116"/>
    <w:rsid w:val="00A5661F"/>
    <w:rsid w:val="00A613D5"/>
    <w:rsid w:val="00A62063"/>
    <w:rsid w:val="00A671E9"/>
    <w:rsid w:val="00A73C15"/>
    <w:rsid w:val="00A76253"/>
    <w:rsid w:val="00A76C35"/>
    <w:rsid w:val="00A777E3"/>
    <w:rsid w:val="00A80786"/>
    <w:rsid w:val="00A92610"/>
    <w:rsid w:val="00A93853"/>
    <w:rsid w:val="00A97117"/>
    <w:rsid w:val="00AA3EF2"/>
    <w:rsid w:val="00AA4C4B"/>
    <w:rsid w:val="00AA5B74"/>
    <w:rsid w:val="00AB25D2"/>
    <w:rsid w:val="00AB4440"/>
    <w:rsid w:val="00AB65F6"/>
    <w:rsid w:val="00AB6685"/>
    <w:rsid w:val="00AC1EF7"/>
    <w:rsid w:val="00AD60E7"/>
    <w:rsid w:val="00AE713F"/>
    <w:rsid w:val="00AF5E4D"/>
    <w:rsid w:val="00AF7F4D"/>
    <w:rsid w:val="00B04B81"/>
    <w:rsid w:val="00B04C19"/>
    <w:rsid w:val="00B059CB"/>
    <w:rsid w:val="00B216E6"/>
    <w:rsid w:val="00B4159F"/>
    <w:rsid w:val="00B463FF"/>
    <w:rsid w:val="00B47917"/>
    <w:rsid w:val="00B50C49"/>
    <w:rsid w:val="00B61F86"/>
    <w:rsid w:val="00B70F3D"/>
    <w:rsid w:val="00B719C1"/>
    <w:rsid w:val="00B75B43"/>
    <w:rsid w:val="00B7701F"/>
    <w:rsid w:val="00B83E1C"/>
    <w:rsid w:val="00B929BC"/>
    <w:rsid w:val="00B979AC"/>
    <w:rsid w:val="00BA00B9"/>
    <w:rsid w:val="00BB70AA"/>
    <w:rsid w:val="00BC40DB"/>
    <w:rsid w:val="00BC46E8"/>
    <w:rsid w:val="00BC64E9"/>
    <w:rsid w:val="00BD0D5C"/>
    <w:rsid w:val="00BD4D9A"/>
    <w:rsid w:val="00BE148B"/>
    <w:rsid w:val="00BF02DC"/>
    <w:rsid w:val="00BF0B83"/>
    <w:rsid w:val="00C05615"/>
    <w:rsid w:val="00C07991"/>
    <w:rsid w:val="00C12461"/>
    <w:rsid w:val="00C141EF"/>
    <w:rsid w:val="00C16183"/>
    <w:rsid w:val="00C20C94"/>
    <w:rsid w:val="00C241C2"/>
    <w:rsid w:val="00C303A2"/>
    <w:rsid w:val="00C41F54"/>
    <w:rsid w:val="00C45CC9"/>
    <w:rsid w:val="00C509EF"/>
    <w:rsid w:val="00C560D8"/>
    <w:rsid w:val="00C64BCC"/>
    <w:rsid w:val="00C7286C"/>
    <w:rsid w:val="00C72EDD"/>
    <w:rsid w:val="00C769D5"/>
    <w:rsid w:val="00C778AA"/>
    <w:rsid w:val="00C8383C"/>
    <w:rsid w:val="00C91FE5"/>
    <w:rsid w:val="00C9456E"/>
    <w:rsid w:val="00C9500C"/>
    <w:rsid w:val="00C96E56"/>
    <w:rsid w:val="00CA098A"/>
    <w:rsid w:val="00CA16BC"/>
    <w:rsid w:val="00CA34B1"/>
    <w:rsid w:val="00CA7181"/>
    <w:rsid w:val="00CA7762"/>
    <w:rsid w:val="00CB32E0"/>
    <w:rsid w:val="00CB3DD9"/>
    <w:rsid w:val="00CC0296"/>
    <w:rsid w:val="00CC15D5"/>
    <w:rsid w:val="00CC56FB"/>
    <w:rsid w:val="00CD5F29"/>
    <w:rsid w:val="00CD751B"/>
    <w:rsid w:val="00CE124D"/>
    <w:rsid w:val="00CE662F"/>
    <w:rsid w:val="00CE7D39"/>
    <w:rsid w:val="00D01D84"/>
    <w:rsid w:val="00D04794"/>
    <w:rsid w:val="00D04A1D"/>
    <w:rsid w:val="00D1496F"/>
    <w:rsid w:val="00D16403"/>
    <w:rsid w:val="00D174DE"/>
    <w:rsid w:val="00D3066B"/>
    <w:rsid w:val="00D34D84"/>
    <w:rsid w:val="00D60557"/>
    <w:rsid w:val="00D81F12"/>
    <w:rsid w:val="00D94CCA"/>
    <w:rsid w:val="00D95224"/>
    <w:rsid w:val="00D96C4B"/>
    <w:rsid w:val="00DA020C"/>
    <w:rsid w:val="00DA2A3A"/>
    <w:rsid w:val="00DA3113"/>
    <w:rsid w:val="00DA57CA"/>
    <w:rsid w:val="00DB07D5"/>
    <w:rsid w:val="00DB3A21"/>
    <w:rsid w:val="00DC126F"/>
    <w:rsid w:val="00DC4032"/>
    <w:rsid w:val="00DC7CF7"/>
    <w:rsid w:val="00DE2566"/>
    <w:rsid w:val="00DE3AD1"/>
    <w:rsid w:val="00DE3CC4"/>
    <w:rsid w:val="00DE7BD1"/>
    <w:rsid w:val="00E0036A"/>
    <w:rsid w:val="00E027B9"/>
    <w:rsid w:val="00E02AD9"/>
    <w:rsid w:val="00E03355"/>
    <w:rsid w:val="00E07641"/>
    <w:rsid w:val="00E112D0"/>
    <w:rsid w:val="00E119FC"/>
    <w:rsid w:val="00E120B2"/>
    <w:rsid w:val="00E134E8"/>
    <w:rsid w:val="00E15225"/>
    <w:rsid w:val="00E17C9A"/>
    <w:rsid w:val="00E20CAE"/>
    <w:rsid w:val="00E25320"/>
    <w:rsid w:val="00E25B5B"/>
    <w:rsid w:val="00E27202"/>
    <w:rsid w:val="00E5030F"/>
    <w:rsid w:val="00E50BC5"/>
    <w:rsid w:val="00E526C0"/>
    <w:rsid w:val="00E52ED4"/>
    <w:rsid w:val="00E54835"/>
    <w:rsid w:val="00E5511A"/>
    <w:rsid w:val="00E64C62"/>
    <w:rsid w:val="00E65BCC"/>
    <w:rsid w:val="00E76878"/>
    <w:rsid w:val="00E866BA"/>
    <w:rsid w:val="00E9027D"/>
    <w:rsid w:val="00E954C2"/>
    <w:rsid w:val="00E97F45"/>
    <w:rsid w:val="00EA5C51"/>
    <w:rsid w:val="00EB20E8"/>
    <w:rsid w:val="00EC3667"/>
    <w:rsid w:val="00EC710B"/>
    <w:rsid w:val="00ED2476"/>
    <w:rsid w:val="00ED4ADE"/>
    <w:rsid w:val="00EF094B"/>
    <w:rsid w:val="00EF09E0"/>
    <w:rsid w:val="00EF1621"/>
    <w:rsid w:val="00F05D3C"/>
    <w:rsid w:val="00F13128"/>
    <w:rsid w:val="00F161F3"/>
    <w:rsid w:val="00F25619"/>
    <w:rsid w:val="00F27978"/>
    <w:rsid w:val="00F32F10"/>
    <w:rsid w:val="00F56064"/>
    <w:rsid w:val="00F61550"/>
    <w:rsid w:val="00F63521"/>
    <w:rsid w:val="00F65334"/>
    <w:rsid w:val="00F747CB"/>
    <w:rsid w:val="00F74CC5"/>
    <w:rsid w:val="00F81907"/>
    <w:rsid w:val="00F8645A"/>
    <w:rsid w:val="00F921C1"/>
    <w:rsid w:val="00F95264"/>
    <w:rsid w:val="00F96AB6"/>
    <w:rsid w:val="00FA0D3C"/>
    <w:rsid w:val="00FA1E39"/>
    <w:rsid w:val="00FB2D3B"/>
    <w:rsid w:val="00FB5FA5"/>
    <w:rsid w:val="00FC0B25"/>
    <w:rsid w:val="00FC3730"/>
    <w:rsid w:val="00FC497C"/>
    <w:rsid w:val="00FF57C2"/>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021EB"/>
  <w15:docId w15:val="{CC0A662E-30AF-4251-9FC2-8483BEDE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4A68D9"/>
    <w:pPr>
      <w:keepNext/>
      <w:keepLines/>
      <w:tabs>
        <w:tab w:val="left" w:pos="5760"/>
      </w:tabs>
      <w:outlineLvl w:val="0"/>
    </w:pPr>
    <w:rPr>
      <w:rFonts w:eastAsiaTheme="majorEastAsia" w:cstheme="majorBidi"/>
      <w:b/>
      <w:bCs/>
      <w:sz w:val="28"/>
      <w:szCs w:val="24"/>
    </w:rPr>
  </w:style>
  <w:style w:type="paragraph" w:styleId="Heading2">
    <w:name w:val="heading 2"/>
    <w:basedOn w:val="Normal"/>
    <w:next w:val="Normal"/>
    <w:link w:val="Heading2Char"/>
    <w:autoRedefine/>
    <w:uiPriority w:val="9"/>
    <w:unhideWhenUsed/>
    <w:qFormat/>
    <w:rsid w:val="004A68D9"/>
    <w:pPr>
      <w:keepNext/>
      <w:keepLines/>
      <w:spacing w:before="40"/>
      <w:outlineLvl w:val="1"/>
    </w:pPr>
    <w:rPr>
      <w:rFonts w:eastAsiaTheme="majorEastAsia" w:cstheme="majorBidi"/>
      <w:b/>
      <w:bCs/>
      <w:spacing w:val="20"/>
      <w:szCs w:val="26"/>
    </w:rPr>
  </w:style>
  <w:style w:type="paragraph" w:styleId="Heading3">
    <w:name w:val="heading 3"/>
    <w:basedOn w:val="Normal"/>
    <w:next w:val="Normal"/>
    <w:link w:val="Heading3Char"/>
    <w:autoRedefine/>
    <w:uiPriority w:val="9"/>
    <w:unhideWhenUsed/>
    <w:qFormat/>
    <w:rsid w:val="004A68D9"/>
    <w:pPr>
      <w:keepNext/>
      <w:keepLines/>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8D9"/>
    <w:rPr>
      <w:rFonts w:ascii="Arial" w:eastAsiaTheme="majorEastAsia" w:hAnsi="Arial" w:cstheme="majorBidi"/>
      <w:b/>
      <w:bCs/>
      <w:sz w:val="28"/>
      <w:szCs w:val="24"/>
    </w:rPr>
  </w:style>
  <w:style w:type="character" w:customStyle="1" w:styleId="Heading2Char">
    <w:name w:val="Heading 2 Char"/>
    <w:basedOn w:val="DefaultParagraphFont"/>
    <w:link w:val="Heading2"/>
    <w:uiPriority w:val="9"/>
    <w:rsid w:val="004A68D9"/>
    <w:rPr>
      <w:rFonts w:ascii="Arial" w:eastAsiaTheme="majorEastAsia" w:hAnsi="Arial" w:cstheme="majorBidi"/>
      <w:b/>
      <w:bCs/>
      <w:spacing w:val="20"/>
      <w:sz w:val="24"/>
      <w:szCs w:val="26"/>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A68D9"/>
    <w:rPr>
      <w:rFonts w:ascii="Arial" w:eastAsiaTheme="majorEastAsia" w:hAnsi="Arial" w:cstheme="majorBidi"/>
      <w:b/>
      <w:bCs/>
      <w:sz w:val="24"/>
    </w:rPr>
  </w:style>
  <w:style w:type="paragraph" w:styleId="ListParagraph">
    <w:name w:val="List Paragraph"/>
    <w:basedOn w:val="Normal"/>
    <w:autoRedefine/>
    <w:uiPriority w:val="34"/>
    <w:qFormat/>
    <w:rsid w:val="0007191D"/>
    <w:pPr>
      <w:numPr>
        <w:numId w:val="10"/>
      </w:numPr>
      <w:spacing w:before="0" w:after="0" w:line="240" w:lineRule="auto"/>
      <w:contextualSpacing/>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E5511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5511A"/>
    <w:rPr>
      <w:rFonts w:ascii="Arial" w:hAnsi="Arial"/>
      <w:sz w:val="24"/>
    </w:rPr>
  </w:style>
  <w:style w:type="paragraph" w:styleId="Footer">
    <w:name w:val="footer"/>
    <w:basedOn w:val="Normal"/>
    <w:link w:val="FooterChar"/>
    <w:unhideWhenUsed/>
    <w:qFormat/>
    <w:rsid w:val="00E5511A"/>
    <w:pPr>
      <w:tabs>
        <w:tab w:val="center" w:pos="4680"/>
        <w:tab w:val="right" w:pos="9360"/>
      </w:tabs>
      <w:spacing w:before="0" w:after="0" w:line="240" w:lineRule="auto"/>
    </w:pPr>
  </w:style>
  <w:style w:type="character" w:customStyle="1" w:styleId="FooterChar">
    <w:name w:val="Footer Char"/>
    <w:basedOn w:val="DefaultParagraphFont"/>
    <w:link w:val="Footer"/>
    <w:rsid w:val="00E5511A"/>
    <w:rPr>
      <w:rFonts w:ascii="Arial" w:hAnsi="Arial"/>
      <w:sz w:val="24"/>
    </w:rPr>
  </w:style>
  <w:style w:type="paragraph" w:styleId="BalloonText">
    <w:name w:val="Balloon Text"/>
    <w:basedOn w:val="Normal"/>
    <w:link w:val="BalloonTextChar"/>
    <w:uiPriority w:val="99"/>
    <w:semiHidden/>
    <w:unhideWhenUsed/>
    <w:rsid w:val="00E5511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11A"/>
    <w:rPr>
      <w:rFonts w:ascii="Tahoma" w:hAnsi="Tahoma" w:cs="Tahoma"/>
      <w:sz w:val="16"/>
      <w:szCs w:val="16"/>
    </w:rPr>
  </w:style>
  <w:style w:type="paragraph" w:customStyle="1" w:styleId="Default">
    <w:name w:val="Default"/>
    <w:rsid w:val="00BA00B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240B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4240B6"/>
    <w:rPr>
      <w:color w:val="0000FF"/>
      <w:u w:val="single"/>
    </w:rPr>
  </w:style>
  <w:style w:type="table" w:styleId="TableGrid">
    <w:name w:val="Table Grid"/>
    <w:basedOn w:val="TableNormal"/>
    <w:uiPriority w:val="59"/>
    <w:rsid w:val="00F65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21FC"/>
    <w:rPr>
      <w:color w:val="800080" w:themeColor="followedHyperlink"/>
      <w:u w:val="single"/>
    </w:rPr>
  </w:style>
  <w:style w:type="character" w:styleId="Strong">
    <w:name w:val="Strong"/>
    <w:basedOn w:val="DefaultParagraphFont"/>
    <w:uiPriority w:val="22"/>
    <w:qFormat/>
    <w:rsid w:val="00BD4D9A"/>
    <w:rPr>
      <w:b/>
      <w:bCs/>
    </w:rPr>
  </w:style>
  <w:style w:type="paragraph" w:styleId="PlainText">
    <w:name w:val="Plain Text"/>
    <w:basedOn w:val="Normal"/>
    <w:link w:val="PlainTextChar"/>
    <w:uiPriority w:val="99"/>
    <w:unhideWhenUsed/>
    <w:rsid w:val="0027167F"/>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167F"/>
    <w:rPr>
      <w:rFonts w:ascii="Calibri" w:hAnsi="Calibri"/>
      <w:szCs w:val="21"/>
    </w:rPr>
  </w:style>
  <w:style w:type="paragraph" w:customStyle="1" w:styleId="xmsonormal">
    <w:name w:val="xmsonormal"/>
    <w:basedOn w:val="Normal"/>
    <w:rsid w:val="00791ED6"/>
    <w:pPr>
      <w:spacing w:before="100" w:beforeAutospacing="1" w:after="100" w:afterAutospacing="1" w:line="240" w:lineRule="auto"/>
    </w:pPr>
    <w:rPr>
      <w:rFonts w:ascii="Times New Roman" w:hAnsi="Times New Roman" w:cs="Times New Roman"/>
      <w:szCs w:val="24"/>
    </w:rPr>
  </w:style>
  <w:style w:type="character" w:customStyle="1" w:styleId="apple-converted-space">
    <w:name w:val="apple-converted-space"/>
    <w:basedOn w:val="DefaultParagraphFont"/>
    <w:rsid w:val="0079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606">
      <w:bodyDiv w:val="1"/>
      <w:marLeft w:val="0"/>
      <w:marRight w:val="0"/>
      <w:marTop w:val="0"/>
      <w:marBottom w:val="0"/>
      <w:divBdr>
        <w:top w:val="none" w:sz="0" w:space="0" w:color="auto"/>
        <w:left w:val="none" w:sz="0" w:space="0" w:color="auto"/>
        <w:bottom w:val="none" w:sz="0" w:space="0" w:color="auto"/>
        <w:right w:val="none" w:sz="0" w:space="0" w:color="auto"/>
      </w:divBdr>
    </w:div>
    <w:div w:id="99221936">
      <w:bodyDiv w:val="1"/>
      <w:marLeft w:val="0"/>
      <w:marRight w:val="0"/>
      <w:marTop w:val="0"/>
      <w:marBottom w:val="0"/>
      <w:divBdr>
        <w:top w:val="none" w:sz="0" w:space="0" w:color="auto"/>
        <w:left w:val="none" w:sz="0" w:space="0" w:color="auto"/>
        <w:bottom w:val="none" w:sz="0" w:space="0" w:color="auto"/>
        <w:right w:val="none" w:sz="0" w:space="0" w:color="auto"/>
      </w:divBdr>
    </w:div>
    <w:div w:id="119540194">
      <w:bodyDiv w:val="1"/>
      <w:marLeft w:val="0"/>
      <w:marRight w:val="0"/>
      <w:marTop w:val="0"/>
      <w:marBottom w:val="0"/>
      <w:divBdr>
        <w:top w:val="none" w:sz="0" w:space="0" w:color="auto"/>
        <w:left w:val="none" w:sz="0" w:space="0" w:color="auto"/>
        <w:bottom w:val="none" w:sz="0" w:space="0" w:color="auto"/>
        <w:right w:val="none" w:sz="0" w:space="0" w:color="auto"/>
      </w:divBdr>
    </w:div>
    <w:div w:id="159781075">
      <w:bodyDiv w:val="1"/>
      <w:marLeft w:val="0"/>
      <w:marRight w:val="0"/>
      <w:marTop w:val="0"/>
      <w:marBottom w:val="0"/>
      <w:divBdr>
        <w:top w:val="none" w:sz="0" w:space="0" w:color="auto"/>
        <w:left w:val="none" w:sz="0" w:space="0" w:color="auto"/>
        <w:bottom w:val="none" w:sz="0" w:space="0" w:color="auto"/>
        <w:right w:val="none" w:sz="0" w:space="0" w:color="auto"/>
      </w:divBdr>
    </w:div>
    <w:div w:id="167672973">
      <w:bodyDiv w:val="1"/>
      <w:marLeft w:val="0"/>
      <w:marRight w:val="0"/>
      <w:marTop w:val="0"/>
      <w:marBottom w:val="0"/>
      <w:divBdr>
        <w:top w:val="none" w:sz="0" w:space="0" w:color="auto"/>
        <w:left w:val="none" w:sz="0" w:space="0" w:color="auto"/>
        <w:bottom w:val="none" w:sz="0" w:space="0" w:color="auto"/>
        <w:right w:val="none" w:sz="0" w:space="0" w:color="auto"/>
      </w:divBdr>
    </w:div>
    <w:div w:id="207573371">
      <w:bodyDiv w:val="1"/>
      <w:marLeft w:val="0"/>
      <w:marRight w:val="0"/>
      <w:marTop w:val="0"/>
      <w:marBottom w:val="0"/>
      <w:divBdr>
        <w:top w:val="none" w:sz="0" w:space="0" w:color="auto"/>
        <w:left w:val="none" w:sz="0" w:space="0" w:color="auto"/>
        <w:bottom w:val="none" w:sz="0" w:space="0" w:color="auto"/>
        <w:right w:val="none" w:sz="0" w:space="0" w:color="auto"/>
      </w:divBdr>
    </w:div>
    <w:div w:id="284624688">
      <w:bodyDiv w:val="1"/>
      <w:marLeft w:val="0"/>
      <w:marRight w:val="0"/>
      <w:marTop w:val="0"/>
      <w:marBottom w:val="0"/>
      <w:divBdr>
        <w:top w:val="none" w:sz="0" w:space="0" w:color="auto"/>
        <w:left w:val="none" w:sz="0" w:space="0" w:color="auto"/>
        <w:bottom w:val="none" w:sz="0" w:space="0" w:color="auto"/>
        <w:right w:val="none" w:sz="0" w:space="0" w:color="auto"/>
      </w:divBdr>
    </w:div>
    <w:div w:id="300113918">
      <w:bodyDiv w:val="1"/>
      <w:marLeft w:val="0"/>
      <w:marRight w:val="0"/>
      <w:marTop w:val="0"/>
      <w:marBottom w:val="0"/>
      <w:divBdr>
        <w:top w:val="none" w:sz="0" w:space="0" w:color="auto"/>
        <w:left w:val="none" w:sz="0" w:space="0" w:color="auto"/>
        <w:bottom w:val="none" w:sz="0" w:space="0" w:color="auto"/>
        <w:right w:val="none" w:sz="0" w:space="0" w:color="auto"/>
      </w:divBdr>
    </w:div>
    <w:div w:id="357700324">
      <w:bodyDiv w:val="1"/>
      <w:marLeft w:val="0"/>
      <w:marRight w:val="0"/>
      <w:marTop w:val="0"/>
      <w:marBottom w:val="0"/>
      <w:divBdr>
        <w:top w:val="none" w:sz="0" w:space="0" w:color="auto"/>
        <w:left w:val="none" w:sz="0" w:space="0" w:color="auto"/>
        <w:bottom w:val="none" w:sz="0" w:space="0" w:color="auto"/>
        <w:right w:val="none" w:sz="0" w:space="0" w:color="auto"/>
      </w:divBdr>
    </w:div>
    <w:div w:id="405686652">
      <w:bodyDiv w:val="1"/>
      <w:marLeft w:val="0"/>
      <w:marRight w:val="0"/>
      <w:marTop w:val="0"/>
      <w:marBottom w:val="0"/>
      <w:divBdr>
        <w:top w:val="none" w:sz="0" w:space="0" w:color="auto"/>
        <w:left w:val="none" w:sz="0" w:space="0" w:color="auto"/>
        <w:bottom w:val="none" w:sz="0" w:space="0" w:color="auto"/>
        <w:right w:val="none" w:sz="0" w:space="0" w:color="auto"/>
      </w:divBdr>
    </w:div>
    <w:div w:id="425461028">
      <w:bodyDiv w:val="1"/>
      <w:marLeft w:val="0"/>
      <w:marRight w:val="0"/>
      <w:marTop w:val="0"/>
      <w:marBottom w:val="0"/>
      <w:divBdr>
        <w:top w:val="none" w:sz="0" w:space="0" w:color="auto"/>
        <w:left w:val="none" w:sz="0" w:space="0" w:color="auto"/>
        <w:bottom w:val="none" w:sz="0" w:space="0" w:color="auto"/>
        <w:right w:val="none" w:sz="0" w:space="0" w:color="auto"/>
      </w:divBdr>
    </w:div>
    <w:div w:id="458425341">
      <w:bodyDiv w:val="1"/>
      <w:marLeft w:val="0"/>
      <w:marRight w:val="0"/>
      <w:marTop w:val="0"/>
      <w:marBottom w:val="0"/>
      <w:divBdr>
        <w:top w:val="none" w:sz="0" w:space="0" w:color="auto"/>
        <w:left w:val="none" w:sz="0" w:space="0" w:color="auto"/>
        <w:bottom w:val="none" w:sz="0" w:space="0" w:color="auto"/>
        <w:right w:val="none" w:sz="0" w:space="0" w:color="auto"/>
      </w:divBdr>
    </w:div>
    <w:div w:id="530727590">
      <w:bodyDiv w:val="1"/>
      <w:marLeft w:val="0"/>
      <w:marRight w:val="0"/>
      <w:marTop w:val="0"/>
      <w:marBottom w:val="0"/>
      <w:divBdr>
        <w:top w:val="none" w:sz="0" w:space="0" w:color="auto"/>
        <w:left w:val="none" w:sz="0" w:space="0" w:color="auto"/>
        <w:bottom w:val="none" w:sz="0" w:space="0" w:color="auto"/>
        <w:right w:val="none" w:sz="0" w:space="0" w:color="auto"/>
      </w:divBdr>
    </w:div>
    <w:div w:id="553006115">
      <w:bodyDiv w:val="1"/>
      <w:marLeft w:val="0"/>
      <w:marRight w:val="0"/>
      <w:marTop w:val="0"/>
      <w:marBottom w:val="0"/>
      <w:divBdr>
        <w:top w:val="none" w:sz="0" w:space="0" w:color="auto"/>
        <w:left w:val="none" w:sz="0" w:space="0" w:color="auto"/>
        <w:bottom w:val="none" w:sz="0" w:space="0" w:color="auto"/>
        <w:right w:val="none" w:sz="0" w:space="0" w:color="auto"/>
      </w:divBdr>
    </w:div>
    <w:div w:id="651059361">
      <w:bodyDiv w:val="1"/>
      <w:marLeft w:val="0"/>
      <w:marRight w:val="0"/>
      <w:marTop w:val="0"/>
      <w:marBottom w:val="0"/>
      <w:divBdr>
        <w:top w:val="none" w:sz="0" w:space="0" w:color="auto"/>
        <w:left w:val="none" w:sz="0" w:space="0" w:color="auto"/>
        <w:bottom w:val="none" w:sz="0" w:space="0" w:color="auto"/>
        <w:right w:val="none" w:sz="0" w:space="0" w:color="auto"/>
      </w:divBdr>
    </w:div>
    <w:div w:id="728043074">
      <w:bodyDiv w:val="1"/>
      <w:marLeft w:val="0"/>
      <w:marRight w:val="0"/>
      <w:marTop w:val="0"/>
      <w:marBottom w:val="0"/>
      <w:divBdr>
        <w:top w:val="none" w:sz="0" w:space="0" w:color="auto"/>
        <w:left w:val="none" w:sz="0" w:space="0" w:color="auto"/>
        <w:bottom w:val="none" w:sz="0" w:space="0" w:color="auto"/>
        <w:right w:val="none" w:sz="0" w:space="0" w:color="auto"/>
      </w:divBdr>
    </w:div>
    <w:div w:id="1010914421">
      <w:bodyDiv w:val="1"/>
      <w:marLeft w:val="0"/>
      <w:marRight w:val="0"/>
      <w:marTop w:val="0"/>
      <w:marBottom w:val="0"/>
      <w:divBdr>
        <w:top w:val="none" w:sz="0" w:space="0" w:color="auto"/>
        <w:left w:val="none" w:sz="0" w:space="0" w:color="auto"/>
        <w:bottom w:val="none" w:sz="0" w:space="0" w:color="auto"/>
        <w:right w:val="none" w:sz="0" w:space="0" w:color="auto"/>
      </w:divBdr>
    </w:div>
    <w:div w:id="1061975859">
      <w:bodyDiv w:val="1"/>
      <w:marLeft w:val="0"/>
      <w:marRight w:val="0"/>
      <w:marTop w:val="0"/>
      <w:marBottom w:val="0"/>
      <w:divBdr>
        <w:top w:val="none" w:sz="0" w:space="0" w:color="auto"/>
        <w:left w:val="none" w:sz="0" w:space="0" w:color="auto"/>
        <w:bottom w:val="none" w:sz="0" w:space="0" w:color="auto"/>
        <w:right w:val="none" w:sz="0" w:space="0" w:color="auto"/>
      </w:divBdr>
    </w:div>
    <w:div w:id="1064178963">
      <w:bodyDiv w:val="1"/>
      <w:marLeft w:val="0"/>
      <w:marRight w:val="0"/>
      <w:marTop w:val="0"/>
      <w:marBottom w:val="0"/>
      <w:divBdr>
        <w:top w:val="none" w:sz="0" w:space="0" w:color="auto"/>
        <w:left w:val="none" w:sz="0" w:space="0" w:color="auto"/>
        <w:bottom w:val="none" w:sz="0" w:space="0" w:color="auto"/>
        <w:right w:val="none" w:sz="0" w:space="0" w:color="auto"/>
      </w:divBdr>
    </w:div>
    <w:div w:id="1173842088">
      <w:bodyDiv w:val="1"/>
      <w:marLeft w:val="0"/>
      <w:marRight w:val="0"/>
      <w:marTop w:val="0"/>
      <w:marBottom w:val="0"/>
      <w:divBdr>
        <w:top w:val="none" w:sz="0" w:space="0" w:color="auto"/>
        <w:left w:val="none" w:sz="0" w:space="0" w:color="auto"/>
        <w:bottom w:val="none" w:sz="0" w:space="0" w:color="auto"/>
        <w:right w:val="none" w:sz="0" w:space="0" w:color="auto"/>
      </w:divBdr>
    </w:div>
    <w:div w:id="1221214349">
      <w:bodyDiv w:val="1"/>
      <w:marLeft w:val="0"/>
      <w:marRight w:val="0"/>
      <w:marTop w:val="0"/>
      <w:marBottom w:val="0"/>
      <w:divBdr>
        <w:top w:val="none" w:sz="0" w:space="0" w:color="auto"/>
        <w:left w:val="none" w:sz="0" w:space="0" w:color="auto"/>
        <w:bottom w:val="none" w:sz="0" w:space="0" w:color="auto"/>
        <w:right w:val="none" w:sz="0" w:space="0" w:color="auto"/>
      </w:divBdr>
    </w:div>
    <w:div w:id="1298880492">
      <w:bodyDiv w:val="1"/>
      <w:marLeft w:val="0"/>
      <w:marRight w:val="0"/>
      <w:marTop w:val="0"/>
      <w:marBottom w:val="0"/>
      <w:divBdr>
        <w:top w:val="none" w:sz="0" w:space="0" w:color="auto"/>
        <w:left w:val="none" w:sz="0" w:space="0" w:color="auto"/>
        <w:bottom w:val="none" w:sz="0" w:space="0" w:color="auto"/>
        <w:right w:val="none" w:sz="0" w:space="0" w:color="auto"/>
      </w:divBdr>
    </w:div>
    <w:div w:id="1379041138">
      <w:bodyDiv w:val="1"/>
      <w:marLeft w:val="0"/>
      <w:marRight w:val="0"/>
      <w:marTop w:val="0"/>
      <w:marBottom w:val="0"/>
      <w:divBdr>
        <w:top w:val="none" w:sz="0" w:space="0" w:color="auto"/>
        <w:left w:val="none" w:sz="0" w:space="0" w:color="auto"/>
        <w:bottom w:val="none" w:sz="0" w:space="0" w:color="auto"/>
        <w:right w:val="none" w:sz="0" w:space="0" w:color="auto"/>
      </w:divBdr>
    </w:div>
    <w:div w:id="1403869444">
      <w:bodyDiv w:val="1"/>
      <w:marLeft w:val="0"/>
      <w:marRight w:val="0"/>
      <w:marTop w:val="0"/>
      <w:marBottom w:val="0"/>
      <w:divBdr>
        <w:top w:val="none" w:sz="0" w:space="0" w:color="auto"/>
        <w:left w:val="none" w:sz="0" w:space="0" w:color="auto"/>
        <w:bottom w:val="none" w:sz="0" w:space="0" w:color="auto"/>
        <w:right w:val="none" w:sz="0" w:space="0" w:color="auto"/>
      </w:divBdr>
    </w:div>
    <w:div w:id="1502619519">
      <w:bodyDiv w:val="1"/>
      <w:marLeft w:val="0"/>
      <w:marRight w:val="0"/>
      <w:marTop w:val="0"/>
      <w:marBottom w:val="0"/>
      <w:divBdr>
        <w:top w:val="none" w:sz="0" w:space="0" w:color="auto"/>
        <w:left w:val="none" w:sz="0" w:space="0" w:color="auto"/>
        <w:bottom w:val="none" w:sz="0" w:space="0" w:color="auto"/>
        <w:right w:val="none" w:sz="0" w:space="0" w:color="auto"/>
      </w:divBdr>
    </w:div>
    <w:div w:id="1510950652">
      <w:bodyDiv w:val="1"/>
      <w:marLeft w:val="0"/>
      <w:marRight w:val="0"/>
      <w:marTop w:val="0"/>
      <w:marBottom w:val="0"/>
      <w:divBdr>
        <w:top w:val="none" w:sz="0" w:space="0" w:color="auto"/>
        <w:left w:val="none" w:sz="0" w:space="0" w:color="auto"/>
        <w:bottom w:val="none" w:sz="0" w:space="0" w:color="auto"/>
        <w:right w:val="none" w:sz="0" w:space="0" w:color="auto"/>
      </w:divBdr>
    </w:div>
    <w:div w:id="1526672995">
      <w:bodyDiv w:val="1"/>
      <w:marLeft w:val="0"/>
      <w:marRight w:val="0"/>
      <w:marTop w:val="0"/>
      <w:marBottom w:val="0"/>
      <w:divBdr>
        <w:top w:val="none" w:sz="0" w:space="0" w:color="auto"/>
        <w:left w:val="none" w:sz="0" w:space="0" w:color="auto"/>
        <w:bottom w:val="none" w:sz="0" w:space="0" w:color="auto"/>
        <w:right w:val="none" w:sz="0" w:space="0" w:color="auto"/>
      </w:divBdr>
    </w:div>
    <w:div w:id="1530680609">
      <w:bodyDiv w:val="1"/>
      <w:marLeft w:val="0"/>
      <w:marRight w:val="0"/>
      <w:marTop w:val="0"/>
      <w:marBottom w:val="0"/>
      <w:divBdr>
        <w:top w:val="none" w:sz="0" w:space="0" w:color="auto"/>
        <w:left w:val="none" w:sz="0" w:space="0" w:color="auto"/>
        <w:bottom w:val="none" w:sz="0" w:space="0" w:color="auto"/>
        <w:right w:val="none" w:sz="0" w:space="0" w:color="auto"/>
      </w:divBdr>
    </w:div>
    <w:div w:id="1684504242">
      <w:bodyDiv w:val="1"/>
      <w:marLeft w:val="0"/>
      <w:marRight w:val="0"/>
      <w:marTop w:val="0"/>
      <w:marBottom w:val="0"/>
      <w:divBdr>
        <w:top w:val="none" w:sz="0" w:space="0" w:color="auto"/>
        <w:left w:val="none" w:sz="0" w:space="0" w:color="auto"/>
        <w:bottom w:val="none" w:sz="0" w:space="0" w:color="auto"/>
        <w:right w:val="none" w:sz="0" w:space="0" w:color="auto"/>
      </w:divBdr>
    </w:div>
    <w:div w:id="1690596661">
      <w:bodyDiv w:val="1"/>
      <w:marLeft w:val="0"/>
      <w:marRight w:val="0"/>
      <w:marTop w:val="0"/>
      <w:marBottom w:val="0"/>
      <w:divBdr>
        <w:top w:val="none" w:sz="0" w:space="0" w:color="auto"/>
        <w:left w:val="none" w:sz="0" w:space="0" w:color="auto"/>
        <w:bottom w:val="none" w:sz="0" w:space="0" w:color="auto"/>
        <w:right w:val="none" w:sz="0" w:space="0" w:color="auto"/>
      </w:divBdr>
    </w:div>
    <w:div w:id="1700232534">
      <w:bodyDiv w:val="1"/>
      <w:marLeft w:val="0"/>
      <w:marRight w:val="0"/>
      <w:marTop w:val="0"/>
      <w:marBottom w:val="0"/>
      <w:divBdr>
        <w:top w:val="none" w:sz="0" w:space="0" w:color="auto"/>
        <w:left w:val="none" w:sz="0" w:space="0" w:color="auto"/>
        <w:bottom w:val="none" w:sz="0" w:space="0" w:color="auto"/>
        <w:right w:val="none" w:sz="0" w:space="0" w:color="auto"/>
      </w:divBdr>
    </w:div>
    <w:div w:id="1742022317">
      <w:bodyDiv w:val="1"/>
      <w:marLeft w:val="0"/>
      <w:marRight w:val="0"/>
      <w:marTop w:val="0"/>
      <w:marBottom w:val="0"/>
      <w:divBdr>
        <w:top w:val="none" w:sz="0" w:space="0" w:color="auto"/>
        <w:left w:val="none" w:sz="0" w:space="0" w:color="auto"/>
        <w:bottom w:val="none" w:sz="0" w:space="0" w:color="auto"/>
        <w:right w:val="none" w:sz="0" w:space="0" w:color="auto"/>
      </w:divBdr>
    </w:div>
    <w:div w:id="1778477580">
      <w:bodyDiv w:val="1"/>
      <w:marLeft w:val="0"/>
      <w:marRight w:val="0"/>
      <w:marTop w:val="0"/>
      <w:marBottom w:val="0"/>
      <w:divBdr>
        <w:top w:val="none" w:sz="0" w:space="0" w:color="auto"/>
        <w:left w:val="none" w:sz="0" w:space="0" w:color="auto"/>
        <w:bottom w:val="none" w:sz="0" w:space="0" w:color="auto"/>
        <w:right w:val="none" w:sz="0" w:space="0" w:color="auto"/>
      </w:divBdr>
    </w:div>
    <w:div w:id="1802183601">
      <w:bodyDiv w:val="1"/>
      <w:marLeft w:val="0"/>
      <w:marRight w:val="0"/>
      <w:marTop w:val="0"/>
      <w:marBottom w:val="0"/>
      <w:divBdr>
        <w:top w:val="none" w:sz="0" w:space="0" w:color="auto"/>
        <w:left w:val="none" w:sz="0" w:space="0" w:color="auto"/>
        <w:bottom w:val="none" w:sz="0" w:space="0" w:color="auto"/>
        <w:right w:val="none" w:sz="0" w:space="0" w:color="auto"/>
      </w:divBdr>
    </w:div>
    <w:div w:id="1924952011">
      <w:bodyDiv w:val="1"/>
      <w:marLeft w:val="0"/>
      <w:marRight w:val="0"/>
      <w:marTop w:val="0"/>
      <w:marBottom w:val="0"/>
      <w:divBdr>
        <w:top w:val="none" w:sz="0" w:space="0" w:color="auto"/>
        <w:left w:val="none" w:sz="0" w:space="0" w:color="auto"/>
        <w:bottom w:val="none" w:sz="0" w:space="0" w:color="auto"/>
        <w:right w:val="none" w:sz="0" w:space="0" w:color="auto"/>
      </w:divBdr>
    </w:div>
    <w:div w:id="1989702339">
      <w:bodyDiv w:val="1"/>
      <w:marLeft w:val="0"/>
      <w:marRight w:val="0"/>
      <w:marTop w:val="0"/>
      <w:marBottom w:val="0"/>
      <w:divBdr>
        <w:top w:val="none" w:sz="0" w:space="0" w:color="auto"/>
        <w:left w:val="none" w:sz="0" w:space="0" w:color="auto"/>
        <w:bottom w:val="none" w:sz="0" w:space="0" w:color="auto"/>
        <w:right w:val="none" w:sz="0" w:space="0" w:color="auto"/>
      </w:divBdr>
    </w:div>
    <w:div w:id="2001619909">
      <w:bodyDiv w:val="1"/>
      <w:marLeft w:val="0"/>
      <w:marRight w:val="0"/>
      <w:marTop w:val="0"/>
      <w:marBottom w:val="0"/>
      <w:divBdr>
        <w:top w:val="none" w:sz="0" w:space="0" w:color="auto"/>
        <w:left w:val="none" w:sz="0" w:space="0" w:color="auto"/>
        <w:bottom w:val="none" w:sz="0" w:space="0" w:color="auto"/>
        <w:right w:val="none" w:sz="0" w:space="0" w:color="auto"/>
      </w:divBdr>
    </w:div>
    <w:div w:id="207369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ontario.ca/en/release/59790/ontario-announces-provincewide-shutdown-to-stop-spread-of-covid-19-and-save-liv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ownloads\Letterhead_Template_B_Accessibl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27244-A24A-4D8F-A9FB-BBF120EC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Letterhead_Template_B_Accessible (1)</Template>
  <TotalTime>36</TotalTime>
  <Pages>1</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Letterhead_Template_B_BW_Accessible</vt:lpstr>
    </vt:vector>
  </TitlesOfParts>
  <Company>Toronto District School Board</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Letterhead_Template_B_BW_Accessible</dc:title>
  <dc:creator>Lewis, Stacey</dc:creator>
  <cp:lastModifiedBy>Supreeti Singh</cp:lastModifiedBy>
  <cp:revision>9</cp:revision>
  <cp:lastPrinted>2020-12-26T16:46:00Z</cp:lastPrinted>
  <dcterms:created xsi:type="dcterms:W3CDTF">2020-12-24T20:06:00Z</dcterms:created>
  <dcterms:modified xsi:type="dcterms:W3CDTF">2020-12-26T16:46:00Z</dcterms:modified>
</cp:coreProperties>
</file>