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3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Side Colour Blue for Newsletter Highlights"/>
      </w:tblPr>
      <w:tblGrid>
        <w:gridCol w:w="3378"/>
      </w:tblGrid>
      <w:tr w:rsidR="00441F0B" w14:paraId="516BC2A1" w14:textId="77777777" w:rsidTr="00147B79">
        <w:trPr>
          <w:trHeight w:val="11437"/>
          <w:tblHeader/>
        </w:trPr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5396"/>
          </w:tcPr>
          <w:p w14:paraId="7A7DA36F" w14:textId="5FB8B2F1" w:rsidR="00CA1BD8" w:rsidRDefault="00C311A2" w:rsidP="004940D3">
            <w:pPr>
              <w:ind w:right="-59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noProof/>
                <w:color w:val="FFFFFF" w:themeColor="background1"/>
                <w:sz w:val="40"/>
                <w:szCs w:val="40"/>
                <w:lang w:val="en-US" w:bidi="ta-IN"/>
              </w:rPr>
              <w:drawing>
                <wp:inline distT="0" distB="0" distL="0" distR="0" wp14:anchorId="219283E7" wp14:editId="0CDAF1B0">
                  <wp:extent cx="1684867" cy="1660089"/>
                  <wp:effectExtent l="0" t="0" r="0" b="0"/>
                  <wp:docPr id="9" name="Picture 9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diagram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317" cy="170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2B4D9" w14:textId="6E7844DB" w:rsidR="0000479F" w:rsidRDefault="00CA1BD8" w:rsidP="004940D3">
            <w:pPr>
              <w:spacing w:before="0" w:after="120" w:line="276" w:lineRule="auto"/>
              <w:ind w:right="-144"/>
              <w:rPr>
                <w:b/>
                <w:bCs/>
                <w:color w:val="FF0000"/>
                <w:szCs w:val="24"/>
              </w:rPr>
            </w:pPr>
            <w:r w:rsidRPr="00147B79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sz w:val="16"/>
                <w:szCs w:val="16"/>
              </w:rPr>
              <w:t>TDSB</w:t>
            </w:r>
            <w:r w:rsidRPr="00147B79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sz w:val="16"/>
                <w:szCs w:val="16"/>
                <w:cs/>
                <w:lang w:bidi="ta-IN"/>
              </w:rPr>
              <w:t>இன்</w:t>
            </w:r>
            <w:r w:rsidRPr="00147B79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00147B79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sz w:val="16"/>
                <w:szCs w:val="16"/>
                <w:cs/>
                <w:lang w:bidi="ta-IN"/>
              </w:rPr>
              <w:t>மெய்நிகர்</w:t>
            </w:r>
            <w:r w:rsidRPr="00147B79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00147B79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sz w:val="16"/>
                <w:szCs w:val="16"/>
                <w:cs/>
                <w:lang w:val="en-US" w:bidi="ta-IN"/>
              </w:rPr>
              <w:t>இரண்டாம்</w:t>
            </w:r>
            <w:r w:rsidRPr="00147B79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sz w:val="16"/>
                <w:szCs w:val="16"/>
                <w:cs/>
                <w:lang w:bidi="ta-IN"/>
              </w:rPr>
              <w:t>நிலைப்</w:t>
            </w:r>
            <w:r w:rsidRPr="00147B79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00147B79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sz w:val="16"/>
                <w:szCs w:val="16"/>
                <w:cs/>
                <w:lang w:bidi="ta-IN"/>
              </w:rPr>
              <w:t>பாடசாலைக்</w:t>
            </w:r>
            <w:r w:rsidRPr="00147B79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00147B79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sz w:val="16"/>
                <w:szCs w:val="16"/>
                <w:cs/>
                <w:lang w:bidi="ta-IN"/>
              </w:rPr>
              <w:t>குடும்பத்தவர்களுக்கான</w:t>
            </w:r>
            <w:r w:rsidRPr="00147B79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00147B79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sz w:val="16"/>
                <w:szCs w:val="16"/>
                <w:cs/>
                <w:lang w:bidi="ta-IN"/>
              </w:rPr>
              <w:t>செய்திமடல்</w:t>
            </w:r>
            <w:r w:rsidRPr="00147B79">
              <w:rPr>
                <w:rFonts w:ascii="Arial Unicode MS" w:eastAsia="Arial Unicode MS" w:hAnsi="Arial Unicode MS" w:cs="Arial Unicode MS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</w:p>
          <w:p w14:paraId="4F87E6EE" w14:textId="115C66C9" w:rsidR="00CA1BD8" w:rsidRPr="00147B79" w:rsidRDefault="00CA1BD8" w:rsidP="004940D3">
            <w:pPr>
              <w:spacing w:after="0" w:line="276" w:lineRule="auto"/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lang w:bidi="ta-IN"/>
              </w:rPr>
            </w:pPr>
            <w:r w:rsidRPr="00CA1BD8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தொடர்ந்து  </w:t>
            </w:r>
            <w:r w:rsidRPr="00CA1BD8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நாம்</w:t>
            </w:r>
            <w:r w:rsidRPr="00CA1BD8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அனைவரும் சவாலான </w:t>
            </w:r>
            <w:r w:rsidRPr="00CA1BD8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இந்தக்</w:t>
            </w:r>
            <w:r w:rsidRPr="00CA1BD8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காலகட்டத்தி</w:t>
            </w:r>
            <w:r w:rsidRPr="00CA1BD8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ல்</w:t>
            </w:r>
            <w:r w:rsidRPr="00CA1BD8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Pr="00CA1BD8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பயணித்துக் கொண்டிருக்கும் வேளையில், குடும்ப</w:t>
            </w:r>
            <w:r w:rsidRPr="00CA1BD8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தின</w:t>
            </w:r>
            <w:r w:rsidRPr="00CA1BD8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த்துடன்</w:t>
            </w:r>
            <w:r w:rsidRPr="00CA1BD8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கூடிய வார இறுதி நாட்களை மகிழ்வுடன் களி</w:t>
            </w:r>
            <w:r w:rsidRPr="00CA1BD8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க்கவும்</w:t>
            </w:r>
            <w:r w:rsidRPr="00CA1BD8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Pr="00CA1BD8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சற்று</w:t>
            </w:r>
            <w:r w:rsidRPr="00CA1BD8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Pr="00CA1BD8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Pr="00CA1BD8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ஓய்வெடுக்கவும் ஒன்றாக </w:t>
            </w:r>
            <w:r w:rsidR="0022704D" w:rsidRPr="00CA1BD8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இனிதே</w:t>
            </w:r>
            <w:r w:rsidR="0022704D" w:rsidRPr="00CA1BD8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Pr="00CA1BD8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இருக்கவும் </w:t>
            </w:r>
            <w:r w:rsidRPr="00CA1BD8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ஒவ்வொருவருக்கும்</w:t>
            </w:r>
            <w:r w:rsidR="00B02453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Pr="00CA1BD8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ஒரு சந்தர்ப்பம் கிடைத்</w:t>
            </w:r>
            <w:r w:rsidRPr="00CA1BD8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திருக்கும்</w:t>
            </w:r>
            <w:r w:rsidRPr="00CA1BD8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என </w:t>
            </w:r>
            <w:r w:rsidRPr="00CA1BD8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நாங்கள்</w:t>
            </w:r>
            <w:r w:rsidRPr="00CA1BD8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நம்புகின்றோம். </w:t>
            </w:r>
            <w:r w:rsidRPr="00CA1BD8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</w:p>
          <w:p w14:paraId="7AC1FA57" w14:textId="3982D24A" w:rsidR="00C96A7B" w:rsidRPr="00834420" w:rsidRDefault="00C96A7B" w:rsidP="0000479F">
            <w:pPr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</w:pPr>
            <w:r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lang w:bidi="ta-IN"/>
              </w:rPr>
              <w:t>3</w:t>
            </w:r>
            <w:r w:rsidRPr="00834420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ம்</w:t>
            </w:r>
            <w:r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காலாண்டுத் தவணை </w:t>
            </w:r>
            <w:r w:rsidRPr="00834420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தற்போது</w:t>
            </w:r>
            <w:r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Pr="00834420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நடைபெற்று</w:t>
            </w:r>
            <w:r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வருவதுடன் </w:t>
            </w:r>
            <w:r w:rsidRPr="00834420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ஏப்ரல்</w:t>
            </w:r>
            <w:r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lang w:bidi="ta-IN"/>
              </w:rPr>
              <w:t>22</w:t>
            </w:r>
            <w:r w:rsidR="006709CD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Pr="00834420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ம்</w:t>
            </w:r>
            <w:r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திகதி முடிவடையும்.</w:t>
            </w:r>
            <w:r w:rsidR="00EC33AD"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lang w:bidi="ta-IN"/>
              </w:rPr>
              <w:t xml:space="preserve"> </w:t>
            </w:r>
            <w:r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lang w:bidi="ta-IN"/>
              </w:rPr>
              <w:t>4</w:t>
            </w:r>
            <w:r w:rsidR="00EC33AD" w:rsidRPr="00834420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ம்</w:t>
            </w:r>
            <w:r w:rsidR="00EC33AD"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காலாண்டுத் தவணை </w:t>
            </w:r>
            <w:r w:rsidR="00EC33AD" w:rsidRPr="00834420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ஏப்ரல் </w:t>
            </w:r>
            <w:r w:rsidR="00EC33AD"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lang w:bidi="ta-IN"/>
              </w:rPr>
              <w:t>23</w:t>
            </w:r>
            <w:r w:rsidR="006709CD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="00EC33AD" w:rsidRPr="00834420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ம்</w:t>
            </w:r>
            <w:r w:rsidR="00EC33AD"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திகதி ஆரம்பமாகி </w:t>
            </w:r>
            <w:r w:rsidR="00EC33AD" w:rsidRPr="00834420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ஜூன்</w:t>
            </w:r>
            <w:r w:rsidR="00EC33AD"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="00EC33AD"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lang w:bidi="ta-IN"/>
              </w:rPr>
              <w:t>28</w:t>
            </w:r>
            <w:r w:rsidR="006709CD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="00EC33AD" w:rsidRPr="00834420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ம்</w:t>
            </w:r>
            <w:r w:rsidR="00EC33AD"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திகதி </w:t>
            </w:r>
            <w:r w:rsidR="00EC33AD" w:rsidRPr="00834420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முடிவடையும்</w:t>
            </w:r>
            <w:r w:rsidR="00EC33AD" w:rsidRPr="0083442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.</w:t>
            </w:r>
          </w:p>
          <w:p w14:paraId="673091E0" w14:textId="1E70E211" w:rsidR="00F14E6D" w:rsidRPr="00147B79" w:rsidRDefault="00CA1442" w:rsidP="00B02453">
            <w:pPr>
              <w:spacing w:after="120" w:line="276" w:lineRule="auto"/>
              <w:ind w:right="-142"/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lang w:bidi="ta-IN"/>
              </w:rPr>
            </w:pPr>
            <w:r w:rsidRPr="00CA1442">
              <w:rPr>
                <w:rFonts w:ascii="Arial Unicode MS" w:eastAsia="Arial Unicode MS" w:hAnsi="Arial Unicode MS" w:cs="Arial Unicode MS" w:hint="eastAsia"/>
                <w:b/>
                <w:color w:val="FFFFFF"/>
                <w:sz w:val="16"/>
                <w:szCs w:val="16"/>
                <w:cs/>
                <w:lang w:bidi="ta-IN"/>
              </w:rPr>
              <w:t>மெய்நிகர்</w:t>
            </w:r>
            <w:r w:rsidRPr="00CA1442">
              <w:rPr>
                <w:rFonts w:ascii="Arial Unicode MS" w:eastAsia="Arial Unicode MS" w:hAnsi="Arial Unicode MS" w:cs="Arial Unicode MS" w:hint="eastAsia"/>
                <w:b/>
                <w:color w:val="FFFFFF"/>
                <w:sz w:val="16"/>
                <w:szCs w:val="16"/>
              </w:rPr>
              <w:t xml:space="preserve"> </w:t>
            </w:r>
            <w:r w:rsidRPr="00CA1BD8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>இரண்டாம்நிலைப்</w:t>
            </w:r>
            <w:r w:rsidRPr="00CA1BD8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lang w:bidi="ta-IN"/>
              </w:rPr>
              <w:t xml:space="preserve"> </w:t>
            </w:r>
            <w:r w:rsidRPr="00CA1442">
              <w:rPr>
                <w:rFonts w:ascii="Arial Unicode MS" w:eastAsia="Arial Unicode MS" w:hAnsi="Arial Unicode MS" w:cs="Arial Unicode MS" w:hint="eastAsia"/>
                <w:b/>
                <w:color w:val="FFFFFF"/>
                <w:sz w:val="16"/>
                <w:szCs w:val="16"/>
                <w:cs/>
                <w:lang w:bidi="ta-IN"/>
              </w:rPr>
              <w:t>பாடசாலை</w:t>
            </w:r>
            <w:r w:rsidRPr="00CA1442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மாணவர்களும் பணியாளர்களும் </w:t>
            </w:r>
            <w:r w:rsidRPr="00CA1442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தொடர்ந்து</w:t>
            </w:r>
            <w:r w:rsidR="00913173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</w:t>
            </w:r>
            <w:r w:rsidR="00913173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சிறப்பாகச்</w:t>
            </w:r>
            <w:r w:rsidR="00913173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</w:t>
            </w:r>
            <w:r w:rsidR="00913173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 xml:space="preserve"> செயற்பட்டு</w:t>
            </w:r>
            <w:r w:rsidR="00913173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வருகின்றனர், </w:t>
            </w:r>
            <w:r w:rsidR="00913173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அத்துடன்</w:t>
            </w:r>
            <w:r w:rsidR="00913173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</w:t>
            </w:r>
            <w:r w:rsidRPr="00CA1442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ஒவ்வொரு</w:t>
            </w:r>
            <w:r w:rsidRPr="00CA1442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மாதமும் கடந்து செல்லும்போது</w:t>
            </w:r>
            <w:r w:rsidRPr="00CA1442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,</w:t>
            </w:r>
            <w:r w:rsidRPr="00CA1442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</w:t>
            </w:r>
            <w:r w:rsidRPr="00CA1442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வகுப்பறைகளில்</w:t>
            </w:r>
            <w:r w:rsidRPr="00CA1442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</w:t>
            </w:r>
            <w:r w:rsidR="00664793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கற்றலு</w:t>
            </w:r>
            <w:r w:rsidR="00664793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க்கான</w:t>
            </w:r>
            <w:r w:rsidR="00B02453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</w:t>
            </w:r>
            <w:r w:rsidR="00664793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புதிய</w:t>
            </w:r>
            <w:r w:rsidR="00664793"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மற்றும் </w:t>
            </w:r>
            <w:r w:rsidR="00664793" w:rsidRPr="00EE22B5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>ஆக்கபூர்வமான</w:t>
            </w:r>
            <w:r w:rsidR="00664793" w:rsidRPr="00EE22B5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lang w:bidi="ta-IN"/>
              </w:rPr>
              <w:t xml:space="preserve"> </w:t>
            </w:r>
            <w:r w:rsidR="00664793" w:rsidRPr="00EE22B5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>கற்றல்</w:t>
            </w:r>
            <w:r w:rsidR="00664793" w:rsidRPr="00EE22B5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lang w:bidi="ta-IN"/>
              </w:rPr>
              <w:t xml:space="preserve"> </w:t>
            </w:r>
            <w:r w:rsidR="00664793" w:rsidRPr="009D69C6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செயற்பாடுக</w:t>
            </w:r>
            <w:r w:rsidR="00EE22B5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ள்</w:t>
            </w:r>
            <w:r w:rsidR="00664793" w:rsidRPr="009D69C6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 xml:space="preserve"> </w:t>
            </w:r>
            <w:r w:rsidRPr="00CA1442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>இடம்பெறுவதை நாங்கள் கேள்விப்</w:t>
            </w:r>
            <w:r w:rsidRPr="00CA1442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>படுகின்றோம்</w:t>
            </w:r>
            <w:r w:rsidRPr="00CA1442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  <w:cs/>
                <w:lang w:bidi="ta-IN"/>
              </w:rPr>
              <w:t>.</w:t>
            </w:r>
            <w:r w:rsidRPr="00CA1442">
              <w:rPr>
                <w:rFonts w:ascii="Arial Unicode MS" w:eastAsia="Arial Unicode MS" w:hAnsi="Arial Unicode MS" w:cs="Arial Unicode MS" w:hint="cs"/>
                <w:b/>
                <w:color w:val="FFFFFF"/>
                <w:sz w:val="16"/>
                <w:szCs w:val="16"/>
                <w:cs/>
                <w:lang w:bidi="ta-IN"/>
              </w:rPr>
              <w:t xml:space="preserve">  </w:t>
            </w:r>
          </w:p>
          <w:p w14:paraId="787591EA" w14:textId="5D3D02DE" w:rsidR="00441F0B" w:rsidRPr="003B30B2" w:rsidRDefault="00F14E6D" w:rsidP="00957FD1">
            <w:pPr>
              <w:rPr>
                <w:color w:val="FFFFFF" w:themeColor="background1"/>
                <w:szCs w:val="24"/>
              </w:rPr>
            </w:pP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மேலதிக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தகவல்கள்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மற்றும்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அண்மித்த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தகவல்களுக்கு</w:t>
            </w:r>
            <w:r w:rsidRPr="009D69C6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6"/>
                <w:szCs w:val="16"/>
                <w:cs/>
                <w:lang w:bidi="ta-IN"/>
              </w:rPr>
              <w:t>த்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 xml:space="preserve"> 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தயவுசெய்து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  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பார்வையிடுங்கள்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: </w:t>
            </w:r>
            <w:hyperlink r:id="rId9" w:history="1">
              <w:r w:rsidRPr="009D69C6">
                <w:rPr>
                  <w:rStyle w:val="Hyperlink"/>
                  <w:rFonts w:ascii="Arial Unicode MS" w:eastAsia="Arial Unicode MS" w:hAnsi="Arial Unicode MS" w:cs="Arial Unicode MS"/>
                  <w:b/>
                  <w:color w:val="FFFFFF" w:themeColor="background1"/>
                  <w:sz w:val="16"/>
                  <w:szCs w:val="16"/>
                </w:rPr>
                <w:t>www.tdsb.on.ca/virtualschool</w:t>
              </w:r>
            </w:hyperlink>
            <w:r w:rsidRPr="009D69C6">
              <w:rPr>
                <w:rStyle w:val="Hyperlink"/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Pr="009D69C6">
              <w:rPr>
                <w:rStyle w:val="Hyperlink"/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br/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அத்துடன்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, 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  <w:cs/>
                <w:lang w:bidi="ta-IN"/>
              </w:rPr>
              <w:t>பின்தொடருங்கள்</w:t>
            </w:r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 xml:space="preserve"> Twitter @</w:t>
            </w:r>
            <w:proofErr w:type="spellStart"/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>tdsbvs</w:t>
            </w:r>
            <w:proofErr w:type="spellEnd"/>
            <w:r w:rsidRPr="009D69C6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6"/>
                <w:szCs w:val="16"/>
              </w:rPr>
              <w:t>.</w:t>
            </w:r>
          </w:p>
        </w:tc>
      </w:tr>
    </w:tbl>
    <w:p w14:paraId="17DB9723" w14:textId="1780ADFA" w:rsidR="002E0C76" w:rsidRPr="002E0C76" w:rsidRDefault="005151B0" w:rsidP="00DF2D21">
      <w:pPr>
        <w:shd w:val="clear" w:color="auto" w:fill="FFFFFF"/>
        <w:spacing w:before="0" w:after="120" w:line="240" w:lineRule="auto"/>
        <w:ind w:hanging="270"/>
        <w:textAlignment w:val="baseline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lang w:bidi="ta-IN"/>
        </w:rPr>
      </w:pPr>
      <w:bookmarkStart w:id="0" w:name="_Hlk64365770"/>
      <w:bookmarkStart w:id="1" w:name="_Hlk58498131"/>
      <w:r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</w:rPr>
        <w:lastRenderedPageBreak/>
        <w:t>COVID</w:t>
      </w:r>
      <w:r w:rsidR="002E0C76" w:rsidRPr="002E0C76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bidi="ta-IN"/>
        </w:rPr>
        <w:t>ஐ</w:t>
      </w:r>
      <w:r w:rsidR="002E0C76" w:rsidRPr="002E0C76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 xml:space="preserve"> சமாளித்தல்</w:t>
      </w:r>
    </w:p>
    <w:p w14:paraId="5A13E369" w14:textId="4AB6D8D2" w:rsidR="002E0C76" w:rsidRPr="00957FD1" w:rsidRDefault="002E0C76" w:rsidP="00D76B0D">
      <w:pPr>
        <w:shd w:val="clear" w:color="auto" w:fill="FFFFFF"/>
        <w:spacing w:before="0" w:after="0" w:line="240" w:lineRule="auto"/>
        <w:ind w:left="-288"/>
        <w:textAlignment w:val="baseline"/>
        <w:rPr>
          <w:rFonts w:ascii="Arial Unicode MS" w:eastAsia="Arial Unicode MS" w:hAnsi="Arial Unicode MS" w:cs="Arial Unicode MS"/>
          <w:color w:val="00B0F0"/>
          <w:sz w:val="18"/>
          <w:szCs w:val="18"/>
          <w:shd w:val="clear" w:color="auto" w:fill="FFFFFF"/>
          <w:lang w:bidi="ta-IN"/>
        </w:rPr>
      </w:pPr>
      <w:r w:rsidRPr="002E0C76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உலகளாவிய இந்த</w:t>
      </w:r>
      <w:r w:rsidRPr="002E0C76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நோய்த்</w:t>
      </w:r>
      <w:r w:rsidRPr="002E0C76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தொற்றுப் பரவலின்போது</w:t>
      </w:r>
      <w:r w:rsidRPr="002E0C76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2E0C76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மனநல</w:t>
      </w:r>
      <w:r w:rsidR="00BA299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ஆரோக்கியம் மற்றும்</w:t>
      </w:r>
      <w:r w:rsidR="00BA2991"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உடல்நல</w:t>
      </w:r>
      <w:r w:rsidR="00BA2991"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த்திற்கு</w:t>
      </w:r>
      <w:r w:rsidR="00BA2991"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957FD1"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உதவுவதற்கான</w:t>
      </w:r>
      <w:r w:rsidR="00957FD1"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BA2991"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சமாளிக்கும்</w:t>
      </w:r>
      <w:r w:rsidR="00BA2991"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உத்திகள் </w:t>
      </w:r>
      <w:r w:rsidR="00BA2991"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பற்றி</w:t>
      </w:r>
      <w:r w:rsidR="00BA2991"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அறிவதற்கும் அவை </w:t>
      </w:r>
      <w:r w:rsidR="00BA2991"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பற்றி</w:t>
      </w:r>
      <w:r w:rsidR="00BA2991"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உரையாடுவதற்கு</w:t>
      </w:r>
      <w:r w:rsidR="00BA2991"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மென</w:t>
      </w:r>
      <w:r w:rsidR="00BA2991"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பெற்றோரும்</w:t>
      </w:r>
      <w:r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பரரமரிப்பு வழங்குபவர்களும்  </w:t>
      </w:r>
      <w:r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பெப்ரவரி</w:t>
      </w:r>
      <w:r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 xml:space="preserve"> 11</w:t>
      </w:r>
      <w:r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அன்று</w:t>
      </w:r>
      <w:r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TDSB</w:t>
      </w:r>
      <w:r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மனநல</w:t>
      </w:r>
      <w:r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ஆரோக்கிய நிபுணர்களு</w:t>
      </w:r>
      <w:r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டன்</w:t>
      </w:r>
      <w:r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இணைந்தன</w:t>
      </w:r>
      <w:r w:rsidR="00D76B0D"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ர்</w:t>
      </w:r>
      <w:r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.</w:t>
      </w:r>
      <w:r w:rsidR="00D76B0D"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இந்த</w:t>
      </w:r>
      <w:r w:rsidR="00D76B0D"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நேரடி நிகழ்வைத் தவறவிட்டோ</w:t>
      </w:r>
      <w:r w:rsidR="00D76B0D" w:rsidRPr="00957FD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ர்,</w:t>
      </w:r>
      <w:r w:rsidR="00D76B0D"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957FD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 xml:space="preserve"> </w:t>
      </w:r>
      <w:hyperlink r:id="rId10" w:history="1">
        <w:hyperlink r:id="rId11" w:history="1">
          <w:r w:rsidR="00D76B0D" w:rsidRPr="00957FD1">
            <w:rPr>
              <w:rStyle w:val="Hyperlink"/>
              <w:rFonts w:ascii="Arial Unicode MS" w:eastAsia="Arial Unicode MS" w:hAnsi="Arial Unicode MS" w:cs="Arial Unicode MS"/>
              <w:sz w:val="18"/>
              <w:szCs w:val="18"/>
              <w:cs/>
              <w:lang w:bidi="ta-IN"/>
            </w:rPr>
            <w:t>இணைய ஒ</w:t>
          </w:r>
          <w:r w:rsidR="00D76B0D" w:rsidRPr="00957FD1">
            <w:rPr>
              <w:rStyle w:val="Hyperlink"/>
              <w:rFonts w:ascii="Arial Unicode MS" w:eastAsia="Arial Unicode MS" w:hAnsi="Arial Unicode MS" w:cs="Arial Unicode MS" w:hint="cs"/>
              <w:sz w:val="18"/>
              <w:szCs w:val="18"/>
              <w:cs/>
              <w:lang w:bidi="ta-IN"/>
            </w:rPr>
            <w:t>ளி</w:t>
          </w:r>
          <w:r w:rsidR="00D76B0D" w:rsidRPr="00957FD1">
            <w:rPr>
              <w:rStyle w:val="Hyperlink"/>
              <w:rFonts w:ascii="Arial Unicode MS" w:eastAsia="Arial Unicode MS" w:hAnsi="Arial Unicode MS" w:cs="Arial Unicode MS"/>
              <w:sz w:val="18"/>
              <w:szCs w:val="18"/>
              <w:cs/>
              <w:lang w:bidi="ta-IN"/>
            </w:rPr>
            <w:t>பரப்புப்</w:t>
          </w:r>
          <w:r w:rsidR="00D76B0D" w:rsidRPr="00957FD1">
            <w:rPr>
              <w:rStyle w:val="Hyperlink"/>
              <w:rFonts w:ascii="Arial Unicode MS" w:eastAsia="Arial Unicode MS" w:hAnsi="Arial Unicode MS" w:cs="Arial Unicode MS" w:hint="cs"/>
              <w:sz w:val="18"/>
              <w:szCs w:val="18"/>
              <w:cs/>
              <w:lang w:bidi="ta-IN"/>
            </w:rPr>
            <w:t xml:space="preserve"> பதிவு</w:t>
          </w:r>
          <w:r w:rsidR="00D76B0D" w:rsidRPr="00957FD1">
            <w:rPr>
              <w:rStyle w:val="Hyperlink"/>
              <w:rFonts w:ascii="Arial Unicode MS" w:eastAsia="Arial Unicode MS" w:hAnsi="Arial Unicode MS" w:cs="Arial Unicode MS"/>
              <w:sz w:val="18"/>
              <w:szCs w:val="18"/>
              <w:cs/>
              <w:lang w:bidi="ta-IN"/>
            </w:rPr>
            <w:t xml:space="preserve"> ஒன்றை  இங்கே பார்க்கவும்.</w:t>
          </w:r>
        </w:hyperlink>
      </w:hyperlink>
    </w:p>
    <w:p w14:paraId="7FB62FB3" w14:textId="02DE1138" w:rsidR="00DD3583" w:rsidRPr="00B83A37" w:rsidRDefault="00D243AF" w:rsidP="00B83A37">
      <w:pPr>
        <w:shd w:val="clear" w:color="auto" w:fill="FFFFFF"/>
        <w:spacing w:line="240" w:lineRule="auto"/>
        <w:ind w:left="-283"/>
        <w:textAlignment w:val="baseline"/>
        <w:rPr>
          <w:rFonts w:cs="Arial"/>
          <w:b/>
          <w:bCs/>
          <w:color w:val="FF0000"/>
          <w:szCs w:val="24"/>
          <w:lang w:eastAsia="en-CA"/>
        </w:rPr>
      </w:pPr>
      <w:r w:rsidRPr="003821AE">
        <w:rPr>
          <w:rFonts w:eastAsia="Times New Roman" w:cs="Arial"/>
          <w:b/>
          <w:bCs/>
          <w:color w:val="00B050"/>
          <w:szCs w:val="24"/>
        </w:rPr>
        <w:br/>
      </w:r>
      <w:bookmarkEnd w:id="0"/>
      <w:r w:rsidR="00DD3583"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 xml:space="preserve">முன்பதிவின்றி </w:t>
      </w:r>
      <w:r w:rsidR="00DD3583"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மெய்நிகர் நிகழ்சிகளுக்கு எங்களுடன் இணையுங்கள்</w:t>
      </w:r>
      <w:r w:rsidR="00DD3583"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!</w:t>
      </w:r>
    </w:p>
    <w:p w14:paraId="0B50E376" w14:textId="1ADA8E06" w:rsidR="00DD3583" w:rsidRPr="00DC423D" w:rsidRDefault="00DD3583" w:rsidP="00DD3583">
      <w:pPr>
        <w:shd w:val="clear" w:color="auto" w:fill="FFFFFF"/>
        <w:spacing w:before="0" w:after="0" w:line="240" w:lineRule="auto"/>
        <w:ind w:left="-288"/>
        <w:textAlignment w:val="baseline"/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</w:pP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TDSB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தொழில்சார்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ஆதரவு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ச்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சேவைக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ளிலுள்ள</w:t>
      </w:r>
      <w:r w:rsidR="00B83A37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பணியாளருடன்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நேரடியாக இணையுங்கள்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.  உங்களுடைய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பிள்ளையின்</w:t>
      </w:r>
      <w:r w:rsidRPr="00E556F4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B83A37" w:rsidRPr="00E556F4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அல்லது பதின்ம</w:t>
      </w:r>
      <w:r w:rsidR="00B83A37" w:rsidRPr="00E556F4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வயதுப் பிள்ளையின்</w:t>
      </w:r>
      <w:r w:rsidR="00B83A37" w:rsidRPr="00B83A37">
        <w:rPr>
          <w:rFonts w:ascii="Arial Unicode MS" w:eastAsia="Arial Unicode MS" w:hAnsi="Arial Unicode MS" w:cs="Arial Unicode MS"/>
          <w:color w:val="C00000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மனநலம்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மற்றும் நல்வாழ்வு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க்கு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எவ்வாறு ஆதர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வு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வழங்க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லாம்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என்பது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பற்றிய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கேள்விகள் கேட்பதுடன்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அவற்றுக்கான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பதில்களைப் பெற்றுக்கொள்ளுங்கள்.</w:t>
      </w:r>
    </w:p>
    <w:p w14:paraId="3932DC0B" w14:textId="77777777" w:rsidR="00DD3583" w:rsidRPr="00D9179B" w:rsidRDefault="00DD3583" w:rsidP="00DD3583">
      <w:pPr>
        <w:shd w:val="clear" w:color="auto" w:fill="FFFFFF"/>
        <w:spacing w:before="0" w:after="0" w:line="240" w:lineRule="auto"/>
        <w:ind w:left="-288"/>
        <w:textAlignment w:val="baseline"/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  <w:lang w:bidi="ta-IN"/>
        </w:rPr>
      </w:pPr>
    </w:p>
    <w:p w14:paraId="6F3051FB" w14:textId="66DA94B5" w:rsidR="00DD3583" w:rsidRPr="00D9179B" w:rsidRDefault="00915C79" w:rsidP="00DD3583">
      <w:pPr>
        <w:numPr>
          <w:ilvl w:val="0"/>
          <w:numId w:val="8"/>
        </w:numPr>
        <w:shd w:val="clear" w:color="auto" w:fill="FFFFFF"/>
        <w:spacing w:before="0" w:after="0" w:line="240" w:lineRule="auto"/>
        <w:ind w:left="-284"/>
        <w:textAlignment w:val="baseline"/>
        <w:rPr>
          <w:rFonts w:ascii="Arial Unicode MS" w:eastAsia="Arial Unicode MS" w:hAnsi="Arial Unicode MS" w:cs="Arial Unicode MS"/>
          <w:color w:val="212529"/>
          <w:sz w:val="16"/>
          <w:szCs w:val="16"/>
        </w:rPr>
      </w:pPr>
      <w:hyperlink r:id="rId12" w:anchor="success" w:history="1">
        <w:r w:rsidR="00DD3583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செவ்வாய்க்கிழமைகளில்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cs/>
            <w:lang w:bidi="ta-IN"/>
          </w:rPr>
          <w:t xml:space="preserve"> </w:t>
        </w:r>
        <w:r w:rsidR="00DD3583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 xml:space="preserve"> </w:t>
        </w:r>
        <w:r w:rsidR="00B50F7C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காலை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cs/>
            <w:lang w:bidi="ta-IN"/>
          </w:rPr>
          <w:t xml:space="preserve"> 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>10</w:t>
        </w:r>
        <w:r w:rsidR="00DD3583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: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lang w:val="en-US" w:bidi="ta-IN"/>
          </w:rPr>
          <w:t>00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 xml:space="preserve"> </w:t>
        </w:r>
        <w:r w:rsidR="00DD3583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 xml:space="preserve">- 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 xml:space="preserve">11:00 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cs/>
            <w:lang w:bidi="ta-IN"/>
          </w:rPr>
          <w:t xml:space="preserve"> 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 xml:space="preserve"> </w:t>
        </w:r>
      </w:hyperlink>
    </w:p>
    <w:p w14:paraId="1E5E3727" w14:textId="77777777" w:rsidR="00DF2D21" w:rsidRPr="00DF2D21" w:rsidRDefault="00915C79" w:rsidP="00DF2D21">
      <w:pPr>
        <w:numPr>
          <w:ilvl w:val="0"/>
          <w:numId w:val="8"/>
        </w:numPr>
        <w:shd w:val="clear" w:color="auto" w:fill="FFFFFF"/>
        <w:spacing w:before="0" w:after="120" w:line="240" w:lineRule="auto"/>
        <w:ind w:left="-288"/>
        <w:textAlignment w:val="baseline"/>
        <w:rPr>
          <w:rStyle w:val="Hyperlink"/>
          <w:rFonts w:ascii="Arial Unicode MS" w:eastAsia="Arial Unicode MS" w:hAnsi="Arial Unicode MS" w:cs="Arial Unicode MS"/>
          <w:color w:val="212529"/>
          <w:sz w:val="16"/>
          <w:szCs w:val="16"/>
        </w:rPr>
      </w:pPr>
      <w:hyperlink r:id="rId13" w:anchor="success" w:history="1">
        <w:r w:rsidR="00DD3583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வியாழக்கிழமை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cs/>
            <w:lang w:bidi="ta-IN"/>
          </w:rPr>
          <w:t xml:space="preserve">களில் </w:t>
        </w:r>
        <w:r w:rsidR="00DD3583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இரவு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cs/>
            <w:lang w:bidi="ta-IN"/>
          </w:rPr>
          <w:t xml:space="preserve"> 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>7</w:t>
        </w:r>
        <w:r w:rsidR="00DD3583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: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lang w:val="en-US" w:bidi="ta-IN"/>
          </w:rPr>
          <w:t xml:space="preserve">00 </w:t>
        </w:r>
        <w:r w:rsidR="00DD3583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val="en-US" w:bidi="ta-IN"/>
          </w:rPr>
          <w:t>-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 xml:space="preserve"> 8</w:t>
        </w:r>
        <w:r w:rsidR="00DD3583" w:rsidRPr="00D9179B">
          <w:rPr>
            <w:rStyle w:val="Hyperlink"/>
            <w:rFonts w:ascii="Arial Unicode MS" w:eastAsia="Arial Unicode MS" w:hAnsi="Arial Unicode MS" w:cs="Arial Unicode MS" w:hint="cs"/>
            <w:color w:val="2D4074"/>
            <w:sz w:val="16"/>
            <w:szCs w:val="16"/>
            <w:bdr w:val="none" w:sz="0" w:space="0" w:color="auto" w:frame="1"/>
            <w:cs/>
            <w:lang w:bidi="ta-IN"/>
          </w:rPr>
          <w:t>: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  <w:lang w:val="en-US" w:bidi="ta-IN"/>
          </w:rPr>
          <w:t>00</w:t>
        </w:r>
        <w:r w:rsidR="00DD3583" w:rsidRPr="00D9179B">
          <w:rPr>
            <w:rStyle w:val="Hyperlink"/>
            <w:rFonts w:ascii="Arial Unicode MS" w:eastAsia="Arial Unicode MS" w:hAnsi="Arial Unicode MS" w:cs="Arial Unicode MS"/>
            <w:color w:val="2D4074"/>
            <w:sz w:val="16"/>
            <w:szCs w:val="16"/>
            <w:bdr w:val="none" w:sz="0" w:space="0" w:color="auto" w:frame="1"/>
          </w:rPr>
          <w:t xml:space="preserve"> </w:t>
        </w:r>
      </w:hyperlink>
    </w:p>
    <w:p w14:paraId="6F51179A" w14:textId="2B1D4EA1" w:rsidR="00DD3583" w:rsidRPr="00DF2D21" w:rsidRDefault="00DD3583" w:rsidP="00DF2D21">
      <w:pPr>
        <w:numPr>
          <w:ilvl w:val="0"/>
          <w:numId w:val="8"/>
        </w:numPr>
        <w:shd w:val="clear" w:color="auto" w:fill="FFFFFF"/>
        <w:spacing w:before="0" w:after="120" w:line="240" w:lineRule="auto"/>
        <w:ind w:left="-288"/>
        <w:textAlignment w:val="baseline"/>
        <w:rPr>
          <w:rFonts w:ascii="Arial Unicode MS" w:eastAsia="Arial Unicode MS" w:hAnsi="Arial Unicode MS" w:cs="Arial Unicode MS"/>
          <w:color w:val="212529"/>
          <w:sz w:val="16"/>
          <w:szCs w:val="16"/>
          <w:u w:val="single"/>
        </w:rPr>
      </w:pPr>
      <w:r w:rsidRPr="00DF2D21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bidi="ta-IN"/>
        </w:rPr>
        <w:t>மாணவர்கள்</w:t>
      </w:r>
      <w:r w:rsidRPr="00DF2D21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 xml:space="preserve"> மற்றும் பெற்றோ</w:t>
      </w:r>
      <w:r w:rsidRPr="00DF2D21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bidi="ta-IN"/>
        </w:rPr>
        <w:t>ர்</w:t>
      </w:r>
      <w:r w:rsidRPr="00DF2D21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>/</w:t>
      </w:r>
      <w:r w:rsidRPr="00DF2D21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bidi="ta-IN"/>
        </w:rPr>
        <w:t>பராமரிப்பு</w:t>
      </w:r>
      <w:r w:rsidRPr="00DF2D21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 xml:space="preserve"> </w:t>
      </w:r>
      <w:r w:rsidRPr="00DF2D21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வழங்கு</w:t>
      </w:r>
      <w:r w:rsidRPr="00DF2D21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ந</w:t>
      </w:r>
      <w:r w:rsidRPr="00DF2D21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ர்</w:t>
      </w:r>
      <w:r w:rsidRPr="00DF2D21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களுக்கு</w:t>
      </w:r>
      <w:r w:rsidR="00834420" w:rsidRPr="00DF2D21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 xml:space="preserve"> புதிய குடிவரவாளர்களுக்கான </w:t>
      </w:r>
      <w:r w:rsidRPr="00DF2D21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ஆதரவுகள்</w:t>
      </w:r>
      <w:r w:rsidRPr="00DF2D21">
        <w:rPr>
          <w:rFonts w:ascii="Arial Unicode MS" w:eastAsia="Arial Unicode MS" w:hAnsi="Arial Unicode MS" w:cs="Arial Unicode MS"/>
          <w:b/>
          <w:bCs/>
          <w:color w:val="F79646" w:themeColor="accent6"/>
          <w:sz w:val="28"/>
          <w:szCs w:val="28"/>
          <w:cs/>
          <w:lang w:bidi="ta-IN"/>
        </w:rPr>
        <w:t xml:space="preserve"> </w:t>
      </w:r>
    </w:p>
    <w:p w14:paraId="719FD024" w14:textId="47924CB3" w:rsidR="002155D4" w:rsidRDefault="00BD4F7F" w:rsidP="002155D4">
      <w:pPr>
        <w:spacing w:line="240" w:lineRule="auto"/>
        <w:ind w:left="-283" w:right="-112"/>
        <w:rPr>
          <w:rFonts w:cs="Arial"/>
          <w:szCs w:val="24"/>
        </w:rPr>
      </w:pP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பாடசாலைகளிலுள்ள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குடியமர்வு பணியாளர்கள்</w:t>
      </w:r>
      <w:r w:rsidR="002155D4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</w:t>
      </w:r>
      <w:r w:rsidR="002155D4">
        <w:rPr>
          <w:rFonts w:hint="cs"/>
          <w:szCs w:val="24"/>
          <w:cs/>
          <w:lang w:bidi="ta-IN"/>
        </w:rPr>
        <w:t>(</w:t>
      </w:r>
      <w:r w:rsidRPr="00B83A37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 xml:space="preserve">SWIS), SEPT </w:t>
      </w:r>
      <w:r w:rsidRPr="00B83A37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எனவும்</w:t>
      </w:r>
      <w:r w:rsidRPr="00B83A37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அழைக்கப்படு</w:t>
      </w:r>
      <w:r w:rsidR="007707C6" w:rsidRPr="00B83A37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</w:t>
      </w:r>
      <w:r w:rsidRPr="00B83A37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வர்</w:t>
      </w:r>
      <w:r w:rsidRPr="00B83A37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கள்</w:t>
      </w:r>
      <w:r w:rsidRPr="00B83A37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,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புதிதாக வந்துள்ள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குடும்பங்களுக்கும்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பாடசாலையி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ன்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 xml:space="preserve"> satellite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 மற்றும் வரவேற்பு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மையங்களிலுள்ள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மாணவர்களுக்கும்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குடியமர்வுச்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சேவைகளை வழங்குகின்றனர்.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பங்கேற்பாளர்கள்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கல்வி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முறை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யை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விளங்கிகொண்டு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வெற்றிகரமாக </w:t>
      </w:r>
      <w:r w:rsidR="0022704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val="en-US" w:bidi="ta-IN"/>
        </w:rPr>
        <w:t>நிலை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மாறுவதற்கும்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குடியமர்வு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செயல்முறையை துரிதப்படுத்துவதற்கும்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உதவும்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தனிப்பட்ட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/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குடும்ப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சேவைகளை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lastRenderedPageBreak/>
        <w:t>அல்லது</w:t>
      </w:r>
      <w:r w:rsidR="005151B0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குழு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செயல்திட்டங்களை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குடியமர்வு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பணியாளர்கள் வழங்குகின்ற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னர்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.  </w:t>
      </w:r>
    </w:p>
    <w:p w14:paraId="69F669E8" w14:textId="77777777" w:rsidR="002155D4" w:rsidRPr="002155D4" w:rsidRDefault="007707C6" w:rsidP="002155D4">
      <w:pPr>
        <w:spacing w:line="240" w:lineRule="auto"/>
        <w:ind w:left="-283" w:right="-112"/>
        <w:rPr>
          <w:rFonts w:cs="Arial"/>
          <w:b/>
          <w:bCs/>
          <w:color w:val="FF0000"/>
          <w:sz w:val="2"/>
          <w:szCs w:val="2"/>
          <w:shd w:val="clear" w:color="auto" w:fill="FFFFFF"/>
        </w:rPr>
      </w:pPr>
      <w:r w:rsidRPr="002155D4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குடியமர்வு</w:t>
      </w:r>
      <w:r w:rsidRPr="002155D4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ஆதரவுகளுக்கு, </w:t>
      </w:r>
      <w:r w:rsidRPr="002155D4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தயவுசெய்து</w:t>
      </w:r>
      <w:r w:rsidRPr="002155D4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2155D4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பார்வையிடுங்கள்</w:t>
      </w:r>
      <w:r w:rsidRPr="002155D4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:</w:t>
      </w:r>
      <w:r w:rsidR="00DD03AF" w:rsidRPr="002155D4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br/>
      </w:r>
      <w:hyperlink r:id="rId14" w:history="1">
        <w:r w:rsidR="00DD03AF" w:rsidRPr="002155D4">
          <w:rPr>
            <w:rStyle w:val="Hyperlink"/>
            <w:rFonts w:cs="Arial"/>
            <w:sz w:val="18"/>
            <w:szCs w:val="16"/>
          </w:rPr>
          <w:t>www.tdsb.on.ca/New-to-Canada/Settlement-Workers</w:t>
        </w:r>
      </w:hyperlink>
      <w:r w:rsidR="00DD03AF" w:rsidRPr="002155D4">
        <w:rPr>
          <w:rFonts w:cs="Arial"/>
          <w:sz w:val="18"/>
          <w:szCs w:val="18"/>
        </w:rPr>
        <w:t>.</w:t>
      </w:r>
      <w:r w:rsidR="00DD03AF" w:rsidRPr="002155D4">
        <w:rPr>
          <w:rFonts w:cs="Arial"/>
          <w:sz w:val="18"/>
          <w:szCs w:val="18"/>
        </w:rPr>
        <w:br/>
      </w:r>
    </w:p>
    <w:p w14:paraId="11482080" w14:textId="77777777" w:rsidR="002155D4" w:rsidRPr="002155D4" w:rsidRDefault="007707C6" w:rsidP="002155D4">
      <w:pPr>
        <w:spacing w:line="240" w:lineRule="auto"/>
        <w:ind w:left="-283" w:right="-112"/>
        <w:rPr>
          <w:rFonts w:cs="Arial"/>
          <w:b/>
          <w:bCs/>
          <w:color w:val="FF0000"/>
          <w:sz w:val="2"/>
          <w:szCs w:val="2"/>
          <w:shd w:val="clear" w:color="auto" w:fill="FFFFFF"/>
        </w:rPr>
      </w:pPr>
      <w:r w:rsidRPr="00DC423D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மார்ச்</w:t>
      </w:r>
      <w:r w:rsidRPr="00DC423D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 xml:space="preserve"> விடுமுறை திகதிகளில் மாற்றம் </w:t>
      </w:r>
      <w:r w:rsidRPr="00DC423D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br/>
      </w:r>
    </w:p>
    <w:p w14:paraId="59784BA1" w14:textId="372E9648" w:rsidR="007707C6" w:rsidRPr="005F6970" w:rsidRDefault="007707C6" w:rsidP="002155D4">
      <w:pPr>
        <w:spacing w:line="240" w:lineRule="auto"/>
        <w:ind w:left="-283" w:right="-112"/>
        <w:rPr>
          <w:rFonts w:cs="Arial"/>
          <w:b/>
          <w:bCs/>
          <w:color w:val="FF0000"/>
          <w:szCs w:val="24"/>
          <w:shd w:val="clear" w:color="auto" w:fill="FFFFFF"/>
        </w:rPr>
      </w:pP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பொதுச்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சுகாதார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அ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திகாரிகளின்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ஆலோசனையின்பேரில்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,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சமூகத்தில்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COVID-19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பரவுதலைத்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குறை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ப்பதற்கு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உதவும்பொருட்டு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மார்ச்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விடுமுறையை கல்வி அமைச்சு 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தாமதப்படுத்தியுள்ளது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.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இந்த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விடுமுறை </w:t>
      </w:r>
      <w:r w:rsidRPr="00575CF4">
        <w:rPr>
          <w:rFonts w:ascii="Arial Unicode MS" w:eastAsia="Arial Unicode MS" w:hAnsi="Arial Unicode MS" w:cs="Arial Unicode MS" w:hint="cs"/>
          <w:b/>
          <w:bCs/>
          <w:sz w:val="18"/>
          <w:szCs w:val="18"/>
          <w:shd w:val="clear" w:color="auto" w:fill="FFFFFF"/>
          <w:cs/>
          <w:lang w:bidi="ta-IN"/>
        </w:rPr>
        <w:t>ஏப்ரல்</w:t>
      </w:r>
      <w:r w:rsidRPr="00575CF4">
        <w:rPr>
          <w:rFonts w:ascii="Arial Unicode MS" w:eastAsia="Arial Unicode MS" w:hAnsi="Arial Unicode MS" w:cs="Arial Unicode MS"/>
          <w:b/>
          <w:bCs/>
          <w:sz w:val="18"/>
          <w:szCs w:val="18"/>
          <w:shd w:val="clear" w:color="auto" w:fill="FFFFFF"/>
          <w:lang w:bidi="ta-IN"/>
        </w:rPr>
        <w:t xml:space="preserve"> 12 – 16, 2021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ஆக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இருக்கு</w:t>
      </w:r>
      <w:r w:rsidRPr="00DC423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ம்</w:t>
      </w:r>
      <w:r w:rsidRPr="00DC423D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.</w:t>
      </w:r>
    </w:p>
    <w:p w14:paraId="32830652" w14:textId="4F8767ED" w:rsidR="00115188" w:rsidRDefault="00F428FA" w:rsidP="00A71816">
      <w:pPr>
        <w:shd w:val="clear" w:color="auto" w:fill="FFFFFF"/>
        <w:tabs>
          <w:tab w:val="left" w:pos="270"/>
        </w:tabs>
        <w:spacing w:after="0" w:line="240" w:lineRule="auto"/>
        <w:ind w:left="-288"/>
        <w:textAlignment w:val="baseline"/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lang w:bidi="ta-IN"/>
        </w:rPr>
      </w:pPr>
      <w:r w:rsidRPr="00736E50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சுய</w:t>
      </w:r>
      <w:r w:rsidRPr="00736E50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rtl/>
          <w:cs/>
          <w:lang w:bidi="ta-IN"/>
        </w:rPr>
        <w:t xml:space="preserve">சேவை </w:t>
      </w:r>
      <w:r w:rsidR="002F5667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 xml:space="preserve"> </w:t>
      </w:r>
      <w:r w:rsidRPr="00736E50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கடவுச்சொல் மீ</w:t>
      </w:r>
      <w:r w:rsidR="00C332CB" w:rsidRPr="00736E50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ள</w:t>
      </w:r>
      <w:r w:rsidR="006640DB" w:rsidRPr="00736E50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மை</w:t>
      </w:r>
      <w:r w:rsidR="00115188">
        <w:rPr>
          <w:rStyle w:val="Strong"/>
          <w:rFonts w:ascii="Arial Unicode MS" w:eastAsia="Arial Unicode MS" w:hAnsi="Arial Unicode MS" w:cs="Arial Unicode MS" w:hint="c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>ப்பு</w:t>
      </w:r>
      <w:r w:rsidR="00115188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cs/>
          <w:lang w:bidi="ta-IN"/>
        </w:rPr>
        <w:t xml:space="preserve">  </w:t>
      </w:r>
      <w:r w:rsidR="00C332CB" w:rsidRPr="00736E50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rtl/>
          <w:cs/>
        </w:rPr>
        <w:t xml:space="preserve"> </w:t>
      </w:r>
      <w:r w:rsidR="00F669E7" w:rsidRPr="00736E50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rtl/>
          <w:cs/>
        </w:rPr>
        <w:t xml:space="preserve"> </w:t>
      </w:r>
      <w:r w:rsidR="006640DB" w:rsidRPr="00736E50">
        <w:rPr>
          <w:rStyle w:val="Strong"/>
          <w:rFonts w:ascii="Arial Unicode MS" w:eastAsia="Arial Unicode MS" w:hAnsi="Arial Unicode MS" w:cs="Arial Unicode MS"/>
          <w:color w:val="F79646" w:themeColor="accent6"/>
          <w:sz w:val="20"/>
          <w:szCs w:val="20"/>
          <w:bdr w:val="none" w:sz="0" w:space="0" w:color="auto" w:frame="1"/>
          <w:rtl/>
          <w:cs/>
        </w:rPr>
        <w:t xml:space="preserve"> </w:t>
      </w:r>
    </w:p>
    <w:p w14:paraId="24CD0A0E" w14:textId="413CAB60" w:rsidR="00074310" w:rsidRPr="00115188" w:rsidRDefault="00074310" w:rsidP="00115188">
      <w:pPr>
        <w:shd w:val="clear" w:color="auto" w:fill="FFFFFF"/>
        <w:spacing w:line="240" w:lineRule="auto"/>
        <w:ind w:left="-283"/>
        <w:textAlignment w:val="baseline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  <w:rtl/>
          <w:cs/>
          <w:lang w:bidi="ta-IN"/>
        </w:rPr>
      </w:pPr>
      <w:r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பெப்ரவரி</w:t>
      </w:r>
      <w:r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 xml:space="preserve"> 17,</w:t>
      </w:r>
      <w:r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புதன்கிழமை</w:t>
      </w:r>
      <w:r w:rsidR="00115188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அன்று</w:t>
      </w:r>
      <w:r w:rsidR="00630C06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,</w:t>
      </w:r>
      <w:r w:rsidR="00FD2E0D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மெய்நிகர் பாடசாலை</w:t>
      </w:r>
      <w:r w:rsidR="0022704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ப்</w:t>
      </w:r>
      <w:r w:rsidR="00FD2E0D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பணியாளர்க</w:t>
      </w:r>
      <w:r w:rsidR="00FD2E0D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ளும் மாணவர்களும்</w:t>
      </w:r>
      <w:r w:rsidR="00FD2E0D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தமது சொந்த </w:t>
      </w:r>
      <w:r w:rsidR="00FD2E0D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TDSB</w:t>
      </w:r>
      <w:r w:rsidR="00FD2E0D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FD2E0D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கடவுச் சொல்லை</w:t>
      </w:r>
      <w:r w:rsidR="0022704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த்</w:t>
      </w:r>
      <w:r w:rsidR="00FD2E0D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C332CB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துரிதமாகவும்</w:t>
      </w:r>
      <w:r w:rsidR="00C332CB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C332CB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இலகுவாகவும்</w:t>
      </w:r>
      <w:r w:rsidR="00C332CB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C332CB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மீளமைக்க</w:t>
      </w:r>
      <w:r w:rsidR="00C332CB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6644FD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உதவு</w:t>
      </w:r>
      <w:r w:rsidR="006644FD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ம் பொருட்டு</w:t>
      </w:r>
      <w:r w:rsidR="00630C06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</w:t>
      </w:r>
      <w:r w:rsidR="00630C06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ஒரு </w:t>
      </w:r>
      <w:r w:rsidR="00630C06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புதிய</w:t>
      </w:r>
      <w:r w:rsidR="002F5667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சுய</w:t>
      </w:r>
      <w:r w:rsidR="002F5667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 xml:space="preserve"> </w:t>
      </w:r>
      <w:r w:rsidR="00630C06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சேவை </w:t>
      </w:r>
      <w:r w:rsidR="00630C06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கடவுச்சொல் மீளமை</w:t>
      </w:r>
      <w:r w:rsidR="00115188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ப்புக்</w:t>
      </w:r>
      <w:r w:rsidR="00115188">
        <w:rPr>
          <w:cs/>
          <w:lang w:bidi="ta-IN"/>
        </w:rPr>
        <w:t xml:space="preserve"> </w:t>
      </w:r>
      <w:r w:rsidR="00C332CB">
        <w:rPr>
          <w:cs/>
          <w:lang w:bidi="ta-IN"/>
        </w:rPr>
        <w:t xml:space="preserve"> </w:t>
      </w:r>
      <w:r w:rsidR="00630C06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கருவியை</w:t>
      </w:r>
      <w:r w:rsidR="00115188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தகவல்</w:t>
      </w:r>
      <w:r w:rsidR="00115188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தொழில்நுட்ப</w:t>
      </w:r>
      <w:r w:rsidR="00115188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ப்</w:t>
      </w:r>
      <w:r w:rsidR="00115188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115188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பிரிவு</w:t>
      </w:r>
      <w:r w:rsidR="00630C06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575CF4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val="en-US" w:bidi="ta-IN"/>
        </w:rPr>
        <w:t xml:space="preserve">(IT) </w:t>
      </w:r>
      <w:r w:rsidR="00630C06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ஆரம்பித்து</w:t>
      </w:r>
      <w:r w:rsidR="00115188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</w:t>
      </w:r>
      <w:r w:rsidR="00630C06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வைத்தது.</w:t>
      </w:r>
      <w:r w:rsidR="00630C06">
        <w:rPr>
          <w:cs/>
          <w:lang w:bidi="ta-IN"/>
        </w:rPr>
        <w:t xml:space="preserve"> </w:t>
      </w:r>
    </w:p>
    <w:p w14:paraId="0D9C7405" w14:textId="2B5425EE" w:rsidR="003B6A63" w:rsidRPr="00DF2D21" w:rsidRDefault="00793E76" w:rsidP="00DF2D21">
      <w:pPr>
        <w:spacing w:line="240" w:lineRule="auto"/>
        <w:ind w:left="-283" w:right="-112"/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</w:pPr>
      <w:r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இந்தப்</w:t>
      </w:r>
      <w:r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6644FD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புதிய</w:t>
      </w:r>
      <w:r w:rsidR="006644FD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6644FD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முயற்சி</w:t>
      </w:r>
      <w:r w:rsidR="006644FD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ஆரம்பிக்கப்பட்டு </w:t>
      </w:r>
      <w:r w:rsidR="006644FD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3</w:t>
      </w:r>
      <w:r w:rsid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</w:t>
      </w:r>
      <w:r w:rsidR="006644FD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நாட்களுக்குள்</w:t>
      </w:r>
      <w:r w:rsidR="009B3A2C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,</w:t>
      </w:r>
      <w:r w:rsidR="0025639B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 </w:t>
      </w:r>
      <w:r w:rsidR="009B3A2C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96%</w:t>
      </w:r>
      <w:r w:rsidR="009B3A2C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க்கும்</w:t>
      </w:r>
      <w:r w:rsidR="009B3A2C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9B3A2C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மேற்பட்ட</w:t>
      </w:r>
      <w:r w:rsidR="009B3A2C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9B3A2C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பணியாளர்களும்</w:t>
      </w:r>
      <w:r w:rsidR="009B3A2C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மாணவர்களும் இந்த சுய</w:t>
      </w:r>
      <w:r w:rsidR="008E6A0C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 xml:space="preserve"> </w:t>
      </w:r>
      <w:r w:rsidR="009B3A2C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சேவை </w:t>
      </w:r>
      <w:r w:rsidR="009B3A2C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கடவுச்சொல் மீளமை</w:t>
      </w:r>
      <w:r w:rsidR="0022704D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ப்</w:t>
      </w:r>
      <w:r w:rsidR="00115188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புக்</w:t>
      </w:r>
      <w:r w:rsidR="00115188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9B3A2C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கருவிக்காகப்</w:t>
      </w:r>
      <w:r w:rsidR="009B3A2C" w:rsidRPr="00115188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பதிவுசெய்துள்ளனார்.</w:t>
      </w:r>
      <w:r w:rsidR="009B3A2C" w:rsidRPr="00115188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</w:t>
      </w:r>
    </w:p>
    <w:bookmarkEnd w:id="1"/>
    <w:p w14:paraId="0BD0B53D" w14:textId="3341CE50" w:rsidR="003A1A13" w:rsidRPr="00DF2D21" w:rsidRDefault="009B3A2C" w:rsidP="00DF2D21">
      <w:pPr>
        <w:spacing w:line="240" w:lineRule="auto"/>
        <w:ind w:left="-270"/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sectPr w:rsidR="003A1A13" w:rsidRPr="00DF2D21" w:rsidSect="00441F0B">
          <w:headerReference w:type="default" r:id="rId15"/>
          <w:footerReference w:type="default" r:id="rId16"/>
          <w:type w:val="continuous"/>
          <w:pgSz w:w="12240" w:h="15840"/>
          <w:pgMar w:top="1045" w:right="720" w:bottom="720" w:left="720" w:header="708" w:footer="708" w:gutter="0"/>
          <w:cols w:num="3" w:space="708"/>
          <w:docGrid w:linePitch="360"/>
        </w:sectPr>
      </w:pPr>
      <w:r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நல்ல</w:t>
      </w:r>
      <w:r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செய்</w:t>
      </w:r>
      <w:r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தி</w:t>
      </w:r>
      <w:r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என்னவென்றால்</w:t>
      </w:r>
      <w:r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, </w:t>
      </w:r>
      <w:r w:rsidR="005C6938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 xml:space="preserve"> </w:t>
      </w:r>
      <w:r w:rsidR="005C6938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கிட்டத்தட்ட</w:t>
      </w:r>
      <w:r w:rsidR="005C6938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அனைத்து </w:t>
      </w:r>
      <w:r w:rsidR="005C6938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மெய்நிகர்</w:t>
      </w:r>
      <w:r w:rsidR="005C6938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5C6938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இரண்டாம்</w:t>
      </w:r>
      <w:r w:rsidR="005C6938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நிலைப் </w:t>
      </w:r>
      <w:r w:rsidR="005C6938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பாடசாலை (</w:t>
      </w:r>
      <w:r w:rsidR="005C6938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VSS</w:t>
      </w:r>
      <w:r w:rsidR="005C6938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)  பணியாளர்களும்</w:t>
      </w:r>
      <w:r w:rsidR="005C6938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மாணவர்களும் </w:t>
      </w:r>
      <w:r w:rsidR="00130E93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தற்போது</w:t>
      </w:r>
      <w:r w:rsidR="00E36534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, </w:t>
      </w:r>
      <w:r w:rsidR="00130E93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proofErr w:type="spellStart"/>
      <w:r w:rsidR="00130E93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Brightspace</w:t>
      </w:r>
      <w:proofErr w:type="spellEnd"/>
      <w:r w:rsidR="00130E93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 xml:space="preserve">, Zoom, </w:t>
      </w:r>
      <w:proofErr w:type="spellStart"/>
      <w:r w:rsidR="00130E93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myINFO</w:t>
      </w:r>
      <w:proofErr w:type="spellEnd"/>
      <w:r w:rsidR="00130E93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 xml:space="preserve"> </w:t>
      </w:r>
      <w:r w:rsidR="00130E93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ஆகிய</w:t>
      </w:r>
      <w:r w:rsidR="00130E93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எதுவாக இருந்தாலும்</w:t>
      </w:r>
      <w:r w:rsidR="00E36534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, </w:t>
      </w:r>
      <w:r w:rsidR="00E36534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தமது சொந்த</w:t>
      </w:r>
      <w:r w:rsidR="00E36534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கடவுச்</w:t>
      </w:r>
      <w:r w:rsidR="00E36534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சொல்லை </w:t>
      </w:r>
      <w:r w:rsidR="00E36534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உட்செல்லும்</w:t>
      </w:r>
      <w:r w:rsidR="00E36534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E36534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(</w:t>
      </w:r>
      <w:r w:rsidR="00E36534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login</w:t>
      </w:r>
      <w:r w:rsidR="00793E76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) இடத்திலேயே</w:t>
      </w:r>
      <w:r w:rsidR="00E36534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E36534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மீளமைக்கக் கூடியதாக</w:t>
      </w:r>
      <w:r w:rsidR="00E36534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இருக்கும்.</w:t>
      </w:r>
      <w:r w:rsidR="00E36534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</w:t>
      </w:r>
      <w:r w:rsid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</w:t>
      </w:r>
      <w:r w:rsidR="00E36534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பணியாளர்</w:t>
      </w:r>
      <w:r w:rsidR="00E36534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/</w:t>
      </w:r>
      <w:r w:rsidR="00E36534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தொழில்நுட்ப</w:t>
      </w:r>
      <w:r w:rsidR="00E36534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</w:t>
      </w:r>
      <w:r w:rsidR="00E36534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(</w:t>
      </w:r>
      <w:r w:rsidR="00E36534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lang w:bidi="ta-IN"/>
        </w:rPr>
        <w:t>IT</w:t>
      </w:r>
      <w:r w:rsidR="00E36534" w:rsidRPr="00DF2D21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) இடையீடு</w:t>
      </w:r>
      <w:r w:rsidR="00E36534" w:rsidRPr="00DF2D21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தேவையில்லை.</w:t>
      </w:r>
    </w:p>
    <w:p w14:paraId="08343EDA" w14:textId="3DA6D568" w:rsidR="00E8210F" w:rsidRPr="00E8210F" w:rsidRDefault="00E8210F" w:rsidP="00F428FA">
      <w:pPr>
        <w:spacing w:line="240" w:lineRule="auto"/>
        <w:ind w:hanging="270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</w:rPr>
      </w:pPr>
      <w:r w:rsidRPr="00E8210F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</w:rPr>
        <w:lastRenderedPageBreak/>
        <w:t>TDSB</w:t>
      </w:r>
      <w:r w:rsidRPr="00E8210F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shd w:val="clear" w:color="auto" w:fill="FFFFFF"/>
          <w:cs/>
          <w:lang w:bidi="ta-IN"/>
        </w:rPr>
        <w:t xml:space="preserve"> ஆபிரிக்க</w:t>
      </w:r>
      <w:r w:rsidRPr="00E8210F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  <w:cs/>
          <w:lang w:bidi="ta-IN"/>
        </w:rPr>
        <w:t xml:space="preserve"> மரபுத் திங்களைக் கொண்டாடுகின்றது </w:t>
      </w:r>
    </w:p>
    <w:p w14:paraId="2AC85974" w14:textId="65E5A568" w:rsidR="004E4541" w:rsidRDefault="00E8210F" w:rsidP="004E4541">
      <w:pPr>
        <w:spacing w:line="240" w:lineRule="auto"/>
        <w:ind w:left="-270"/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</w:rPr>
      </w:pPr>
      <w:r w:rsidRPr="00E8210F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பெப்ரவரி மாதத்தில்</w:t>
      </w:r>
      <w:r w:rsidRPr="00E8210F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>,</w:t>
      </w:r>
      <w:r w:rsidRPr="00E8210F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ஆபிரிக்க</w:t>
      </w:r>
      <w:r w:rsidRPr="00E8210F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மரபுத் திங்களை </w:t>
      </w:r>
      <w:r w:rsidRPr="00E8210F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>அங்கீகரித்து</w:t>
      </w:r>
      <w:r w:rsidRPr="00E8210F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அதனைக் கொண்டாடுவதில் </w:t>
      </w:r>
      <w:r w:rsidR="004940D3" w:rsidRPr="004940D3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ரொறன்ரோ</w:t>
      </w:r>
      <w:r w:rsidR="004940D3" w:rsidRPr="00E8210F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940D3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மாவட்ட</w:t>
      </w:r>
      <w:r w:rsidR="004940D3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கல்விச் சபை </w:t>
      </w:r>
      <w:r w:rsidRPr="00E8210F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பெருமிதமடைகின்றது</w:t>
      </w:r>
      <w:r w:rsidRPr="00E8210F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.</w:t>
      </w:r>
      <w:r w:rsidRPr="00E8210F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 xml:space="preserve"> ஆபிரிக்க</w:t>
      </w:r>
      <w:r w:rsidRPr="00E8210F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வம்சாவளி மக்கள் கனடாவுக்கும் இந்த உல</w:t>
      </w:r>
      <w:r w:rsidRPr="00E8210F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குக்கும்</w:t>
      </w:r>
      <w:r w:rsidRPr="00E8210F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Pr="00E8210F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செய்த</w:t>
      </w:r>
      <w:r w:rsidRPr="00E8210F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பல </w:t>
      </w:r>
      <w:r w:rsidRPr="00E8210F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சாதனைகளையும்</w:t>
      </w:r>
      <w:r w:rsidRPr="00E8210F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Pr="00E8210F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பங்களிப்புகளையும்</w:t>
      </w:r>
      <w:r w:rsidRPr="00E8210F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கொண்டாடுவதற்கான ஒரு தருணம் இதுவாகும்.</w:t>
      </w:r>
      <w:r w:rsidRPr="00E8210F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</w:rPr>
        <w:t xml:space="preserve"> 2020-2021</w:t>
      </w:r>
      <w:r w:rsidRPr="00E8210F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ஆம்</w:t>
      </w:r>
      <w:r w:rsidRPr="00E8210F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ஆண்டுக்குரிய தெரிவுசெய்யப்பட்ட</w:t>
      </w:r>
      <w:r w:rsidRPr="00E8210F">
        <w:rPr>
          <w:rFonts w:ascii="Arial Unicode MS" w:eastAsia="Arial Unicode MS" w:hAnsi="Arial Unicode MS" w:cs="Arial Unicode MS" w:hint="cs"/>
          <w:sz w:val="18"/>
          <w:szCs w:val="18"/>
          <w:shd w:val="clear" w:color="auto" w:fill="FFFFFF"/>
          <w:cs/>
          <w:lang w:bidi="ta-IN"/>
        </w:rPr>
        <w:t xml:space="preserve"> கருப்பொருள்</w:t>
      </w:r>
      <w:r w:rsidRPr="00E8210F">
        <w:rPr>
          <w:rFonts w:ascii="Arial Unicode MS" w:eastAsia="Arial Unicode MS" w:hAnsi="Arial Unicode MS" w:cs="Arial Unicode MS"/>
          <w:sz w:val="18"/>
          <w:szCs w:val="18"/>
          <w:shd w:val="clear" w:color="auto" w:fill="FFFFFF"/>
          <w:cs/>
          <w:lang w:bidi="ta-IN"/>
        </w:rPr>
        <w:t xml:space="preserve">  </w:t>
      </w:r>
      <w:proofErr w:type="spellStart"/>
      <w:r w:rsidRPr="00E8210F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</w:rPr>
        <w:t>Kujichagulia</w:t>
      </w:r>
      <w:proofErr w:type="spellEnd"/>
      <w:r w:rsidRPr="00E8210F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</w:rPr>
        <w:t xml:space="preserve">: </w:t>
      </w:r>
      <w:r w:rsidRPr="00E8210F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>சுய</w:t>
      </w:r>
      <w:r w:rsidRPr="00E8210F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 xml:space="preserve"> உறுதிப்பாடு </w:t>
      </w:r>
      <w:r w:rsidRPr="00E8210F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ஆகும்</w:t>
      </w:r>
      <w:r w:rsidRPr="00E8210F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>.</w:t>
      </w:r>
      <w:r w:rsidRPr="00E8210F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 xml:space="preserve"> </w:t>
      </w:r>
      <w:hyperlink r:id="rId17" w:history="1">
        <w:r w:rsidRPr="00E8210F">
          <w:rPr>
            <w:rFonts w:ascii="Arial Unicode MS" w:eastAsia="Arial Unicode MS" w:hAnsi="Arial Unicode MS" w:cs="Arial Unicode MS" w:hint="cs"/>
            <w:color w:val="0000FF"/>
            <w:sz w:val="18"/>
            <w:szCs w:val="18"/>
            <w:u w:val="single"/>
            <w:bdr w:val="none" w:sz="0" w:space="0" w:color="auto" w:frame="1"/>
            <w:cs/>
            <w:lang w:bidi="ta-IN"/>
          </w:rPr>
          <w:t>மேலும்</w:t>
        </w:r>
        <w:r w:rsidRPr="00E8210F">
          <w:rPr>
            <w:rFonts w:ascii="Arial Unicode MS" w:eastAsia="Arial Unicode MS" w:hAnsi="Arial Unicode MS" w:cs="Arial Unicode MS"/>
            <w:color w:val="0000FF"/>
            <w:sz w:val="18"/>
            <w:szCs w:val="18"/>
            <w:u w:val="single"/>
            <w:bdr w:val="none" w:sz="0" w:space="0" w:color="auto" w:frame="1"/>
            <w:cs/>
            <w:lang w:bidi="ta-IN"/>
          </w:rPr>
          <w:t xml:space="preserve"> அறிக </w:t>
        </w:r>
      </w:hyperlink>
    </w:p>
    <w:p w14:paraId="245B28D2" w14:textId="1D38E57B" w:rsidR="004B3E3D" w:rsidRPr="004E4541" w:rsidRDefault="004B3E3D" w:rsidP="004E4541">
      <w:pPr>
        <w:spacing w:line="240" w:lineRule="auto"/>
        <w:ind w:left="-270"/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</w:rPr>
      </w:pPr>
      <w:r w:rsidRPr="004B3E3D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  <w:lang w:bidi="ta-IN"/>
        </w:rPr>
        <w:t>TDSB</w:t>
      </w:r>
      <w:r w:rsidRPr="004B3E3D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shd w:val="clear" w:color="auto" w:fill="FFFFFF"/>
          <w:cs/>
          <w:lang w:bidi="ta-IN"/>
        </w:rPr>
        <w:t xml:space="preserve"> சீன</w:t>
      </w:r>
      <w:r w:rsidRPr="004B3E3D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shd w:val="clear" w:color="auto" w:fill="FFFFFF"/>
          <w:cs/>
          <w:lang w:bidi="ta-IN"/>
        </w:rPr>
        <w:t xml:space="preserve"> மரபுத் திங்களைக் கொண்டாடுகின்றது </w:t>
      </w:r>
    </w:p>
    <w:p w14:paraId="11989E42" w14:textId="7DB5521B" w:rsidR="004B3E3D" w:rsidRPr="004E4541" w:rsidRDefault="004940D3" w:rsidP="004E4541">
      <w:pPr>
        <w:spacing w:line="240" w:lineRule="auto"/>
        <w:ind w:left="-283"/>
        <w:rPr>
          <w:b/>
          <w:bCs/>
          <w:color w:val="00B050"/>
        </w:rPr>
      </w:pPr>
      <w:r w:rsidRPr="004940D3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ரொறன்ரோ</w:t>
      </w:r>
      <w:r w:rsidRPr="00E8210F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மாவட்ட</w:t>
      </w:r>
      <w:r w:rsidR="0022704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க்</w:t>
      </w:r>
      <w:r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கல்விச் சபை</w:t>
      </w:r>
      <w:r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சீன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மரபுத் திங்களை 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bidi="ta-IN"/>
        </w:rPr>
        <w:t xml:space="preserve">(CHM)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பெப்ரவரி மாதத்தில் அங்கீகரிப்பதில் பெருமிதமடைகின்றது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. இந்த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வருடம்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832327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 xml:space="preserve">எருது </w:t>
      </w:r>
      <w:r w:rsidR="004B3E3D" w:rsidRPr="00832327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>வருடமாகும்</w:t>
      </w:r>
      <w:r w:rsidR="004B3E3D" w:rsidRPr="00832327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>:</w:t>
      </w:r>
      <w:r w:rsidR="004B3E3D" w:rsidRPr="00832327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lang w:bidi="ta-IN"/>
        </w:rPr>
        <w:t xml:space="preserve"> </w:t>
      </w:r>
      <w:r w:rsidR="004B3E3D" w:rsidRPr="00832327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>விசுவாசம்</w:t>
      </w:r>
      <w:r w:rsidR="004B3E3D" w:rsidRPr="00832327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>, நேர்மை</w:t>
      </w:r>
      <w:r w:rsidR="004B3E3D" w:rsidRPr="00832327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lang w:bidi="ta-IN"/>
        </w:rPr>
        <w:t xml:space="preserve">, </w:t>
      </w:r>
      <w:r w:rsidR="004B3E3D" w:rsidRPr="00832327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>பொறுப்பு</w:t>
      </w:r>
      <w:r w:rsidR="004B3E3D" w:rsidRPr="00832327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lang w:bidi="ta-IN"/>
        </w:rPr>
        <w:t xml:space="preserve">, </w:t>
      </w:r>
      <w:r w:rsidR="004B3E3D" w:rsidRPr="00832327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>கடின உழைப்</w:t>
      </w:r>
      <w:r w:rsidR="004B3E3D" w:rsidRPr="00832327">
        <w:rPr>
          <w:rFonts w:ascii="Arial Unicode MS" w:eastAsia="Arial Unicode MS" w:hAnsi="Arial Unicode MS" w:cs="Arial Unicode MS" w:hint="c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>பு மற்றும் பகுத்தறிவு</w:t>
      </w:r>
      <w:r w:rsidR="004B3E3D" w:rsidRPr="00832327">
        <w:rPr>
          <w:rFonts w:ascii="Arial Unicode MS" w:eastAsia="Arial Unicode MS" w:hAnsi="Arial Unicode MS" w:cs="Arial Unicode MS"/>
          <w:b/>
          <w:bCs/>
          <w:i/>
          <w:iCs/>
          <w:sz w:val="18"/>
          <w:szCs w:val="18"/>
          <w:bdr w:val="none" w:sz="0" w:space="0" w:color="auto" w:frame="1"/>
          <w:cs/>
          <w:lang w:bidi="ta-IN"/>
        </w:rPr>
        <w:t>.</w:t>
      </w:r>
      <w:r w:rsidR="004B3E3D" w:rsidRPr="00832327">
        <w:rPr>
          <w:rFonts w:ascii="Arial Unicode MS" w:eastAsia="Arial Unicode MS" w:hAnsi="Arial Unicode MS" w:cs="Arial Unicode MS" w:hint="cs"/>
          <w:i/>
          <w:iCs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சந்திரப்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புத்தாண்டு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என்பது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A71816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வசந்த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கால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விழா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என்றும்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அழைக்கப்படுகிறது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bidi="ta-IN"/>
        </w:rPr>
        <w:t xml:space="preserve">,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அத்துடன்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இது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சந்திர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நாட்காட்டியின்படி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சந்திரன்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முதலில்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தோன்றி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bidi="ta-IN"/>
        </w:rPr>
        <w:t xml:space="preserve">15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நாட்கள்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கழித்து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793E76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வரும்</w:t>
      </w:r>
      <w:r w:rsidR="00793E76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சந்திர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நாட்காட்டியின்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முதலாவது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பூரணை</w:t>
      </w:r>
      <w:r w:rsidR="00A71816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தினத்தன்று </w:t>
      </w:r>
      <w:r w:rsidR="004B3E3D" w:rsidRPr="004B3E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முடிவடைகிறது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. </w:t>
      </w:r>
      <w:hyperlink r:id="rId18" w:history="1">
        <w:r w:rsidR="004B3E3D" w:rsidRPr="004B3E3D">
          <w:rPr>
            <w:rFonts w:ascii="Arial Unicode MS" w:eastAsia="Arial Unicode MS" w:hAnsi="Arial Unicode MS" w:cs="Arial Unicode MS" w:hint="cs"/>
            <w:color w:val="0000FF"/>
            <w:sz w:val="18"/>
            <w:szCs w:val="18"/>
            <w:cs/>
            <w:lang w:bidi="ta-IN"/>
          </w:rPr>
          <w:t xml:space="preserve"> </w:t>
        </w:r>
        <w:r w:rsidR="004B3E3D" w:rsidRPr="004B3E3D">
          <w:rPr>
            <w:rFonts w:ascii="Arial Unicode MS" w:eastAsia="Arial Unicode MS" w:hAnsi="Arial Unicode MS" w:cs="Arial Unicode MS" w:hint="cs"/>
            <w:color w:val="0000FF"/>
            <w:sz w:val="18"/>
            <w:szCs w:val="18"/>
            <w:u w:val="single"/>
            <w:cs/>
            <w:lang w:bidi="ta-IN"/>
          </w:rPr>
          <w:t>மேலும்</w:t>
        </w:r>
        <w:r w:rsidR="004B3E3D" w:rsidRPr="004B3E3D">
          <w:rPr>
            <w:rFonts w:ascii="Arial Unicode MS" w:eastAsia="Arial Unicode MS" w:hAnsi="Arial Unicode MS" w:cs="Arial Unicode MS"/>
            <w:color w:val="0000FF"/>
            <w:sz w:val="18"/>
            <w:szCs w:val="18"/>
            <w:u w:val="single"/>
            <w:cs/>
            <w:lang w:bidi="ta-IN"/>
          </w:rPr>
          <w:t xml:space="preserve"> அறிக</w:t>
        </w:r>
      </w:hyperlink>
      <w:r w:rsidR="004B3E3D" w:rsidRPr="004B3E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.</w:t>
      </w:r>
      <w:r w:rsidR="004B3E3D" w:rsidRPr="004B3E3D">
        <w:rPr>
          <w:rFonts w:ascii="Arial Unicode MS" w:eastAsia="Arial Unicode MS" w:hAnsi="Arial Unicode MS" w:cs="Arial Unicode MS"/>
          <w:sz w:val="18"/>
          <w:szCs w:val="18"/>
        </w:rPr>
        <w:br/>
      </w:r>
      <w:r w:rsidR="004B3E3D" w:rsidRPr="004B3E3D">
        <w:rPr>
          <w:rFonts w:ascii="Arial Unicode MS" w:eastAsia="Arial Unicode MS" w:hAnsi="Arial Unicode MS" w:cs="Arial Unicode MS"/>
          <w:b/>
          <w:bCs/>
          <w:color w:val="F79646" w:themeColor="accent6"/>
          <w:sz w:val="18"/>
          <w:szCs w:val="18"/>
          <w:bdr w:val="none" w:sz="0" w:space="0" w:color="auto" w:frame="1"/>
          <w:shd w:val="clear" w:color="auto" w:fill="FFFFFF"/>
          <w:lang w:bidi="ta-IN"/>
        </w:rPr>
        <w:br/>
      </w:r>
      <w:r w:rsidR="004B3E3D" w:rsidRPr="004B3E3D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bidi="ta-IN"/>
        </w:rPr>
        <w:t>விசேட</w:t>
      </w:r>
      <w:r w:rsidR="004B3E3D" w:rsidRPr="004B3E3D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 xml:space="preserve"> கல்வி</w:t>
      </w:r>
      <w:r w:rsidR="004B3E3D" w:rsidRPr="004B3E3D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bidi="ta-IN"/>
        </w:rPr>
        <w:t xml:space="preserve"> பற்றிய</w:t>
      </w:r>
      <w:r w:rsidR="004B3E3D" w:rsidRPr="004B3E3D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bidi="ta-IN"/>
        </w:rPr>
        <w:t xml:space="preserve"> அண்மித்த தகவல்கள் </w:t>
      </w:r>
    </w:p>
    <w:p w14:paraId="06C8E00D" w14:textId="066DC44F" w:rsidR="00246481" w:rsidRPr="00F9293D" w:rsidRDefault="00C912EF" w:rsidP="00F9293D">
      <w:pPr>
        <w:autoSpaceDE w:val="0"/>
        <w:autoSpaceDN w:val="0"/>
        <w:adjustRightInd w:val="0"/>
        <w:spacing w:line="240" w:lineRule="auto"/>
        <w:ind w:left="-284"/>
        <w:rPr>
          <w:rFonts w:eastAsia="ArialMT"/>
          <w:color w:val="000000"/>
          <w:szCs w:val="24"/>
          <w:lang w:val="en-US" w:bidi="ta-IN"/>
        </w:rPr>
      </w:pPr>
      <w:r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மெய்நிகர்</w:t>
      </w:r>
      <w:r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இரண்டாம்</w:t>
      </w:r>
      <w:r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நிலைப் </w:t>
      </w:r>
      <w:r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பாடசாலையில்(</w:t>
      </w:r>
      <w:r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bidi="ta-IN"/>
        </w:rPr>
        <w:t>VSS</w:t>
      </w:r>
      <w:r w:rsidR="00211DC6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 xml:space="preserve">) </w:t>
      </w:r>
      <w:r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இலேசான</w:t>
      </w:r>
      <w:r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கல்வியறிவு</w:t>
      </w:r>
      <w:r w:rsidR="00613944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 xml:space="preserve"> குறைபாடு</w:t>
      </w:r>
      <w:r w:rsidR="00613944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613944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(</w:t>
      </w:r>
      <w:r w:rsidR="00613944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bidi="ta-IN"/>
        </w:rPr>
        <w:t>MID</w:t>
      </w:r>
      <w:r w:rsidR="00613944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) அல்லது</w:t>
      </w:r>
      <w:r w:rsidR="00613944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613944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விருத்தி</w:t>
      </w:r>
      <w:r w:rsidR="00DF2D21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க்</w:t>
      </w:r>
      <w:r w:rsidR="00DF2D21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613944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கு</w:t>
      </w:r>
      <w:r w:rsidR="00211DC6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றை</w:t>
      </w:r>
      <w:r w:rsidR="00211DC6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பாட்டுத்</w:t>
      </w:r>
      <w:r w:rsidR="00211DC6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A71816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தீவிர </w:t>
      </w:r>
      <w:r w:rsidR="00613944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ஆதரவு </w:t>
      </w:r>
      <w:r w:rsidR="00613944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(</w:t>
      </w:r>
      <w:r w:rsidR="00613944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bidi="ta-IN"/>
        </w:rPr>
        <w:t>DD ISP</w:t>
      </w:r>
      <w:r w:rsidR="00613944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) வகுப்பு</w:t>
      </w:r>
      <w:r w:rsidR="009D2E23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களில்</w:t>
      </w:r>
      <w:r w:rsidR="009D2E23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22704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சேர்க்கப்ப</w:t>
      </w:r>
      <w:r w:rsidR="00A71816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டுவ</w:t>
      </w:r>
      <w:r w:rsidR="006F0421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தற்கு</w:t>
      </w:r>
      <w:r w:rsidR="0022704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9D2E23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ஆர்வமுள்ள குடும்பத்தினர் முதலில் </w:t>
      </w:r>
      <w:r w:rsidR="009D2E23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தமது வீட்டுக்கு</w:t>
      </w:r>
      <w:r w:rsidR="009D2E23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அண்மித்த</w:t>
      </w:r>
      <w:r w:rsidR="009D2E23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9D2E23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பாடசா</w:t>
      </w:r>
      <w:r w:rsidR="009D2E23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லை</w:t>
      </w:r>
      <w:r w:rsidR="009D2E23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யுடன்</w:t>
      </w:r>
      <w:r w:rsidR="00A71816">
        <w:rPr>
          <w:color w:val="000000"/>
          <w:cs/>
          <w:lang w:bidi="ta-IN"/>
        </w:rPr>
        <w:t xml:space="preserve"> </w:t>
      </w:r>
      <w:r w:rsidR="009D2E23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தொடர்புகொள்ளவேண்டும்</w:t>
      </w:r>
      <w:r w:rsidR="009D2E23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.</w:t>
      </w:r>
      <w:r w:rsidR="009D2E23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 xml:space="preserve"> மெய்நிகர்</w:t>
      </w:r>
      <w:r w:rsidR="00211DC6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இரண்டாம்</w:t>
      </w:r>
      <w:r w:rsidR="009D2E23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நிலை பாடசாலை</w:t>
      </w:r>
      <w:r w:rsidR="009D2E23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யின்</w:t>
      </w:r>
      <w:r w:rsidR="00211DC6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விசேட கல்விப் பிரி</w:t>
      </w:r>
      <w:r w:rsidR="00211DC6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வு</w:t>
      </w:r>
      <w:r w:rsidR="00211DC6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9D2E23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அதிபர்களி</w:t>
      </w:r>
      <w:r w:rsidR="009D2E23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ல் ஒருவரை</w:t>
      </w:r>
      <w:r w:rsidR="00D37D8E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 xml:space="preserve"> அந்த</w:t>
      </w:r>
      <w:r w:rsidR="00D37D8E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9D2E23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 xml:space="preserve"> வீட்டுப்</w:t>
      </w:r>
      <w:r w:rsidR="009D2E23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பாடசாலை</w:t>
      </w:r>
      <w:r w:rsidR="00A71816">
        <w:rPr>
          <w:color w:val="000000"/>
          <w:cs/>
          <w:lang w:bidi="ta-IN"/>
        </w:rPr>
        <w:t xml:space="preserve"> </w:t>
      </w:r>
      <w:r w:rsidR="009D2E23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நிர்வாகத்தின்</w:t>
      </w:r>
      <w:r w:rsidR="009D2E23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அங்கத்தவர் ஒருவர் </w:t>
      </w:r>
      <w:r w:rsidR="006F4EEC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தொடர்புகொள்வார். அனைத்துக்</w:t>
      </w:r>
      <w:r w:rsidR="006F4EEC">
        <w:rPr>
          <w:color w:val="000000"/>
          <w:cs/>
          <w:lang w:val="en-US" w:bidi="ta-IN"/>
        </w:rPr>
        <w:t xml:space="preserve"> </w:t>
      </w:r>
      <w:r w:rsidR="006F4EEC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கோரிக்கைகளும் கருத்தி</w:t>
      </w:r>
      <w:r w:rsidR="006F4EEC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லெ</w:t>
      </w:r>
      <w:r w:rsidR="006F4EEC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டுக்கப்படும்</w:t>
      </w:r>
      <w:r w:rsidR="006F4EEC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, ஆனால்</w:t>
      </w:r>
      <w:r w:rsidR="006F4EEC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6F4EEC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வகுப்பின்</w:t>
      </w:r>
      <w:r w:rsidR="006F4EEC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அளவு வரையறைகள்</w:t>
      </w:r>
      <w:r w:rsidR="00A71816">
        <w:rPr>
          <w:color w:val="000000"/>
          <w:cs/>
          <w:lang w:val="en-US" w:bidi="ta-IN"/>
        </w:rPr>
        <w:t xml:space="preserve"> </w:t>
      </w:r>
      <w:r w:rsidR="006F4EEC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மற்றும் </w:t>
      </w:r>
      <w:r w:rsidR="006F4EEC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தர</w:t>
      </w:r>
      <w:r w:rsidR="006F4EEC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நிலையின்</w:t>
      </w:r>
      <w:r w:rsidR="00A71816">
        <w:rPr>
          <w:color w:val="000000"/>
          <w:cs/>
          <w:lang w:val="en-US" w:bidi="ta-IN"/>
        </w:rPr>
        <w:t xml:space="preserve"> </w:t>
      </w:r>
      <w:r w:rsidR="006F4EEC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அடிப்படையில் அவை மட்டுப்படுத்தப்படலாம்.</w:t>
      </w:r>
      <w:r w:rsidR="006F4EEC">
        <w:rPr>
          <w:color w:val="000000"/>
          <w:cs/>
          <w:lang w:val="en-US" w:bidi="ta-IN"/>
        </w:rPr>
        <w:t xml:space="preserve"> </w:t>
      </w:r>
    </w:p>
    <w:p w14:paraId="1241B1FE" w14:textId="68628145" w:rsidR="00F9293D" w:rsidRDefault="00721A03" w:rsidP="00F9293D">
      <w:pPr>
        <w:spacing w:line="240" w:lineRule="auto"/>
        <w:ind w:left="-270"/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bidi="ta-IN"/>
        </w:rPr>
      </w:pPr>
      <w:r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வீட்டுப்</w:t>
      </w:r>
      <w:r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பாடசாலைகள் </w:t>
      </w:r>
      <w:r w:rsidR="00661779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வருகை</w:t>
      </w:r>
      <w:r w:rsidR="00661779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தொடர்பிலான பிரச்சி</w:t>
      </w:r>
      <w:r w:rsidR="00661779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னைகள்</w:t>
      </w:r>
      <w:r w:rsidR="00E925FB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bidi="ta-IN"/>
        </w:rPr>
        <w:t>, PSSP</w:t>
      </w:r>
      <w:r w:rsidR="00E925FB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க்கான தேவை,</w:t>
      </w:r>
      <w:r w:rsidR="00E925FB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E925FB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bidi="ta-IN"/>
        </w:rPr>
        <w:t>ILPS</w:t>
      </w:r>
      <w:r w:rsidR="00E925FB">
        <w:rPr>
          <w:rFonts w:eastAsia="ArialMT"/>
          <w:color w:val="000000"/>
          <w:szCs w:val="24"/>
          <w:cs/>
          <w:lang w:bidi="ta-IN"/>
        </w:rPr>
        <w:t xml:space="preserve"> </w:t>
      </w:r>
      <w:r w:rsidR="00E925FB" w:rsidRPr="00D37D8E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மற்றும்</w:t>
      </w:r>
      <w:r w:rsidR="00E925FB" w:rsidRPr="00D37D8E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bidi="ta-IN"/>
        </w:rPr>
        <w:t xml:space="preserve"> IEPS</w:t>
      </w:r>
      <w:r w:rsidR="00CD65C6">
        <w:rPr>
          <w:rFonts w:eastAsia="ArialMT" w:hint="cs"/>
          <w:color w:val="000000"/>
          <w:szCs w:val="24"/>
          <w:cs/>
          <w:lang w:bidi="ta-IN"/>
        </w:rPr>
        <w:t xml:space="preserve"> </w:t>
      </w:r>
      <w:r w:rsidR="0022704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 xml:space="preserve">உருவாக்கத்தைக் </w:t>
      </w:r>
      <w:r w:rsidR="00534231" w:rsidRPr="00F929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கையாள்வதற்</w:t>
      </w:r>
      <w:r w:rsidR="00534231" w:rsidRPr="00F929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காக</w:t>
      </w:r>
      <w:r w:rsidR="00534231" w:rsidRPr="00F929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D37D8E" w:rsidRPr="00F929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bidi="ta-IN"/>
        </w:rPr>
        <w:t>VSS</w:t>
      </w:r>
      <w:r w:rsidR="00D37D8E" w:rsidRPr="00F929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Pr="00F929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தமது</w:t>
      </w:r>
      <w:r w:rsidRPr="00F929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Pr="00F929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மாணவர்களுக்காக</w:t>
      </w:r>
      <w:r w:rsidRPr="00F929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Pr="00F929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பாடசாலையில்</w:t>
      </w:r>
      <w:r w:rsidRPr="00F929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ஆதரவு</w:t>
      </w:r>
      <w:r w:rsidR="00793E76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க்</w:t>
      </w:r>
      <w:r w:rsidR="00793E76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Pr="00F929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குழு/</w:t>
      </w:r>
      <w:r w:rsidR="00661779" w:rsidRPr="00F929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மாணவர்</w:t>
      </w:r>
      <w:r w:rsidR="00661779" w:rsidRPr="00F929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ஆதரவு</w:t>
      </w:r>
      <w:r w:rsidR="00793E76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க்</w:t>
      </w:r>
      <w:r w:rsidR="00793E76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661779" w:rsidRPr="00F929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குழு </w:t>
      </w:r>
      <w:r w:rsidR="00661779" w:rsidRPr="00F929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(</w:t>
      </w:r>
      <w:r w:rsidR="00661779" w:rsidRPr="00F929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lang w:bidi="ta-IN"/>
        </w:rPr>
        <w:t>IST/SST</w:t>
      </w:r>
      <w:r w:rsidR="00D37D8E" w:rsidRPr="00F929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) சந்திப்புகளைத்</w:t>
      </w:r>
      <w:r w:rsidR="00D37D8E" w:rsidRPr="00F929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  <w:r w:rsidR="00661779" w:rsidRPr="00F929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>தொடர்ந்து நடாத்தவே</w:t>
      </w:r>
      <w:r w:rsidR="00661779" w:rsidRPr="00F9293D">
        <w:rPr>
          <w:rFonts w:ascii="Arial Unicode MS" w:eastAsia="Arial Unicode MS" w:hAnsi="Arial Unicode MS" w:cs="Arial Unicode MS" w:hint="cs"/>
          <w:sz w:val="18"/>
          <w:szCs w:val="18"/>
          <w:bdr w:val="none" w:sz="0" w:space="0" w:color="auto" w:frame="1"/>
          <w:cs/>
          <w:lang w:bidi="ta-IN"/>
        </w:rPr>
        <w:t>ண்டும்.</w:t>
      </w:r>
      <w:r w:rsidR="00661779" w:rsidRPr="00F9293D">
        <w:rPr>
          <w:rFonts w:ascii="Arial Unicode MS" w:eastAsia="Arial Unicode MS" w:hAnsi="Arial Unicode MS" w:cs="Arial Unicode MS"/>
          <w:sz w:val="18"/>
          <w:szCs w:val="18"/>
          <w:bdr w:val="none" w:sz="0" w:space="0" w:color="auto" w:frame="1"/>
          <w:cs/>
          <w:lang w:bidi="ta-IN"/>
        </w:rPr>
        <w:t xml:space="preserve"> </w:t>
      </w:r>
    </w:p>
    <w:p w14:paraId="10AB336E" w14:textId="567D1F03" w:rsidR="004E4541" w:rsidRDefault="004B3E3D" w:rsidP="00F9293D">
      <w:pPr>
        <w:spacing w:after="0" w:line="240" w:lineRule="auto"/>
        <w:ind w:left="-274"/>
        <w:rPr>
          <w:rFonts w:ascii="Arial Unicode MS" w:eastAsia="Arial Unicode MS" w:hAnsi="Arial Unicode MS" w:cs="Arial Unicode MS"/>
          <w:sz w:val="18"/>
          <w:szCs w:val="18"/>
        </w:rPr>
      </w:pPr>
      <w:r w:rsidRPr="004B3E3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மார்ச்</w:t>
      </w:r>
      <w:r w:rsidRPr="004B3E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4B3E3D">
        <w:rPr>
          <w:rFonts w:ascii="Arial Unicode MS" w:eastAsia="Arial Unicode MS" w:hAnsi="Arial Unicode MS" w:cs="Arial Unicode MS"/>
          <w:sz w:val="18"/>
          <w:szCs w:val="18"/>
        </w:rPr>
        <w:t xml:space="preserve">1, 2021 </w:t>
      </w:r>
      <w:r w:rsidRPr="004B3E3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அன்று</w:t>
      </w:r>
      <w:r w:rsidRPr="004B3E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இரவு</w:t>
      </w:r>
      <w:r w:rsidRPr="004B3E3D">
        <w:rPr>
          <w:rFonts w:ascii="Arial Unicode MS" w:eastAsia="Arial Unicode MS" w:hAnsi="Arial Unicode MS" w:cs="Arial Unicode MS"/>
          <w:sz w:val="18"/>
          <w:szCs w:val="18"/>
        </w:rPr>
        <w:t xml:space="preserve"> 7 </w:t>
      </w:r>
      <w:r w:rsidRPr="004B3E3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மணிக்கு</w:t>
      </w:r>
      <w:r w:rsidRPr="004B3E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அடுத்த</w:t>
      </w:r>
      <w:r w:rsidRPr="004B3E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விசேட கல்வி ஆலோசனை</w:t>
      </w:r>
      <w:r w:rsidRPr="004B3E3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க்</w:t>
      </w:r>
      <w:r w:rsidRPr="004B3E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குழு </w:t>
      </w:r>
      <w:r w:rsidRPr="004B3E3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கூட்டத்தில் இணையுங்கள்</w:t>
      </w:r>
      <w:r w:rsidRPr="004B3E3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. </w:t>
      </w:r>
      <w:hyperlink r:id="rId19" w:history="1">
        <w:r w:rsidRPr="004B3E3D">
          <w:rPr>
            <w:rFonts w:ascii="Arial Unicode MS" w:eastAsia="Arial Unicode MS" w:hAnsi="Arial Unicode MS" w:cs="Arial Unicode MS" w:hint="cs"/>
            <w:color w:val="0000FF"/>
            <w:sz w:val="18"/>
            <w:szCs w:val="18"/>
            <w:u w:val="single"/>
            <w:cs/>
            <w:lang w:bidi="ta-IN"/>
          </w:rPr>
          <w:t>மேலும்</w:t>
        </w:r>
        <w:r w:rsidRPr="004B3E3D">
          <w:rPr>
            <w:rFonts w:ascii="Arial Unicode MS" w:eastAsia="Arial Unicode MS" w:hAnsi="Arial Unicode MS" w:cs="Arial Unicode MS"/>
            <w:color w:val="0000FF"/>
            <w:sz w:val="18"/>
            <w:szCs w:val="18"/>
            <w:u w:val="single"/>
            <w:cs/>
            <w:lang w:bidi="ta-IN"/>
          </w:rPr>
          <w:t xml:space="preserve"> அறிக</w:t>
        </w:r>
      </w:hyperlink>
      <w:r w:rsidRPr="004B3E3D">
        <w:rPr>
          <w:rFonts w:ascii="Arial Unicode MS" w:eastAsia="Arial Unicode MS" w:hAnsi="Arial Unicode MS" w:cs="Arial Unicode MS"/>
          <w:sz w:val="18"/>
          <w:szCs w:val="18"/>
        </w:rPr>
        <w:t xml:space="preserve">. </w:t>
      </w:r>
    </w:p>
    <w:p w14:paraId="191B9BCE" w14:textId="77777777" w:rsidR="00F9293D" w:rsidRPr="00F9293D" w:rsidRDefault="00F9293D" w:rsidP="00F9293D">
      <w:pPr>
        <w:spacing w:after="0" w:line="240" w:lineRule="auto"/>
        <w:ind w:left="-274"/>
        <w:rPr>
          <w:rFonts w:ascii="Arial Unicode MS" w:eastAsia="Arial Unicode MS" w:hAnsi="Arial Unicode MS" w:cs="Arial Unicode MS"/>
          <w:sz w:val="2"/>
          <w:szCs w:val="2"/>
          <w:lang w:bidi="ta-IN"/>
        </w:rPr>
      </w:pPr>
    </w:p>
    <w:p w14:paraId="7783B4D9" w14:textId="77777777" w:rsidR="004B3E3D" w:rsidRPr="004B3E3D" w:rsidRDefault="004B3E3D" w:rsidP="004B3E3D">
      <w:pPr>
        <w:spacing w:before="0" w:after="200" w:line="240" w:lineRule="auto"/>
        <w:ind w:left="-284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  <w:shd w:val="clear" w:color="auto" w:fill="FFFFFF"/>
          <w:lang w:eastAsia="en-CA" w:bidi="ta-IN"/>
        </w:rPr>
      </w:pPr>
      <w:r w:rsidRPr="004B3E3D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bdr w:val="none" w:sz="0" w:space="0" w:color="auto" w:frame="1"/>
          <w:shd w:val="clear" w:color="auto" w:fill="FFFFFF"/>
          <w:cs/>
          <w:lang w:eastAsia="en-CA" w:bidi="ta-IN"/>
        </w:rPr>
        <w:lastRenderedPageBreak/>
        <w:t>மெய்நிகர்</w:t>
      </w:r>
      <w:r w:rsidRPr="004B3E3D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  <w:shd w:val="clear" w:color="auto" w:fill="FFFFFF"/>
          <w:cs/>
          <w:lang w:eastAsia="en-CA" w:bidi="ta-IN"/>
        </w:rPr>
        <w:t xml:space="preserve"> நூலக </w:t>
      </w:r>
      <w:r w:rsidRPr="004B3E3D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bdr w:val="none" w:sz="0" w:space="0" w:color="auto" w:frame="1"/>
          <w:shd w:val="clear" w:color="auto" w:fill="FFFFFF"/>
          <w:cs/>
          <w:lang w:eastAsia="en-CA" w:bidi="ta-IN"/>
        </w:rPr>
        <w:t>ஆதார</w:t>
      </w:r>
      <w:r w:rsidRPr="004B3E3D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bdr w:val="none" w:sz="0" w:space="0" w:color="auto" w:frame="1"/>
          <w:shd w:val="clear" w:color="auto" w:fill="FFFFFF"/>
          <w:cs/>
          <w:lang w:eastAsia="en-CA" w:bidi="ta-IN"/>
        </w:rPr>
        <w:t xml:space="preserve">வளங்கள் </w:t>
      </w:r>
    </w:p>
    <w:p w14:paraId="12BDE07F" w14:textId="77777777" w:rsidR="004B3E3D" w:rsidRPr="004B3E3D" w:rsidRDefault="004B3E3D" w:rsidP="004B3E3D">
      <w:pPr>
        <w:spacing w:before="0" w:after="200" w:line="240" w:lineRule="auto"/>
        <w:ind w:left="-283"/>
        <w:rPr>
          <w:rFonts w:ascii="Arial Unicode MS" w:eastAsia="Arial Unicode MS" w:hAnsi="Arial Unicode MS" w:cs="Arial Unicode MS"/>
          <w:sz w:val="18"/>
          <w:szCs w:val="18"/>
          <w:lang w:eastAsia="en-CA" w:bidi="ta-IN"/>
        </w:rPr>
      </w:pP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வீட்டிலிருந்து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கற்கும்போது 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TDSB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வழங்கும்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இலத்திரனியல்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புத்தகங்கள், கலைக்களஞ்சியங்கள்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, 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வீடியோக்கள்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மற்றும்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ஏனைய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தகவல்களை மாணவர்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களால் அணுகமுடியும்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என்பது உங்களுக்குத்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தெரியுமா?</w:t>
      </w:r>
    </w:p>
    <w:p w14:paraId="195A1EC3" w14:textId="4D201464" w:rsidR="004B3E3D" w:rsidRPr="004B3E3D" w:rsidRDefault="004B3E3D" w:rsidP="004B3E3D">
      <w:pPr>
        <w:spacing w:before="0" w:after="200" w:line="240" w:lineRule="auto"/>
        <w:ind w:left="-283"/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 w:bidi="ta-IN"/>
        </w:rPr>
      </w:pP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TDSB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மெய்நிகர்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நூலகத்தில்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மாணவர்கள்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கற்பதற்கு ஆதரவளி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ப்பதற்</w:t>
      </w:r>
      <w:r w:rsidR="00E35EB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காக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கவனமாகத்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தெரிவுசெய்யப்பட்ட</w:t>
      </w:r>
      <w:r w:rsidR="00E35EB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,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எந்நேரமும் எங்கிருந்தும்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அணுகக்கூடிய </w:t>
      </w:r>
      <w:r w:rsidR="00CA3D3A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எண்ணிம</w:t>
      </w:r>
      <w:r w:rsidR="00E35EB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ஆதார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வளங்கள்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உள்ளன.</w:t>
      </w:r>
    </w:p>
    <w:p w14:paraId="315AE247" w14:textId="2F16EBBF" w:rsidR="004B3E3D" w:rsidRPr="00691E7E" w:rsidRDefault="004B3E3D" w:rsidP="004B3E3D">
      <w:pPr>
        <w:spacing w:before="0" w:after="200" w:line="240" w:lineRule="auto"/>
        <w:ind w:left="-283"/>
        <w:rPr>
          <w:rFonts w:ascii="Arial Unicode MS" w:eastAsia="Arial Unicode MS" w:hAnsi="Arial Unicode MS" w:cs="Arial Unicode MS"/>
          <w:sz w:val="18"/>
          <w:szCs w:val="18"/>
          <w:lang w:eastAsia="en-CA" w:bidi="ta-IN"/>
        </w:rPr>
      </w:pPr>
      <w:r w:rsidRPr="00691E7E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பின்வருவன</w:t>
      </w:r>
      <w:r w:rsidR="00691E7E" w:rsidRPr="00691E7E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வ</w:t>
      </w:r>
      <w:r w:rsidRPr="00691E7E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ற்றை</w:t>
      </w:r>
      <w:r w:rsidRPr="00691E7E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மாணவர்கள் </w:t>
      </w:r>
      <w:r w:rsidRPr="00691E7E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கண்டறிவதற்கு</w:t>
      </w:r>
      <w:r w:rsidRPr="00691E7E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="005C0A1E" w:rsidRPr="00691E7E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உதவுவதற்காக</w:t>
      </w:r>
      <w:r w:rsidR="005C0A1E" w:rsidRPr="00691E7E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Pr="00691E7E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மெய்நிகர்</w:t>
      </w:r>
      <w:r w:rsidRPr="00691E7E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நூலக</w:t>
      </w:r>
      <w:r w:rsidRPr="00691E7E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 xml:space="preserve">ம் </w:t>
      </w:r>
      <w:r w:rsidR="005C0A1E" w:rsidRPr="00691E7E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வடிவமைக்கப்பட்டுள்ளது</w:t>
      </w:r>
      <w:r w:rsidRPr="00691E7E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>:</w:t>
      </w:r>
    </w:p>
    <w:p w14:paraId="06A7838E" w14:textId="51640D70" w:rsidR="004B3E3D" w:rsidRDefault="004B3E3D" w:rsidP="00F428FA">
      <w:pPr>
        <w:numPr>
          <w:ilvl w:val="0"/>
          <w:numId w:val="10"/>
        </w:numPr>
        <w:tabs>
          <w:tab w:val="clear" w:pos="720"/>
          <w:tab w:val="num" w:pos="0"/>
        </w:tabs>
        <w:spacing w:before="0" w:after="200" w:line="240" w:lineRule="auto"/>
        <w:ind w:left="0" w:hanging="270"/>
        <w:contextualSpacing/>
        <w:rPr>
          <w:lang w:eastAsia="en-CA" w:bidi="ta-IN"/>
        </w:rPr>
      </w:pPr>
      <w:r w:rsidRPr="00CD65C6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பாடத்திட்டத்துடன்</w:t>
      </w:r>
      <w:r w:rsidRPr="00CD65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 xml:space="preserve"> தொடர்பு</w:t>
      </w:r>
      <w:r w:rsidRPr="00CD65C6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டைய</w:t>
      </w:r>
      <w:r w:rsidRPr="00CD65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 xml:space="preserve"> இணையவழி ஆதாரவளங்கள்/</w:t>
      </w:r>
      <w:r w:rsidR="00664793" w:rsidRPr="00E35EB4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>உதவிகள்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CD65C6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-</w:t>
      </w:r>
      <w:r w:rsidRPr="00CD65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 xml:space="preserve"> </w:t>
      </w:r>
      <w:r w:rsidRPr="00CD65C6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பாலர்</w:t>
      </w:r>
      <w:r w:rsidRPr="00CD65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 xml:space="preserve"> வகுப்பு முதல் தரம்</w:t>
      </w:r>
      <w:r w:rsidRPr="00CD65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 w:bidi="ta-IN"/>
        </w:rPr>
        <w:t>12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 xml:space="preserve"> </w:t>
      </w:r>
      <w:r w:rsidRPr="00CD65C6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வரை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கற்போருக்கு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செயல்திட்டங்கள்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மற்றும்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வீட்டுப்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பாட 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வேலைகளில்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உதவுவதற்கு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ம்</w:t>
      </w:r>
      <w:r w:rsidRPr="005C0A1E">
        <w:rPr>
          <w:rFonts w:hint="cs"/>
          <w:cs/>
          <w:lang w:eastAsia="en-CA" w:bidi="ta-IN"/>
        </w:rPr>
        <w:t>,</w:t>
      </w:r>
      <w:r w:rsidR="002210A7">
        <w:rPr>
          <w:cs/>
          <w:lang w:eastAsia="en-CA" w:bidi="ta-IN"/>
        </w:rPr>
        <w:t xml:space="preserve"> 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வாசிப்பதை ஊக்குவிப்பதற்கு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ம்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பார்வையிடுவதற்கு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மென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பல்வேறு வடிவங்களில் 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இலத்திரனியல் புத்தகங்கள்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, 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தரவுத்தள</w:t>
      </w:r>
      <w:r w:rsidR="006F0421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க்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கட்டுரைகள், ஊடக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ஒளிபரப்புகள்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, 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மற்றும்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இணையக்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கருவிக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ள்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(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Read Watch Learn and Find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என்பதைப்</w:t>
      </w:r>
      <w:r w:rsidRPr="005C0A1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5C0A1E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பார்வையிடுங்கள்</w:t>
      </w:r>
      <w:r w:rsidRPr="005C0A1E">
        <w:rPr>
          <w:cs/>
          <w:lang w:eastAsia="en-CA" w:bidi="ta-IN"/>
        </w:rPr>
        <w:t>)</w:t>
      </w:r>
    </w:p>
    <w:p w14:paraId="59130C54" w14:textId="77777777" w:rsidR="00691E7E" w:rsidRPr="005C0A1E" w:rsidRDefault="00691E7E" w:rsidP="00691E7E">
      <w:pPr>
        <w:spacing w:before="0" w:after="200" w:line="240" w:lineRule="auto"/>
        <w:contextualSpacing/>
        <w:rPr>
          <w:lang w:eastAsia="en-CA" w:bidi="ta-IN"/>
        </w:rPr>
      </w:pPr>
    </w:p>
    <w:p w14:paraId="24845A60" w14:textId="5157AFE4" w:rsidR="004B3E3D" w:rsidRPr="00A001A9" w:rsidRDefault="004B3E3D" w:rsidP="00681EDE">
      <w:pPr>
        <w:numPr>
          <w:ilvl w:val="0"/>
          <w:numId w:val="10"/>
        </w:numPr>
        <w:tabs>
          <w:tab w:val="clear" w:pos="720"/>
          <w:tab w:val="num" w:pos="0"/>
        </w:tabs>
        <w:spacing w:before="0" w:after="200" w:line="240" w:lineRule="auto"/>
        <w:ind w:left="0" w:hanging="270"/>
        <w:contextualSpacing/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 w:bidi="ta-IN"/>
        </w:rPr>
      </w:pPr>
      <w:r w:rsidRPr="00A001A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ஆராய்ச்சி</w:t>
      </w:r>
      <w:r w:rsidRPr="00A001A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, </w:t>
      </w:r>
      <w:r w:rsidRPr="00A001A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கணிதப்</w:t>
      </w:r>
      <w:r w:rsidRPr="00A001A9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 xml:space="preserve"> </w:t>
      </w:r>
      <w:r w:rsidRPr="00A001A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பயிற்சி</w:t>
      </w:r>
      <w:r w:rsidRPr="00A001A9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 xml:space="preserve">, </w:t>
      </w:r>
      <w:r w:rsidRPr="00A001A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விளையாட்டுகள், வீட்டுப்பாட </w:t>
      </w:r>
      <w:r w:rsidRPr="00A001A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வேலை</w:t>
      </w:r>
      <w:r w:rsidR="00691E7E" w:rsidRPr="00A001A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களில்</w:t>
      </w:r>
      <w:r w:rsidRPr="00A001A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691E7E" w:rsidRPr="00A001A9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உதவுவதற்கான</w:t>
      </w:r>
      <w:r w:rsidR="00691E7E" w:rsidRPr="00A001A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115188" w:rsidRPr="00A001A9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பாடங்களுடன்</w:t>
      </w:r>
      <w:r w:rsidR="00115188" w:rsidRPr="00A001A9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 xml:space="preserve"> </w:t>
      </w:r>
      <w:r w:rsidR="00EB133C" w:rsidRPr="00A001A9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>தொடர்</w:t>
      </w:r>
      <w:r w:rsidR="00EB133C" w:rsidRPr="00A001A9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புடைய</w:t>
      </w:r>
      <w:r w:rsidR="00EB133C" w:rsidRPr="00A001A9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 xml:space="preserve"> </w:t>
      </w:r>
      <w:r w:rsidR="00691E7E" w:rsidRPr="00A001A9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 xml:space="preserve"> வலைய</w:t>
      </w:r>
      <w:r w:rsidR="00691E7E" w:rsidRPr="00A001A9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 w:bidi="ta-IN"/>
        </w:rPr>
        <w:t xml:space="preserve"> </w:t>
      </w:r>
      <w:r w:rsidR="00115188" w:rsidRPr="00A001A9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இணை</w:t>
      </w:r>
      <w:r w:rsidR="00691E7E" w:rsidRPr="00A001A9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ப்புகள்</w:t>
      </w:r>
      <w:r w:rsidR="00691E7E" w:rsidRPr="00A001A9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 xml:space="preserve">  </w:t>
      </w:r>
      <w:r w:rsidR="00681EDE" w:rsidRPr="00A001A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(</w:t>
      </w:r>
      <w:r w:rsidR="00681EDE" w:rsidRPr="00A001A9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Find</w:t>
      </w:r>
      <w:r w:rsidR="00681EDE" w:rsidRPr="00A001A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என்பதைப்</w:t>
      </w:r>
      <w:r w:rsidR="00681EDE" w:rsidRPr="00A001A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681EDE" w:rsidRPr="00A001A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பார்வையிடுங்கள்)</w:t>
      </w:r>
    </w:p>
    <w:p w14:paraId="4D1DC355" w14:textId="77777777" w:rsidR="005C0A1E" w:rsidRPr="00A001A9" w:rsidRDefault="005C0A1E" w:rsidP="00A001A9">
      <w:pPr>
        <w:spacing w:before="0" w:after="200" w:line="240" w:lineRule="auto"/>
        <w:contextualSpacing/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</w:pPr>
    </w:p>
    <w:p w14:paraId="048BCB6D" w14:textId="77777777" w:rsidR="004B3E3D" w:rsidRPr="004B3E3D" w:rsidRDefault="004B3E3D" w:rsidP="005E36AC">
      <w:pPr>
        <w:numPr>
          <w:ilvl w:val="0"/>
          <w:numId w:val="10"/>
        </w:numPr>
        <w:tabs>
          <w:tab w:val="clear" w:pos="720"/>
        </w:tabs>
        <w:spacing w:before="0" w:after="200" w:line="240" w:lineRule="auto"/>
        <w:ind w:left="0" w:hanging="270"/>
        <w:contextualSpacing/>
        <w:rPr>
          <w:rFonts w:ascii="Arial Unicode MS" w:eastAsia="Arial Unicode MS" w:hAnsi="Arial Unicode MS" w:cs="Arial Unicode MS"/>
          <w:sz w:val="18"/>
          <w:lang w:eastAsia="en-CA"/>
        </w:rPr>
      </w:pPr>
      <w:r w:rsidRPr="004B3E3D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கேட்டறிதல்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அல்லது </w:t>
      </w:r>
      <w:r w:rsidRPr="004B3E3D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>ஆராய்ச்சி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>செயல்திட்டம்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ஒன்றைத்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தொடங்குவதற்கான ஆதாரவள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ங்கள்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(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Inquiry and Find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என்பதைப்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பார்வையிடுங்கள்)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br/>
      </w:r>
    </w:p>
    <w:p w14:paraId="0207D112" w14:textId="4534129B" w:rsidR="004B3E3D" w:rsidRDefault="004B3E3D" w:rsidP="005E36AC">
      <w:pPr>
        <w:numPr>
          <w:ilvl w:val="0"/>
          <w:numId w:val="10"/>
        </w:numPr>
        <w:tabs>
          <w:tab w:val="clear" w:pos="720"/>
        </w:tabs>
        <w:spacing w:before="0" w:after="200" w:line="240" w:lineRule="auto"/>
        <w:ind w:left="0" w:hanging="270"/>
        <w:contextualSpacing/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</w:pP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வாசித்தலுக்கான ஆலோசனைகள்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மற்றும் </w:t>
      </w:r>
      <w:r w:rsidRPr="004B3E3D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புத்தகங்கள்</w:t>
      </w:r>
      <w:r w:rsidRPr="004B3E3D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 xml:space="preserve"> பற்றிய </w:t>
      </w:r>
      <w:r w:rsidRPr="004B3E3D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மாணவரது</w:t>
      </w:r>
      <w:r w:rsidRPr="004B3E3D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கருத்துரைகள்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 w:bidi="ta-IN"/>
        </w:rPr>
        <w:t>(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‘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Read and Just Read It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’ என்பதைப்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பார்வையிடுங்கள்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)</w:t>
      </w:r>
    </w:p>
    <w:p w14:paraId="79BA9694" w14:textId="77777777" w:rsidR="005C0A1E" w:rsidRPr="004B3E3D" w:rsidRDefault="005C0A1E" w:rsidP="005C0A1E">
      <w:pPr>
        <w:spacing w:before="0" w:after="200" w:line="240" w:lineRule="auto"/>
        <w:ind w:left="720"/>
        <w:contextualSpacing/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</w:pPr>
    </w:p>
    <w:p w14:paraId="00EC430F" w14:textId="77777777" w:rsidR="004B3E3D" w:rsidRPr="004B3E3D" w:rsidRDefault="004B3E3D" w:rsidP="004B3E3D">
      <w:pPr>
        <w:spacing w:before="0" w:after="200" w:line="240" w:lineRule="auto"/>
        <w:ind w:left="-283"/>
        <w:rPr>
          <w:rFonts w:ascii="Arial Unicode MS" w:eastAsia="Arial Unicode MS" w:hAnsi="Arial Unicode MS" w:cs="Arial Unicode MS"/>
          <w:szCs w:val="24"/>
          <w:lang w:eastAsia="en-CA" w:bidi="ta-IN"/>
        </w:rPr>
      </w:pPr>
      <w:r w:rsidRPr="004B3E3D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 xml:space="preserve">மெய்நிகர் </w:t>
      </w:r>
      <w:r w:rsidRPr="004B3E3D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நூலகத்தை </w:t>
      </w:r>
      <w:hyperlink r:id="rId20" w:history="1">
        <w:r w:rsidRPr="004B3E3D">
          <w:rPr>
            <w:rFonts w:ascii="Arial Unicode MS" w:eastAsia="Arial Unicode MS" w:hAnsi="Arial Unicode MS" w:cs="Arial Unicode MS"/>
            <w:color w:val="0000FF"/>
            <w:sz w:val="18"/>
            <w:szCs w:val="18"/>
            <w:u w:val="single"/>
            <w:lang w:eastAsia="en-CA"/>
          </w:rPr>
          <w:t>www.tdsb.on.ca/library</w:t>
        </w:r>
      </w:hyperlink>
      <w:r w:rsidRPr="004B3E3D">
        <w:rPr>
          <w:rFonts w:ascii="Arial Unicode MS" w:eastAsia="Arial Unicode MS" w:hAnsi="Arial Unicode MS" w:cs="Arial Unicode MS" w:hint="cs"/>
          <w:color w:val="0000FF"/>
          <w:sz w:val="18"/>
          <w:szCs w:val="18"/>
          <w:u w:val="single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என்ற</w:t>
      </w:r>
      <w:r w:rsidRPr="004B3E3D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வலைத்தளத்தில்</w:t>
      </w:r>
      <w:r w:rsidRPr="004B3E3D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அல்லது உங்களுடைய </w:t>
      </w:r>
      <w:r w:rsidRPr="004B3E3D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பாடசாலையின்</w:t>
      </w:r>
      <w:r w:rsidRPr="004B3E3D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வலைப்பக்கம்</w:t>
      </w:r>
      <w:r w:rsidRPr="004B3E3D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அல்லது</w:t>
      </w:r>
      <w:r w:rsidRPr="004B3E3D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மாணவருக்கான உங்களுடைய </w:t>
      </w:r>
      <w:proofErr w:type="spellStart"/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Brightspace</w:t>
      </w:r>
      <w:proofErr w:type="spellEnd"/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வகுப்பறையூடாகத் </w:t>
      </w:r>
      <w:r w:rsidRPr="004B3E3D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>தேடிப்பாருங்கள்</w:t>
      </w:r>
      <w:r w:rsidRPr="004B3E3D">
        <w:rPr>
          <w:rFonts w:ascii="Arial Unicode MS" w:eastAsia="Arial Unicode MS" w:hAnsi="Arial Unicode MS" w:cs="Arial Unicode MS" w:hint="cs"/>
          <w:cs/>
          <w:lang w:eastAsia="en-CA" w:bidi="ta-IN"/>
        </w:rPr>
        <w:t>.</w:t>
      </w:r>
      <w:r w:rsidRPr="004B3E3D">
        <w:rPr>
          <w:rFonts w:ascii="Arial Unicode MS" w:eastAsia="Arial Unicode MS" w:hAnsi="Arial Unicode MS" w:cs="Arial Unicode MS"/>
          <w:u w:val="single"/>
          <w:cs/>
          <w:lang w:eastAsia="en-CA" w:bidi="ta-IN"/>
        </w:rPr>
        <w:t xml:space="preserve"> </w:t>
      </w:r>
    </w:p>
    <w:p w14:paraId="02D54DAE" w14:textId="5F161C64" w:rsidR="004B3E3D" w:rsidRPr="004B3E3D" w:rsidRDefault="004B3E3D" w:rsidP="004B3E3D">
      <w:pPr>
        <w:spacing w:before="200" w:after="200" w:line="240" w:lineRule="auto"/>
        <w:ind w:left="-283"/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</w:pP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வீட்டில்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மாணவர்களுடன் சேர்ந்து </w:t>
      </w:r>
      <w:r w:rsidRPr="004B3E3D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 xml:space="preserve">மெய்நிகர் </w:t>
      </w:r>
      <w:r w:rsidRPr="004B3E3D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நூலகத்தை 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எப்படி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பயன்படுத்துவது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என்பது பற்றிய மேலதிக தகவல்களுக்கு, </w:t>
      </w:r>
      <w:r w:rsidRPr="005E36AC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Parent</w:t>
      </w:r>
      <w:r w:rsidRPr="004B3E3D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என்ற</w:t>
      </w:r>
      <w:r w:rsidRPr="004B3E3D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 xml:space="preserve"> </w:t>
      </w:r>
      <w:r w:rsidR="002210A7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button</w:t>
      </w:r>
      <w:r w:rsidR="002210A7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ஐ</w:t>
      </w:r>
      <w:r w:rsidR="002210A7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இடதுபக்க</w:t>
      </w:r>
      <w:r w:rsidRPr="004B3E3D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 xml:space="preserve"> 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toolbar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இல்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தேடி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பாருங்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கள்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.</w:t>
      </w:r>
    </w:p>
    <w:p w14:paraId="5DAF3FC6" w14:textId="77777777" w:rsidR="00167EE8" w:rsidRPr="00167EE8" w:rsidRDefault="004B3E3D" w:rsidP="00167EE8">
      <w:pPr>
        <w:spacing w:after="0" w:line="240" w:lineRule="auto"/>
        <w:ind w:left="-288"/>
        <w:rPr>
          <w:rFonts w:ascii="Arial Unicode MS" w:eastAsia="Arial Unicode MS" w:hAnsi="Arial Unicode MS" w:cs="Arial Unicode MS"/>
          <w:b/>
          <w:bCs/>
          <w:color w:val="F79646" w:themeColor="accent6"/>
          <w:sz w:val="2"/>
          <w:szCs w:val="2"/>
          <w:shd w:val="clear" w:color="auto" w:fill="FFFFFF"/>
        </w:rPr>
      </w:pP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lastRenderedPageBreak/>
        <w:t xml:space="preserve">மெய்நிகர் நூலக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ஆதார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வளங்கள்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பலவற்றை வீட்டிலிருந்து அணுகுவதற்காகத்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தயவுசெய்து </w:t>
      </w:r>
      <w:r w:rsidRPr="004B3E3D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உங்களுடைய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பிள்ளையின் ஆசிரியரிடம் </w:t>
      </w:r>
      <w:r w:rsidRPr="005E36AC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மெய்நிகர் நூலக கடவுச்சொல் தகவல்</w:t>
      </w:r>
      <w:r w:rsidRPr="005E36AC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கள்</w:t>
      </w:r>
      <w:r w:rsidRPr="005E36AC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பக்க</w:t>
      </w:r>
      <w:r w:rsidRPr="005E36AC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ம்</w:t>
      </w:r>
      <w:r w:rsidRPr="005E36AC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ஒன்றைக் </w:t>
      </w:r>
      <w:r w:rsidRPr="004B3E3D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கேளுங்கள்.</w:t>
      </w:r>
      <w:r w:rsidRPr="004B3E3D">
        <w:rPr>
          <w:rFonts w:ascii="Arial Unicode MS" w:eastAsia="Arial Unicode MS" w:hAnsi="Arial Unicode MS" w:cs="Arial Unicode MS"/>
          <w:color w:val="000000"/>
        </w:rPr>
        <w:br/>
      </w:r>
    </w:p>
    <w:p w14:paraId="65683A47" w14:textId="246BFC00" w:rsidR="00D330B7" w:rsidRPr="00167EE8" w:rsidRDefault="00F9293D" w:rsidP="00167EE8">
      <w:pPr>
        <w:spacing w:line="240" w:lineRule="auto"/>
        <w:ind w:left="-283"/>
        <w:rPr>
          <w:rFonts w:ascii="Arial Unicode MS" w:eastAsia="Arial Unicode MS" w:hAnsi="Arial Unicode MS" w:cs="Arial Unicode MS"/>
          <w:b/>
          <w:bCs/>
          <w:color w:val="F79646" w:themeColor="accent6"/>
          <w:sz w:val="6"/>
          <w:szCs w:val="4"/>
          <w:shd w:val="clear" w:color="auto" w:fill="FFFFFF"/>
        </w:rPr>
      </w:pPr>
      <w:r w:rsidRPr="00F9293D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>மெய்நிகர்</w:t>
      </w:r>
      <w:r w:rsidRPr="00F9293D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 </w:t>
      </w:r>
      <w:r w:rsidRPr="00F9293D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lang w:eastAsia="en-CA" w:bidi="ta-IN"/>
        </w:rPr>
        <w:t>Co-op</w:t>
      </w:r>
      <w:r w:rsidRPr="00F9293D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 செயற்திட்டங்கள்</w:t>
      </w:r>
      <w:r w:rsidRPr="00F9293D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 </w:t>
      </w:r>
    </w:p>
    <w:p w14:paraId="08115B68" w14:textId="7200F66B" w:rsidR="00333DE6" w:rsidRPr="00167EE8" w:rsidRDefault="00613ECC" w:rsidP="00167EE8">
      <w:pPr>
        <w:spacing w:line="240" w:lineRule="auto"/>
        <w:ind w:left="-283"/>
        <w:rPr>
          <w:rFonts w:ascii="Arial Unicode MS" w:eastAsia="Arial Unicode MS" w:hAnsi="Arial Unicode MS" w:cs="Arial Unicode MS"/>
          <w:color w:val="C00000"/>
          <w:sz w:val="18"/>
          <w:szCs w:val="18"/>
          <w:lang w:eastAsia="en-CA" w:bidi="ta-IN"/>
        </w:rPr>
      </w:pPr>
      <w:r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இந்தக்</w:t>
      </w:r>
      <w:r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காலாண்டுத் தவணையில் </w:t>
      </w:r>
      <w:r w:rsidR="00346B82" w:rsidRPr="00167EE8">
        <w:rPr>
          <w:rFonts w:ascii="Arial Unicode MS" w:eastAsia="Arial Unicode MS" w:hAnsi="Arial Unicode MS" w:cs="Arial Unicode MS"/>
          <w:sz w:val="18"/>
          <w:szCs w:val="18"/>
          <w:lang w:eastAsia="en-CA" w:bidi="ta-IN"/>
        </w:rPr>
        <w:t>2-</w:t>
      </w:r>
      <w:r w:rsidR="00602A1A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சித்</w:t>
      </w:r>
      <w:r w:rsidR="00820CB9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தி</w:t>
      </w:r>
      <w:r w:rsidR="00602A1A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கள்</w:t>
      </w:r>
      <w:r w:rsidR="00602A1A"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="00602A1A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கிடைக்கப்பெறும்</w:t>
      </w:r>
      <w:r w:rsidR="00602A1A"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="00602A1A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 xml:space="preserve">  </w:t>
      </w:r>
      <w:r w:rsidR="00346B82" w:rsidRPr="00167EE8">
        <w:rPr>
          <w:rFonts w:ascii="Arial Unicode MS" w:eastAsia="Arial Unicode MS" w:hAnsi="Arial Unicode MS" w:cs="Arial Unicode MS"/>
          <w:sz w:val="18"/>
          <w:szCs w:val="18"/>
          <w:lang w:eastAsia="en-CA" w:bidi="ta-IN"/>
        </w:rPr>
        <w:t>Co-op</w:t>
      </w:r>
      <w:r w:rsidR="00346B82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 xml:space="preserve"> செயற்திட்டங்களில்</w:t>
      </w:r>
      <w:r w:rsidR="00B54222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,</w:t>
      </w:r>
      <w:r w:rsidR="00346B82"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="00602A1A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பணி</w:t>
      </w:r>
      <w:r w:rsidR="00602A1A"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அமர்த்த</w:t>
      </w:r>
      <w:r w:rsidR="00602A1A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ல் கோரிக்கைகள் மற்றும்</w:t>
      </w:r>
      <w:r w:rsidR="00602A1A"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="00346B82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பரந்துபட்ட</w:t>
      </w:r>
      <w:r w:rsidR="00346B82"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="00346B82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பல்வேறு</w:t>
      </w:r>
      <w:r w:rsidR="00346B82"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="00D330B7"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>ஆ</w:t>
      </w:r>
      <w:r w:rsidR="00D330B7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ர்</w:t>
      </w:r>
      <w:r w:rsidR="00D330B7"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>வ</w:t>
      </w:r>
      <w:r w:rsidR="00D330B7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ங்கள்</w:t>
      </w:r>
      <w:r w:rsidR="00D330B7"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="0013453D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கொண்ட</w:t>
      </w:r>
      <w:r w:rsidR="0013453D"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="0013453D" w:rsidRPr="00167EE8">
        <w:rPr>
          <w:rFonts w:ascii="Arial Unicode MS" w:eastAsia="Arial Unicode MS" w:hAnsi="Arial Unicode MS" w:cs="Arial Unicode MS"/>
          <w:sz w:val="18"/>
          <w:szCs w:val="18"/>
          <w:lang w:eastAsia="en-CA" w:bidi="ta-IN"/>
        </w:rPr>
        <w:t>300</w:t>
      </w:r>
      <w:r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க்கும்</w:t>
      </w:r>
      <w:r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மேற்பட்ட </w:t>
      </w:r>
      <w:r w:rsidR="00602A1A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எமது</w:t>
      </w:r>
      <w:r w:rsidR="00602A1A"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மாணவர்கள்</w:t>
      </w:r>
      <w:r w:rsidRPr="00167EE8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="00602A1A" w:rsidRPr="00167EE8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பங்கேற்கின்றனர்</w:t>
      </w:r>
      <w:r w:rsidR="002210A7" w:rsidRPr="002210A7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>.</w:t>
      </w:r>
      <w:r w:rsidR="00F9293D" w:rsidRPr="00346B82">
        <w:rPr>
          <w:rFonts w:hint="cs"/>
          <w:color w:val="C00000"/>
          <w:cs/>
          <w:lang w:bidi="ta-IN"/>
        </w:rPr>
        <w:t xml:space="preserve"> </w:t>
      </w:r>
      <w:r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மாணவர்களை</w:t>
      </w:r>
      <w:r w:rsidR="00F9293D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மெய்நிக</w:t>
      </w:r>
      <w:r w:rsidR="00F9293D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ர்</w:t>
      </w:r>
      <w:r w:rsidR="00F9293D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F9293D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வழியில்</w:t>
      </w:r>
      <w:r w:rsidR="00F9293D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F9293D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செயற்பட</w:t>
      </w:r>
      <w:r w:rsidR="00F9293D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வைத்திருப்பதில் ஆசிரியர்கள் வெற்றி</w:t>
      </w:r>
      <w:r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கண்டுள்ளனர், அத்துடன்</w:t>
      </w:r>
      <w:r w:rsidR="004B1612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ஒரு</w:t>
      </w:r>
      <w:r w:rsidR="004B1612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சில</w:t>
      </w:r>
      <w:r w:rsidR="004B1612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வற்றைப்</w:t>
      </w:r>
      <w:r w:rsidR="004B1612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B1612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பெயரிட்டுக்</w:t>
      </w:r>
      <w:r w:rsidR="004B1612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கூறுவதாயின்</w:t>
      </w:r>
      <w:r w:rsidR="004B1612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, அவர்கள்</w:t>
      </w:r>
      <w:r w:rsidR="004B1612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பல்</w:t>
      </w:r>
      <w:r w:rsidR="004B1612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மருத்துவர்கள்</w:t>
      </w:r>
      <w:r w:rsidR="004B1612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, </w:t>
      </w:r>
      <w:r w:rsidR="00346B82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இணைய</w:t>
      </w:r>
      <w:r w:rsidR="00346B82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B1612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விளம்பரதாரர்கள்</w:t>
      </w:r>
      <w:r w:rsidR="004B1612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, ஆரம்பநிலை</w:t>
      </w:r>
      <w:r w:rsidR="00D51A5E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வகுப்பறை ஆசிரியர்கள், </w:t>
      </w:r>
      <w:r w:rsidR="00D51A5E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உட்புற</w:t>
      </w:r>
      <w:r w:rsidR="00D51A5E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வடிவமைப்பாளர்கள், </w:t>
      </w:r>
      <w:r w:rsidR="00D51A5E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மென்பொருள்</w:t>
      </w:r>
      <w:r w:rsidR="00D51A5E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சோதனையாளர்கள், </w:t>
      </w:r>
      <w:r w:rsidR="00D51A5E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நிகழ்வு</w:t>
      </w:r>
      <w:r w:rsidR="00793E7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கள்</w:t>
      </w:r>
      <w:r w:rsidR="00793E7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D51A5E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திட்டமிடுபவர்கள்</w:t>
      </w:r>
      <w:r w:rsidR="00D51A5E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, கட்டிடக்</w:t>
      </w:r>
      <w:r w:rsidR="00D51A5E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கலைஞர்கள்</w:t>
      </w:r>
      <w:r w:rsidR="00167EE8">
        <w:rPr>
          <w:rFonts w:cs="Latha"/>
          <w:szCs w:val="24"/>
          <w:cs/>
          <w:lang w:bidi="ta-IN"/>
        </w:rPr>
        <w:t xml:space="preserve"> </w:t>
      </w:r>
      <w:r w:rsidR="00D51A5E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மற்றும்</w:t>
      </w:r>
      <w:r w:rsidR="00D51A5E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நீண்டகால</w:t>
      </w:r>
      <w:r w:rsidR="00346B82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ப்</w:t>
      </w:r>
      <w:r w:rsidR="00346B82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D51A5E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பராமரிப்பு இல்ல</w:t>
      </w:r>
      <w:r w:rsidR="00D51A5E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ங்களில்</w:t>
      </w:r>
      <w:r w:rsidR="00D51A5E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பணிபுரிகின்றனர். </w:t>
      </w:r>
      <w:r w:rsidR="00333DE6" w:rsidRPr="00346B82">
        <w:rPr>
          <w:color w:val="C00000"/>
        </w:rPr>
        <w:t> </w:t>
      </w:r>
    </w:p>
    <w:p w14:paraId="49530FE3" w14:textId="7726B2DB" w:rsidR="004A4855" w:rsidRPr="00F46E04" w:rsidRDefault="004A4855" w:rsidP="00346B82">
      <w:pPr>
        <w:spacing w:before="200" w:after="200" w:line="240" w:lineRule="auto"/>
        <w:ind w:left="-283"/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 w:bidi="ta-IN"/>
        </w:rPr>
      </w:pPr>
      <w:r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மாணவர்கள்</w:t>
      </w:r>
      <w:r w:rsidR="00346B82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="00AE71F3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தமது</w:t>
      </w:r>
      <w:r w:rsidR="00AE71F3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தொழில்நுட்ப</w:t>
      </w:r>
      <w:r w:rsidR="00346B82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AE71F3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மற்றும் ஆராய்ச்சித் திறன்களை மேம்படுத்தும் அதேவேளையில் மெய்நிகர் சூழல் ஒன்றில் </w:t>
      </w:r>
      <w:r w:rsidR="00AE71F3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பணிபுரியும்</w:t>
      </w:r>
      <w:r w:rsidR="00AE71F3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AE71F3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உலகம் பற்றிக்</w:t>
      </w:r>
      <w:r w:rsidR="00AE71F3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கற்றுக்கொண்டிருக்</w:t>
      </w:r>
      <w:r w:rsidR="00AE71F3" w:rsidRP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கின்றனர்</w:t>
      </w:r>
      <w:r w:rsidR="00AE71F3" w:rsidRPr="00346B8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.</w:t>
      </w:r>
      <w:r w:rsidR="00346B8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="006420A7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அவர்களுக்கு ஆர்வமுள்ள துறையில்</w:t>
      </w:r>
      <w:r w:rsidR="006420A7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பெறுமதிமிக்க தொழில்</w:t>
      </w:r>
      <w:r w:rsidR="006420A7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ரீதியான</w:t>
      </w:r>
      <w:r w:rsidR="006420A7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தொடர்புகளை ஏற்படுத்திக்கொண்டும் இருக்கின்றார்கள், </w:t>
      </w:r>
      <w:r w:rsidR="006420A7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அத்துடன்</w:t>
      </w:r>
      <w:r w:rsidR="006420A7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ஒவ்வொரு நாளும் தம்மைப்பற்றி</w:t>
      </w:r>
      <w:r w:rsidR="006420A7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மேலும்</w:t>
      </w:r>
      <w:r w:rsidR="006420A7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167EE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அறிந்து</w:t>
      </w:r>
      <w:r w:rsidR="00167EE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கொள்</w:t>
      </w:r>
      <w:r w:rsidR="006420A7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கின்றனர்!</w:t>
      </w:r>
    </w:p>
    <w:p w14:paraId="2722A1C2" w14:textId="47BBE11E" w:rsidR="00414771" w:rsidRDefault="00414771" w:rsidP="00414771">
      <w:pPr>
        <w:spacing w:line="240" w:lineRule="auto"/>
        <w:ind w:left="-283"/>
        <w:rPr>
          <w:b/>
          <w:bCs/>
          <w:color w:val="F79646" w:themeColor="accent6"/>
        </w:rPr>
      </w:pPr>
      <w:r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>கணினி</w:t>
      </w:r>
      <w:r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 அறிவியல் </w:t>
      </w:r>
      <w:r w:rsidRPr="004B3E3D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>பற்றிய</w:t>
      </w:r>
      <w:r w:rsidRPr="004B3E3D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 அண்மித்த தகவல்கள்</w:t>
      </w:r>
    </w:p>
    <w:p w14:paraId="13B26294" w14:textId="3AA08DB7" w:rsidR="007D22E8" w:rsidRPr="003465FF" w:rsidRDefault="003A2F00" w:rsidP="003465FF">
      <w:pPr>
        <w:spacing w:before="200" w:after="200" w:line="240" w:lineRule="auto"/>
        <w:ind w:left="-283"/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</w:pPr>
      <w:r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கணினி</w:t>
      </w:r>
      <w:r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அறிவியல் பிரி</w:t>
      </w:r>
      <w:r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வின்</w:t>
      </w:r>
      <w:r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7D22E8" w:rsidRPr="003465FF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3</w:t>
      </w:r>
      <w:r w:rsidR="00BC3BBE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ம்</w:t>
      </w:r>
      <w:r w:rsidRPr="003465FF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 xml:space="preserve"> </w:t>
      </w:r>
      <w:r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காலாண்டு</w:t>
      </w:r>
      <w:r w:rsidR="00E3780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த்</w:t>
      </w:r>
      <w:r w:rsidR="00E3780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தவணை</w:t>
      </w:r>
      <w:r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7D22E8" w:rsidRPr="003465FF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20</w:t>
      </w:r>
      <w:r w:rsidR="007D22E8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க்கும்</w:t>
      </w:r>
      <w:r w:rsidR="007D22E8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மேற்பட்ட </w:t>
      </w:r>
      <w:r w:rsidR="007D22E8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வகுப்புகளுடன்</w:t>
      </w:r>
      <w:r w:rsidR="007D22E8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8E4349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ஆரம்பமானது</w:t>
      </w:r>
      <w:r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,</w:t>
      </w:r>
      <w:r w:rsidR="008E4349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அத்துடன் பல மாணவர்களும் ஆசிரியர்களும் </w:t>
      </w:r>
      <w:r w:rsidR="008E4349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அவர்களுடைய</w:t>
      </w:r>
      <w:r w:rsidR="008E4349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8E4349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தொழில்களிலும்</w:t>
      </w:r>
      <w:r w:rsidR="008E4349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வாழ்விலும் பயன்படக்கூடிய </w:t>
      </w:r>
      <w:r w:rsidR="001F28BC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சிக்கல்</w:t>
      </w:r>
      <w:r w:rsidR="001F28BC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தீர்க்கும் மற்றும் </w:t>
      </w:r>
      <w:r w:rsidR="002234CC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நெறிமுறை</w:t>
      </w:r>
      <w:r w:rsidR="002234CC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வடிவமைப்புத் திறன்களை விருத்தியடையச் செய்</w:t>
      </w:r>
      <w:r w:rsidR="002234CC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வதற்கு</w:t>
      </w:r>
      <w:r w:rsidR="002234CC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ஒ</w:t>
      </w:r>
      <w:r w:rsidR="002234CC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ரு சந்தர்ப்பம்</w:t>
      </w:r>
      <w:r w:rsidR="002234CC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2234CC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வழங்கும்</w:t>
      </w:r>
      <w:r w:rsidR="002234CC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உலகப் </w:t>
      </w:r>
      <w:r w:rsidR="002234CC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புகழ்பெற்ற </w:t>
      </w:r>
      <w:r w:rsidR="002234CC" w:rsidRPr="003465FF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 xml:space="preserve">Waterloo </w:t>
      </w:r>
      <w:r w:rsidR="002234CC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கனேடிய</w:t>
      </w:r>
      <w:r w:rsidR="002234CC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கணினி </w:t>
      </w:r>
      <w:r w:rsidR="001469AE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போட்டிக்குத்</w:t>
      </w:r>
      <w:r w:rsidR="001469AE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2234CC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(</w:t>
      </w:r>
      <w:r w:rsidR="002234CC" w:rsidRPr="003465FF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Waterloo Canadian Computing Competition</w:t>
      </w:r>
      <w:r w:rsidR="002234CC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) </w:t>
      </w:r>
      <w:r w:rsidR="00793E7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தயார்</w:t>
      </w:r>
      <w:r w:rsidR="002234CC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செய்து கொண்டிருக்கின்றனர்.</w:t>
      </w:r>
    </w:p>
    <w:p w14:paraId="0277451D" w14:textId="2FE0DD7B" w:rsidR="00333DE6" w:rsidRPr="00691E7E" w:rsidRDefault="001469AE" w:rsidP="00495A22">
      <w:pPr>
        <w:spacing w:line="240" w:lineRule="auto"/>
        <w:ind w:left="-283"/>
        <w:rPr>
          <w:strike/>
          <w:lang w:bidi="ta-IN"/>
        </w:rPr>
      </w:pPr>
      <w:r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பெப்ரவரி</w:t>
      </w:r>
      <w:r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3465FF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17</w:t>
      </w:r>
      <w:r w:rsidR="00793E7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="00794D4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ம்</w:t>
      </w:r>
      <w:r w:rsidR="00794D4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திகதி </w:t>
      </w:r>
      <w:r w:rsidRPr="003465FF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100</w:t>
      </w:r>
      <w:r w:rsidR="00794D4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க்குச்</w:t>
      </w:r>
      <w:r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சற்றுக் குறைவான </w:t>
      </w:r>
      <w:r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எண்ணிக்கையிலான</w:t>
      </w:r>
      <w:r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மாணவர்கள் போட்டிப் </w:t>
      </w:r>
      <w:r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பரீட்சையை </w:t>
      </w:r>
      <w:r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எழுதினர்</w:t>
      </w:r>
      <w:r w:rsidR="00703436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எனவும்</w:t>
      </w:r>
      <w:r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, </w:t>
      </w:r>
      <w:r w:rsidR="000E2D0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பல</w:t>
      </w:r>
      <w:r w:rsidR="000E2D0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கணினி வகுப்புக்க</w:t>
      </w:r>
      <w:r w:rsidR="000E2D0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ளு</w:t>
      </w:r>
      <w:r w:rsidR="000E2D0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டனும்</w:t>
      </w:r>
      <w:r w:rsidR="000E2D0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கணினி</w:t>
      </w:r>
      <w:r w:rsidR="000E2D0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கழகத்துடனும் </w:t>
      </w:r>
      <w:r w:rsidR="00E3780B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போட்டிக்குத்</w:t>
      </w:r>
      <w:r w:rsidR="00E3780B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தயார் </w:t>
      </w:r>
      <w:r w:rsidR="00E3780B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செய்தல்</w:t>
      </w:r>
      <w:r w:rsidR="00E3780B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0E2D0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ஒன்றிணைக்கப்பட்ட</w:t>
      </w:r>
      <w:r w:rsidR="000E2D0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து</w:t>
      </w:r>
      <w:r w:rsidR="00793E7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என்பதிலும்</w:t>
      </w:r>
      <w:r w:rsidR="00793E7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703436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நாங்க</w:t>
      </w:r>
      <w:r w:rsid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ள் பெரு</w:t>
      </w:r>
      <w:r w:rsid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மிதம</w:t>
      </w:r>
      <w:r w:rsidR="00703436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டைகின்றோம்.</w:t>
      </w:r>
      <w:r w:rsidR="000E2D0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="000E2D0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போட்டிக்கு அப்பால்,</w:t>
      </w:r>
      <w:r w:rsidR="000E2D0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="00FC426C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மாணவர்கள்</w:t>
      </w:r>
      <w:r w:rsidR="00FC426C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நிஜ உலக </w:t>
      </w:r>
      <w:r w:rsidR="00FC426C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நிரலாக்க</w:t>
      </w:r>
      <w:r w:rsidR="00FC426C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மொழிகளான </w:t>
      </w:r>
      <w:r w:rsidR="00FC426C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ஜாவா</w:t>
      </w:r>
      <w:r w:rsidR="00FC426C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,</w:t>
      </w:r>
      <w:r w:rsidR="00FC426C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="00495A2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Python</w:t>
      </w:r>
      <w:r w:rsidR="00495A2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மற்றும்</w:t>
      </w:r>
      <w:r w:rsidR="00495A2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proofErr w:type="spellStart"/>
      <w:r w:rsidR="00495A2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Javascript</w:t>
      </w:r>
      <w:proofErr w:type="spellEnd"/>
      <w:r w:rsid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="00495A2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போன்றவற்றிலும்</w:t>
      </w:r>
      <w:r w:rsidR="00E3780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,</w:t>
      </w:r>
      <w:r w:rsidR="00495A2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95A2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அத்துடன்</w:t>
      </w:r>
      <w:r w:rsidR="00495A2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சில விளையாட்டு வடிமைப்பு </w:t>
      </w:r>
      <w:r w:rsidR="00495A2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மற்றும்</w:t>
      </w:r>
      <w:r w:rsidR="00495A2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95A2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 w:bidi="ta-IN"/>
        </w:rPr>
        <w:t>APP</w:t>
      </w:r>
      <w:r w:rsidR="00495A2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 xml:space="preserve"> </w:t>
      </w:r>
      <w:r w:rsidR="00E3780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உருவாக்கத்தில்</w:t>
      </w:r>
      <w:r w:rsidR="00E3780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95A2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உள்ள</w:t>
      </w:r>
      <w:r w:rsidR="00495A2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95A2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lastRenderedPageBreak/>
        <w:t>சிக்கல்களை</w:t>
      </w:r>
      <w:r w:rsidR="00495A2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எவ்வாறு தீர்ப்பது </w:t>
      </w:r>
      <w:r w:rsidR="00495A2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என்பது</w:t>
      </w:r>
      <w:r w:rsidR="00E3780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பற்றி</w:t>
      </w:r>
      <w:r w:rsidR="00E3780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யும்</w:t>
      </w:r>
      <w:r w:rsidR="00E3780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</w:t>
      </w:r>
      <w:r w:rsidR="00495A2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கற்றுக்கொண்டிரு</w:t>
      </w:r>
      <w:r w:rsidR="00495A22" w:rsidRPr="003465FF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கின்றனர்</w:t>
      </w:r>
      <w:r w:rsidR="00495A22" w:rsidRPr="003465FF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.</w:t>
      </w:r>
      <w:r w:rsidR="00495A22">
        <w:rPr>
          <w:cs/>
          <w:lang w:bidi="ta-IN"/>
        </w:rPr>
        <w:t xml:space="preserve"> </w:t>
      </w:r>
      <w:r w:rsidR="004D5131" w:rsidRPr="00691E7E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பாடசாலை</w:t>
      </w:r>
      <w:r w:rsidR="004D5131" w:rsidRPr="00691E7E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="004D5131" w:rsidRPr="00691E7E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ஆண்டின்</w:t>
      </w:r>
      <w:r w:rsidR="00EA28F4" w:rsidRPr="00691E7E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 xml:space="preserve"> இரண்டாம்</w:t>
      </w:r>
      <w:r w:rsidR="00EA28F4" w:rsidRPr="00691E7E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பகுதியில்</w:t>
      </w:r>
      <w:r w:rsidR="007A54C0" w:rsidRPr="00691E7E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யதார்த்தமான சிக்கல்களுக்கு புதுமையான தீர்வுகளைக் கண்டுபிடிக்க மாணவர்களுக்கு</w:t>
      </w:r>
      <w:r w:rsidR="007A54C0" w:rsidRPr="00691E7E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த்</w:t>
      </w:r>
      <w:r w:rsidR="00691E7E" w:rsidRPr="00691E7E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</w:t>
      </w:r>
      <w:r w:rsidR="007A54C0" w:rsidRPr="00691E7E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தொடர்ந்து </w:t>
      </w:r>
      <w:r w:rsidR="00C52266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>உத</w:t>
      </w:r>
      <w:r w:rsidR="00C52266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வுவதற்கு</w:t>
      </w:r>
      <w:r w:rsidR="00793E76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 xml:space="preserve"> நாங்கள் </w:t>
      </w:r>
      <w:r w:rsidR="0022704D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 xml:space="preserve">ஆவலுடன் </w:t>
      </w:r>
      <w:r w:rsidR="00C52266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காத்திரு</w:t>
      </w:r>
      <w:r w:rsidR="00793E76">
        <w:rPr>
          <w:rFonts w:ascii="Arial Unicode MS" w:eastAsia="Arial Unicode MS" w:hAnsi="Arial Unicode MS" w:cs="Arial Unicode MS"/>
          <w:sz w:val="18"/>
          <w:szCs w:val="18"/>
          <w:cs/>
          <w:lang w:eastAsia="en-CA" w:bidi="ta-IN"/>
        </w:rPr>
        <w:t>க்கின்றோம்</w:t>
      </w:r>
      <w:r w:rsidR="00793E76">
        <w:rPr>
          <w:rFonts w:ascii="Arial Unicode MS" w:eastAsia="Arial Unicode MS" w:hAnsi="Arial Unicode MS" w:cs="Arial Unicode MS" w:hint="cs"/>
          <w:sz w:val="18"/>
          <w:szCs w:val="18"/>
          <w:cs/>
          <w:lang w:eastAsia="en-CA" w:bidi="ta-IN"/>
        </w:rPr>
        <w:t>!</w:t>
      </w:r>
      <w:r w:rsidR="00EA28F4" w:rsidRPr="00691E7E">
        <w:rPr>
          <w:rFonts w:cs="Latha"/>
          <w:cs/>
          <w:lang w:bidi="ta-IN"/>
        </w:rPr>
        <w:t xml:space="preserve"> </w:t>
      </w:r>
      <w:r w:rsidR="004D5131" w:rsidRPr="00691E7E">
        <w:rPr>
          <w:rFonts w:cs="Latha"/>
          <w:strike/>
          <w:cs/>
          <w:lang w:bidi="ta-IN"/>
        </w:rPr>
        <w:t xml:space="preserve"> </w:t>
      </w:r>
    </w:p>
    <w:p w14:paraId="6EA8A444" w14:textId="63FF3630" w:rsidR="00333DE6" w:rsidRPr="001B7CA5" w:rsidRDefault="00F46E04" w:rsidP="00F46E04">
      <w:pPr>
        <w:spacing w:line="240" w:lineRule="auto"/>
        <w:ind w:left="-283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rtl/>
          <w:cs/>
          <w:lang w:eastAsia="en-CA"/>
        </w:rPr>
      </w:pPr>
      <w:r w:rsidRPr="001B7CA5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>மெய்நிகர்</w:t>
      </w:r>
      <w:r w:rsidRPr="001B7CA5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 </w:t>
      </w:r>
      <w:r w:rsidRPr="001B7CA5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>இரண்டாம்</w:t>
      </w:r>
      <w:r w:rsidRPr="001B7CA5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நிலைப் </w:t>
      </w:r>
      <w:r w:rsidRPr="001B7CA5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>பாடசாலை (</w:t>
      </w:r>
      <w:r w:rsidRPr="001B7CA5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lang w:eastAsia="en-CA" w:bidi="ta-IN"/>
        </w:rPr>
        <w:t>VSS</w:t>
      </w:r>
      <w:r w:rsidRPr="001B7CA5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>)</w:t>
      </w:r>
      <w:r w:rsidRPr="001B7CA5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lang w:eastAsia="en-CA" w:bidi="ta-IN"/>
        </w:rPr>
        <w:t xml:space="preserve"> </w:t>
      </w:r>
      <w:r w:rsidRPr="001B7CA5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>கறுப்பின</w:t>
      </w:r>
      <w:r w:rsidRPr="001B7CA5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 மாணவர் கூட்டணி </w:t>
      </w:r>
      <w:r w:rsidRPr="001B7CA5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lang w:eastAsia="en-CA" w:bidi="ta-IN"/>
        </w:rPr>
        <w:t>(BSA)</w:t>
      </w:r>
    </w:p>
    <w:p w14:paraId="2FC20C55" w14:textId="1CF915BC" w:rsidR="001B7CA5" w:rsidRPr="004C7088" w:rsidRDefault="001B7CA5" w:rsidP="001B7CA5">
      <w:pPr>
        <w:spacing w:line="240" w:lineRule="auto"/>
        <w:ind w:left="-283"/>
        <w:rPr>
          <w:rFonts w:ascii="Arial Unicode MS" w:eastAsia="Arial Unicode MS" w:hAnsi="Arial Unicode MS" w:cs="Arial Unicode MS"/>
          <w:sz w:val="18"/>
          <w:szCs w:val="18"/>
          <w:lang w:val="en-US" w:bidi="ta-IN"/>
        </w:rPr>
      </w:pP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கறுப்பின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மக்கள்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வரலா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ற்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று 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மாதத்துக்கென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ஒரு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மன்றம் வேண்டும் 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என்று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4C7088">
        <w:rPr>
          <w:rFonts w:ascii="Arial Unicode MS" w:eastAsia="Arial Unicode MS" w:hAnsi="Arial Unicode MS" w:cs="Arial Unicode MS"/>
          <w:sz w:val="18"/>
          <w:szCs w:val="18"/>
        </w:rPr>
        <w:t xml:space="preserve">VSS 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மாணவர்க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ள்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விரும்பியதால் 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அவர்களின்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முன்னெடுப்புடன்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4C7088">
        <w:rPr>
          <w:rFonts w:ascii="Arial Unicode MS" w:eastAsia="Arial Unicode MS" w:hAnsi="Arial Unicode MS" w:cs="Arial Unicode MS"/>
          <w:sz w:val="18"/>
          <w:szCs w:val="18"/>
        </w:rPr>
        <w:t>VSS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கறுப்பின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மாணவர் கூட்டணி </w:t>
      </w:r>
      <w:r w:rsidRPr="004C7088">
        <w:rPr>
          <w:rFonts w:ascii="Arial Unicode MS" w:eastAsia="Arial Unicode MS" w:hAnsi="Arial Unicode MS" w:cs="Arial Unicode MS"/>
          <w:sz w:val="18"/>
          <w:szCs w:val="18"/>
        </w:rPr>
        <w:t>2020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இலையுதிர்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காலத்தில்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ஆசிரியர்களுடன்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இணைந்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து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ஆரம்பிக்கப்பட்டது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.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மாணவர்களது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குரல் மற்றும் </w:t>
      </w:r>
      <w:r w:rsidR="00167EE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ஆதரவு</w:t>
      </w:r>
      <w:r w:rsidR="00167EE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இணைந்து 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a-IN"/>
        </w:rPr>
        <w:t>ஒரு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val="en-US" w:bidi="ta-IN"/>
        </w:rPr>
        <w:t xml:space="preserve"> கறுப்பின மாணவர் கூட்டணி 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a-IN"/>
        </w:rPr>
        <w:t>(</w:t>
      </w:r>
      <w:r w:rsidRPr="004C7088">
        <w:rPr>
          <w:rFonts w:ascii="Arial Unicode MS" w:eastAsia="Arial Unicode MS" w:hAnsi="Arial Unicode MS" w:cs="Arial Unicode MS"/>
          <w:sz w:val="18"/>
          <w:szCs w:val="18"/>
        </w:rPr>
        <w:t>BSA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) உருவாவதற்கு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வழிவகுத்தது.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தற்போது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4C7088">
        <w:rPr>
          <w:rFonts w:ascii="Arial Unicode MS" w:eastAsia="Arial Unicode MS" w:hAnsi="Arial Unicode MS" w:cs="Arial Unicode MS"/>
          <w:sz w:val="18"/>
          <w:szCs w:val="18"/>
        </w:rPr>
        <w:t>100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மாணவ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அங்கத்தவர்களுக்கு மேல் இருக்கும் கூகுள் வகுப்பறை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யைப்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பயன்படுத்தி 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ஒரு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4C7088">
        <w:rPr>
          <w:rFonts w:ascii="Arial Unicode MS" w:eastAsia="Arial Unicode MS" w:hAnsi="Arial Unicode MS" w:cs="Arial Unicode MS"/>
          <w:sz w:val="18"/>
          <w:szCs w:val="18"/>
        </w:rPr>
        <w:t>BSA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சமூகத்தை உருவாக்குவதற்கு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இதில் ஆசிரிய ஆலோசகர்கள் மாணவர்களுடன் இணைந்து பணியாற்றினர்</w:t>
      </w:r>
      <w:r w:rsidRPr="004C7088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.</w:t>
      </w:r>
      <w:r w:rsidRPr="004C708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</w:p>
    <w:p w14:paraId="78FAABC1" w14:textId="78A6DF84" w:rsidR="0082428A" w:rsidRDefault="00167EE8" w:rsidP="00167EE8">
      <w:pPr>
        <w:spacing w:line="240" w:lineRule="auto"/>
        <w:ind w:left="-270"/>
      </w:pP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கல்வி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பயில்வோரது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ஒரு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துடிதுடிப்பான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அமைப்பாக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0B7CB9">
        <w:rPr>
          <w:rFonts w:ascii="Arial Unicode MS" w:eastAsia="Arial Unicode MS" w:hAnsi="Arial Unicode MS" w:cs="Arial Unicode MS"/>
          <w:sz w:val="18"/>
          <w:szCs w:val="18"/>
          <w:lang w:bidi="ta-IN"/>
        </w:rPr>
        <w:t>BSA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வளர்ந்துள்ளது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(</w:t>
      </w:r>
      <w:r w:rsidRPr="000B7CB9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VSS 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மாணவர்கள்</w:t>
      </w:r>
      <w:r w:rsidRPr="000B7CB9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, 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ஆசிரியர்கள் மற்றும் நிர்வாகிகள்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உள்ளடங்கலாக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)</w:t>
      </w:r>
      <w:r w:rsidRPr="000B7CB9">
        <w:rPr>
          <w:rFonts w:ascii="Arial Unicode MS" w:eastAsia="Arial Unicode MS" w:hAnsi="Arial Unicode MS" w:cs="Arial Unicode MS"/>
          <w:sz w:val="18"/>
          <w:szCs w:val="18"/>
          <w:rtl/>
          <w:cs/>
        </w:rPr>
        <w:t>.</w:t>
      </w:r>
      <w:r w:rsidRPr="000B7CB9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 BSA 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மாணவர்களில் ஒருவரான </w:t>
      </w:r>
      <w:proofErr w:type="spellStart"/>
      <w:r w:rsidRPr="000B7CB9">
        <w:rPr>
          <w:rFonts w:ascii="Arial Unicode MS" w:eastAsia="Arial Unicode MS" w:hAnsi="Arial Unicode MS" w:cs="Arial Unicode MS"/>
          <w:sz w:val="18"/>
          <w:szCs w:val="18"/>
          <w:lang w:bidi="ta-IN"/>
        </w:rPr>
        <w:t>Tiyana</w:t>
      </w:r>
      <w:proofErr w:type="spellEnd"/>
      <w:r w:rsidRPr="000B7CB9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 Alvarado-Rennie, TDSB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பூராவும்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இடம்பெற்ற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, </w:t>
      </w:r>
      <w:r w:rsidRPr="000B7CB9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zoom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சந்திப்பு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மற்றும்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விளக்கக்காட்சியின்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போது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தனது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அனுபவங்களைப்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பகிர்ந்துகொண்டார்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: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</w:t>
      </w:r>
      <w:r w:rsidRPr="00054472">
        <w:rPr>
          <w:rFonts w:ascii="Arial Unicode MS" w:eastAsia="Arial Unicode MS" w:hAnsi="Arial Unicode MS" w:cs="Arial Unicode MS" w:hint="cs"/>
          <w:i/>
          <w:iCs/>
          <w:sz w:val="18"/>
          <w:szCs w:val="18"/>
          <w:cs/>
          <w:lang w:bidi="ta-IN"/>
        </w:rPr>
        <w:t>ஆபிரிக்க</w:t>
      </w:r>
      <w:r w:rsidRPr="00054472">
        <w:rPr>
          <w:rFonts w:ascii="Arial Unicode MS" w:eastAsia="Arial Unicode MS" w:hAnsi="Arial Unicode MS" w:cs="Arial Unicode MS"/>
          <w:i/>
          <w:iCs/>
          <w:sz w:val="18"/>
          <w:szCs w:val="18"/>
          <w:cs/>
          <w:lang w:bidi="ta-IN"/>
        </w:rPr>
        <w:t xml:space="preserve"> மரபுத் திங்க</w:t>
      </w:r>
      <w:r w:rsidRPr="00054472">
        <w:rPr>
          <w:rFonts w:ascii="Arial Unicode MS" w:eastAsia="Arial Unicode MS" w:hAnsi="Arial Unicode MS" w:cs="Arial Unicode MS" w:hint="cs"/>
          <w:i/>
          <w:iCs/>
          <w:sz w:val="18"/>
          <w:szCs w:val="18"/>
          <w:cs/>
          <w:lang w:bidi="ta-IN"/>
        </w:rPr>
        <w:t>ள்</w:t>
      </w:r>
      <w:r w:rsidRPr="00054472">
        <w:rPr>
          <w:rFonts w:ascii="Arial Unicode MS" w:eastAsia="Arial Unicode MS" w:hAnsi="Arial Unicode MS" w:cs="Arial Unicode MS"/>
          <w:i/>
          <w:iCs/>
          <w:sz w:val="18"/>
          <w:szCs w:val="18"/>
          <w:cs/>
          <w:lang w:bidi="ta-IN"/>
        </w:rPr>
        <w:t xml:space="preserve">  </w:t>
      </w:r>
      <w:r w:rsidRPr="00054472">
        <w:rPr>
          <w:rFonts w:ascii="Arial Unicode MS" w:eastAsia="Arial Unicode MS" w:hAnsi="Arial Unicode MS" w:cs="Arial Unicode MS"/>
          <w:i/>
          <w:iCs/>
          <w:sz w:val="18"/>
          <w:szCs w:val="18"/>
          <w:lang w:bidi="ta-IN"/>
        </w:rPr>
        <w:t xml:space="preserve">BSA </w:t>
      </w:r>
      <w:r w:rsidRPr="00054472">
        <w:rPr>
          <w:rFonts w:ascii="Arial Unicode MS" w:eastAsia="Arial Unicode MS" w:hAnsi="Arial Unicode MS" w:cs="Arial Unicode MS" w:hint="cs"/>
          <w:i/>
          <w:iCs/>
          <w:sz w:val="18"/>
          <w:szCs w:val="18"/>
          <w:cs/>
          <w:lang w:bidi="ta-IN"/>
        </w:rPr>
        <w:t>கருத்தரங்கு: மெய்நிகர்</w:t>
      </w:r>
      <w:r w:rsidRPr="00054472">
        <w:rPr>
          <w:rFonts w:ascii="Arial Unicode MS" w:eastAsia="Arial Unicode MS" w:hAnsi="Arial Unicode MS" w:cs="Arial Unicode MS"/>
          <w:i/>
          <w:iCs/>
          <w:sz w:val="18"/>
          <w:szCs w:val="18"/>
          <w:cs/>
          <w:lang w:bidi="ta-IN"/>
        </w:rPr>
        <w:t xml:space="preserve"> கறுப்பின மாணவர் கூட்டணி ஒன்றை உருவாக்குவது எப்படி</w:t>
      </w:r>
      <w:r w:rsidRPr="00054472">
        <w:rPr>
          <w:rFonts w:ascii="Arial Unicode MS" w:eastAsia="Arial Unicode MS" w:hAnsi="Arial Unicode MS" w:cs="Arial Unicode MS" w:hint="cs"/>
          <w:i/>
          <w:iCs/>
          <w:sz w:val="18"/>
          <w:szCs w:val="18"/>
          <w:cs/>
          <w:lang w:bidi="ta-IN"/>
        </w:rPr>
        <w:t>?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 தகவல்கள்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,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மாணவர்கள்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தயாரிப்பில்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உருவா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க்கப்பட்ட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வீடியோக்கள்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,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நிகழ்வுகள்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,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மற்றும்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 </w:t>
      </w:r>
      <w:r w:rsidRPr="000B7CB9">
        <w:rPr>
          <w:rFonts w:ascii="Arial Unicode MS" w:eastAsia="Arial Unicode MS" w:hAnsi="Arial Unicode MS" w:cs="Arial Unicode MS"/>
          <w:sz w:val="18"/>
          <w:szCs w:val="18"/>
          <w:lang w:bidi="ta-IN"/>
        </w:rPr>
        <w:t>podcasts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0B7CB9">
        <w:rPr>
          <w:rFonts w:ascii="Arial Unicode MS" w:eastAsia="Arial Unicode MS" w:hAnsi="Arial Unicode MS" w:cs="Arial Unicode MS"/>
          <w:sz w:val="18"/>
          <w:szCs w:val="18"/>
          <w:lang w:bidi="ta-IN"/>
        </w:rPr>
        <w:t>(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இணைய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ஒலிபரப்புக்கள்</w:t>
      </w:r>
      <w:r w:rsidR="00B90351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) ஆகி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யவற்றை</w:t>
      </w:r>
      <w:r w:rsidR="00B90351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ப்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பகிர்ந்துகொள்வதற்கு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மாணவர்களை ஊக்குவிக்கும்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ஒரு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வலைத்தள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த்தை</w:t>
      </w:r>
      <w:r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யும்</w:t>
      </w:r>
      <w:r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0B7CB9">
        <w:rPr>
          <w:rFonts w:ascii="Arial Unicode MS" w:eastAsia="Arial Unicode MS" w:hAnsi="Arial Unicode MS" w:cs="Arial Unicode MS"/>
          <w:sz w:val="18"/>
          <w:szCs w:val="18"/>
          <w:lang w:bidi="ta-IN"/>
        </w:rPr>
        <w:t>VSS BSA</w:t>
      </w:r>
      <w:r w:rsidRPr="000B7CB9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0B7CB9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தொடக்கிவைத்துள்ளனர்:</w:t>
      </w:r>
      <w:r w:rsidRPr="004C7088">
        <w:rPr>
          <w:rFonts w:ascii="Arial Unicode MS" w:eastAsia="Arial Unicode MS" w:hAnsi="Arial Unicode MS" w:cs="Arial Unicode MS" w:hint="cs"/>
          <w:i/>
          <w:cs/>
          <w:lang w:bidi="ta-IN"/>
        </w:rPr>
        <w:t xml:space="preserve"> </w:t>
      </w:r>
      <w:r w:rsidRPr="004C7088">
        <w:rPr>
          <w:rFonts w:ascii="Arial Unicode MS" w:eastAsia="Arial Unicode MS" w:hAnsi="Arial Unicode MS" w:cs="Arial Unicode MS"/>
          <w:i/>
          <w:cs/>
          <w:lang w:bidi="ta-IN"/>
        </w:rPr>
        <w:t xml:space="preserve"> </w:t>
      </w:r>
      <w:hyperlink r:id="rId21" w:history="1">
        <w:r w:rsidR="002D50FC" w:rsidRPr="00167EE8">
          <w:rPr>
            <w:rStyle w:val="Hyperlink"/>
            <w:sz w:val="18"/>
            <w:szCs w:val="16"/>
          </w:rPr>
          <w:t>https://sites.google.com/tdsb.on.ca/vss-black-student-alliance/home</w:t>
        </w:r>
      </w:hyperlink>
      <w:r w:rsidR="0082428A" w:rsidRPr="00167EE8">
        <w:rPr>
          <w:sz w:val="18"/>
          <w:szCs w:val="16"/>
        </w:rPr>
        <w:t>.</w:t>
      </w:r>
      <w:r w:rsidR="0082428A" w:rsidRPr="001A5CBE">
        <w:t xml:space="preserve"> </w:t>
      </w:r>
    </w:p>
    <w:p w14:paraId="55764812" w14:textId="10B53756" w:rsidR="0082428A" w:rsidRPr="00167EE8" w:rsidRDefault="00167EE8" w:rsidP="00DD03AF">
      <w:pPr>
        <w:spacing w:line="240" w:lineRule="auto"/>
        <w:ind w:left="-283"/>
        <w:rPr>
          <w:sz w:val="18"/>
          <w:szCs w:val="16"/>
        </w:rPr>
      </w:pPr>
      <w:proofErr w:type="spellStart"/>
      <w:r w:rsidRPr="00054472">
        <w:rPr>
          <w:rFonts w:ascii="Arial Unicode MS" w:eastAsia="Arial Unicode MS" w:hAnsi="Arial Unicode MS" w:cs="Arial Unicode MS"/>
          <w:sz w:val="18"/>
          <w:szCs w:val="18"/>
          <w:lang w:bidi="ta-IN"/>
        </w:rPr>
        <w:t>Tiyana</w:t>
      </w:r>
      <w:proofErr w:type="spellEnd"/>
      <w:r w:rsidRPr="00054472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 </w:t>
      </w:r>
      <w:r w:rsidRPr="00054472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மாணவர்</w:t>
      </w:r>
      <w:r w:rsidRPr="00054472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22704D" w:rsidRPr="00054472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கருத்</w:t>
      </w:r>
      <w:r w:rsidR="0022704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துப்பதிவு</w:t>
      </w:r>
      <w:r w:rsidR="0066348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</w:t>
      </w:r>
      <w:r w:rsidR="0022704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தளமொன்றையு</w:t>
      </w:r>
      <w:r w:rsidR="0022704D" w:rsidRPr="00054472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ம்</w:t>
      </w:r>
      <w:r w:rsidR="0022704D" w:rsidRPr="00054472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054472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உருவாக்கியுள்ளார்</w:t>
      </w:r>
      <w:r w:rsidRPr="00054472">
        <w:rPr>
          <w:sz w:val="18"/>
          <w:szCs w:val="16"/>
        </w:rPr>
        <w:t>:</w:t>
      </w:r>
      <w:r w:rsidRPr="00084113">
        <w:t xml:space="preserve"> </w:t>
      </w:r>
      <w:hyperlink r:id="rId22" w:history="1">
        <w:r w:rsidR="0082428A" w:rsidRPr="00167EE8">
          <w:rPr>
            <w:rStyle w:val="Hyperlink"/>
            <w:sz w:val="18"/>
            <w:szCs w:val="16"/>
          </w:rPr>
          <w:t>https://sites.google.com/student.tdsb.on.ca/virtualschoolblackhistorymonth/home</w:t>
        </w:r>
      </w:hyperlink>
      <w:r w:rsidR="0082428A" w:rsidRPr="00167EE8">
        <w:rPr>
          <w:sz w:val="18"/>
          <w:szCs w:val="16"/>
        </w:rPr>
        <w:t xml:space="preserve">. </w:t>
      </w:r>
    </w:p>
    <w:p w14:paraId="78726605" w14:textId="74461A7A" w:rsidR="00E556F4" w:rsidRDefault="002F3FD4" w:rsidP="00E556F4">
      <w:pPr>
        <w:spacing w:line="240" w:lineRule="auto"/>
        <w:ind w:left="-283" w:right="-90"/>
        <w:rPr>
          <w:rFonts w:ascii="Arial Unicode MS" w:eastAsia="Arial Unicode MS" w:hAnsi="Arial Unicode MS" w:cs="Arial Unicode MS"/>
          <w:sz w:val="18"/>
          <w:szCs w:val="18"/>
          <w:lang w:bidi="ta-IN"/>
        </w:rPr>
      </w:pPr>
      <w:r w:rsidRPr="002F2813">
        <w:rPr>
          <w:rFonts w:ascii="Arial Unicode MS" w:eastAsia="Arial Unicode MS" w:hAnsi="Arial Unicode MS" w:cs="Arial Unicode MS"/>
          <w:sz w:val="18"/>
          <w:szCs w:val="18"/>
          <w:lang w:bidi="ta-IN"/>
        </w:rPr>
        <w:t>VSS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சூழலில்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2F2813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BSA 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மாணவர்கள்,  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நிகழ்வுகள் குழு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, 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அறிவிப்பு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குழு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மற்றும் 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மன்றக்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குழு 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போன்ற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செயற்குழுக்களில்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தலைமைத்துவ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திறன்களைப் பெற்றிருக்கிறார்கள்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. தொடரும்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சந்திப்புக்க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ள்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மற்றும் கலந்துரையாடல்கள், </w:t>
      </w:r>
      <w:r w:rsidR="00793E76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அழைக்கப்பட்ட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பேச்சாளர்கள், விளக்கக்காட்சிகள்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மற்றும்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கறுப்பின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-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எதிர்ப்பு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இனவெறிக்கு சவால் 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lastRenderedPageBreak/>
        <w:t>விடுக்கும் முன்னெடுப்புகள் போன்றவற்றை உள்ளடக்குவதுடன்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, சமத்துவம்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,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உள்ளடக்குதல்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,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கறுப்பினத்தவரின்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சிறப்புத்தன்மை,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மற்றும்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மாணவர் வெற்றி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, மாணவர்</w:t>
      </w:r>
      <w:r w:rsidR="002210A7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குரல்,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மற்றும்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ஆதரிக்கும்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போக்குக்கான </w:t>
      </w:r>
      <w:r w:rsidRPr="002F2813">
        <w:rPr>
          <w:rFonts w:ascii="Arial Unicode MS" w:eastAsia="Arial Unicode MS" w:hAnsi="Arial Unicode MS" w:cs="Arial Unicode MS"/>
          <w:sz w:val="18"/>
          <w:szCs w:val="18"/>
          <w:lang w:bidi="ta-IN"/>
        </w:rPr>
        <w:t>TDSB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இன்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அர்ப்பணிப்பை 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மேலும்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மேம்படுத்த உதவும்.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</w:t>
      </w:r>
      <w:r w:rsidRPr="002F2813">
        <w:rPr>
          <w:rFonts w:ascii="Arial Unicode MS" w:eastAsia="Arial Unicode MS" w:hAnsi="Arial Unicode MS" w:cs="Arial Unicode MS"/>
          <w:sz w:val="18"/>
          <w:szCs w:val="18"/>
          <w:lang w:bidi="ta-IN"/>
        </w:rPr>
        <w:t>BSA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கறுப்பினத்தவர்களுக்காகத்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தொடர்ந்து 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குரலெழுப்புவதுடன்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கறுப்பின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அடையாளங்களுக்கெதிரான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பல்வேறு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பாகுபாடுகளை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யும்</w:t>
      </w:r>
      <w:r w:rsidRPr="002F281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ஆராயும்.  </w:t>
      </w:r>
      <w:r w:rsidRPr="002F281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</w:t>
      </w:r>
    </w:p>
    <w:p w14:paraId="736CEBE5" w14:textId="2F27EB2B" w:rsidR="0082428A" w:rsidRPr="00E556F4" w:rsidRDefault="00AF4146" w:rsidP="00E556F4">
      <w:pPr>
        <w:spacing w:line="240" w:lineRule="auto"/>
        <w:ind w:left="-283" w:right="-90"/>
        <w:rPr>
          <w:rFonts w:ascii="Arial Unicode MS" w:eastAsia="Arial Unicode MS" w:hAnsi="Arial Unicode MS" w:cs="Arial Unicode MS"/>
          <w:sz w:val="18"/>
          <w:szCs w:val="18"/>
          <w:lang w:bidi="ta-IN"/>
        </w:rPr>
      </w:pPr>
      <w:r w:rsidRPr="00E556F4">
        <w:rPr>
          <w:rFonts w:ascii="Arial Unicode MS" w:eastAsia="Arial Unicode MS" w:hAnsi="Arial Unicode MS" w:cs="Arial Unicode MS"/>
          <w:sz w:val="18"/>
          <w:szCs w:val="18"/>
          <w:lang w:bidi="ta-IN"/>
        </w:rPr>
        <w:t>BSA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என்பது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குறைவாகப்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பிரதிநிதித்துவப்படுத்தப்பட்ட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குரல்களின்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ஒரு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நட்புரீதியான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அமைப்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பாகவும்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இருக்கிறது.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மிக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அண்மையில்</w:t>
      </w:r>
      <w:r w:rsidR="0063499A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,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“</w:t>
      </w:r>
      <w:r w:rsidR="00D12993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பாலினம்</w:t>
      </w:r>
      <w:r w:rsidR="00D12993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மாறிக்கொண்டிருக்கும்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கறுப்பினத்தவர் மற்றும்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மாற்று</w:t>
      </w:r>
      <w:r w:rsidR="00D12993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ப்</w:t>
      </w:r>
      <w:r w:rsidR="00D12993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பாலின 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12993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வரலாறு”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என்ற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A278F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தலைப்பில்</w:t>
      </w:r>
      <w:r w:rsidR="00DA278F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proofErr w:type="spellStart"/>
      <w:r w:rsidRPr="00E556F4">
        <w:rPr>
          <w:rFonts w:ascii="Arial Unicode MS" w:eastAsia="Arial Unicode MS" w:hAnsi="Arial Unicode MS" w:cs="Arial Unicode MS"/>
          <w:sz w:val="18"/>
          <w:szCs w:val="18"/>
          <w:lang w:bidi="ta-IN"/>
        </w:rPr>
        <w:t>LeRoi</w:t>
      </w:r>
      <w:proofErr w:type="spellEnd"/>
      <w:r w:rsidRPr="00E556F4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 Newbold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மற்றும்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 </w:t>
      </w:r>
      <w:proofErr w:type="spellStart"/>
      <w:r w:rsidRPr="00E556F4">
        <w:rPr>
          <w:rFonts w:ascii="Arial Unicode MS" w:eastAsia="Arial Unicode MS" w:hAnsi="Arial Unicode MS" w:cs="Arial Unicode MS"/>
          <w:sz w:val="18"/>
          <w:szCs w:val="18"/>
          <w:lang w:bidi="ta-IN"/>
        </w:rPr>
        <w:t>Twsyed</w:t>
      </w:r>
      <w:proofErr w:type="spellEnd"/>
      <w:r w:rsidRPr="00E556F4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 Miyake-</w:t>
      </w:r>
      <w:proofErr w:type="spellStart"/>
      <w:r w:rsidRPr="00E556F4">
        <w:rPr>
          <w:rFonts w:ascii="Arial Unicode MS" w:eastAsia="Arial Unicode MS" w:hAnsi="Arial Unicode MS" w:cs="Arial Unicode MS"/>
          <w:sz w:val="18"/>
          <w:szCs w:val="18"/>
          <w:lang w:bidi="ta-IN"/>
        </w:rPr>
        <w:t>Mugler</w:t>
      </w:r>
      <w:proofErr w:type="spellEnd"/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உடன்</w:t>
      </w:r>
      <w:r w:rsidR="002210A7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</w:t>
      </w:r>
      <w:r w:rsidR="00DA278F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இணைந்து மதிய</w:t>
      </w:r>
      <w:r w:rsidR="00DA278F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உணவு</w:t>
      </w:r>
      <w:r w:rsidR="00DA278F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நேர</w:t>
      </w:r>
      <w:r w:rsidR="00DA278F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நிகழ்வொன்றில் </w:t>
      </w:r>
      <w:r w:rsidR="0063499A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நாங்கள்</w:t>
      </w:r>
      <w:r w:rsidR="0063499A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A278F" w:rsidRPr="00E556F4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VSS GSA </w:t>
      </w:r>
      <w:r w:rsidR="0063499A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யுடன்</w:t>
      </w:r>
      <w:r w:rsidR="0063499A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63499A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பங்காளிகளாகச்</w:t>
      </w:r>
      <w:r w:rsidR="0063499A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63499A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சே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ர்ந்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தோம்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.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 </w:t>
      </w:r>
      <w:r w:rsidR="00DA278F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பாலினம்</w:t>
      </w:r>
      <w:r w:rsidR="00DA278F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மாறிக்கொண்டிருக்கும்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கறுப்பினத்தவர்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மற்றும்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மாற்று</w:t>
      </w:r>
      <w:r w:rsidR="00DA278F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ப்</w:t>
      </w:r>
      <w:r w:rsidR="00DA278F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பாலின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வரலாறு, கலாச்சாரம் மற்றும்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நடனம் ஆகியவ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ற்று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க்கிடையி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லான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தொடர்புகள்</w:t>
      </w:r>
      <w:r w:rsidR="0063499A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பற்றி</w:t>
      </w:r>
      <w:r w:rsidR="002210A7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அங்கு </w:t>
      </w:r>
      <w:r w:rsidR="0063499A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கலந்துரையாடப்பட்டது</w:t>
      </w:r>
      <w:r w:rsidR="0063499A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.</w:t>
      </w:r>
    </w:p>
    <w:p w14:paraId="32E1FB5D" w14:textId="5374BCA1" w:rsidR="0082428A" w:rsidRPr="00E556F4" w:rsidRDefault="00AF4146" w:rsidP="00832F57">
      <w:pPr>
        <w:spacing w:line="240" w:lineRule="auto"/>
        <w:ind w:left="-283"/>
        <w:rPr>
          <w:rFonts w:ascii="Arial Unicode MS" w:eastAsia="Arial Unicode MS" w:hAnsi="Arial Unicode MS" w:cs="Arial Unicode MS"/>
          <w:sz w:val="18"/>
          <w:szCs w:val="18"/>
          <w:lang w:bidi="ta-IN"/>
        </w:rPr>
      </w:pPr>
      <w:r w:rsidRPr="002C28E0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கறுப்பின</w:t>
      </w:r>
      <w:r w:rsidRPr="002C28E0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2C28E0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மாணவர்களை</w:t>
      </w:r>
      <w:r w:rsidRPr="002C28E0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2C28E0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VSS </w:t>
      </w:r>
      <w:r w:rsidRPr="00E556F4">
        <w:rPr>
          <w:rFonts w:ascii="Arial Unicode MS" w:eastAsia="Arial Unicode MS" w:hAnsi="Arial Unicode MS" w:cs="Arial Unicode MS"/>
          <w:sz w:val="18"/>
          <w:szCs w:val="18"/>
          <w:lang w:bidi="ta-IN"/>
        </w:rPr>
        <w:t>BSA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தொடர்ந்து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வலுவூட்டுவதுடன், மெய்நிகர்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பாடசாலை சூழலில்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மாணவர்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தலைமை,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குரல்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மற்றும்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ஆதரவை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கறுப்பின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மாணவர்கள் மத்தியில் கட்டி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எழுப்பக்கூடிய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பாதுகாப்பான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,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மேலும்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அரவணைக்கும்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63499A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ஒழுங்கமைப்புகளை</w:t>
      </w:r>
      <w:r w:rsidR="0063499A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உருவாக்கும்.</w:t>
      </w:r>
      <w:r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</w:t>
      </w:r>
    </w:p>
    <w:p w14:paraId="586DFE5D" w14:textId="77777777" w:rsidR="00C14C30" w:rsidRDefault="008B53AC" w:rsidP="00C14C30">
      <w:pPr>
        <w:spacing w:line="240" w:lineRule="auto"/>
        <w:ind w:left="-283"/>
        <w:rPr>
          <w:b/>
          <w:bCs/>
          <w:color w:val="F79646" w:themeColor="accent6"/>
          <w:lang w:bidi="ta-IN"/>
        </w:rPr>
      </w:pPr>
      <w:r w:rsidRPr="00C14C30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lang w:eastAsia="en-CA" w:bidi="ta-IN"/>
        </w:rPr>
        <w:t>VSS</w:t>
      </w:r>
      <w:r w:rsidRPr="00C14C30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 பாலினம்</w:t>
      </w:r>
      <w:r w:rsidRPr="00C14C30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 மற்றும் பாலியல் கூட்டணி</w:t>
      </w:r>
      <w:r>
        <w:rPr>
          <w:b/>
          <w:bCs/>
          <w:color w:val="F79646" w:themeColor="accent6"/>
          <w:cs/>
          <w:lang w:bidi="ta-IN"/>
        </w:rPr>
        <w:t xml:space="preserve"> </w:t>
      </w:r>
    </w:p>
    <w:p w14:paraId="4E4601DD" w14:textId="32083464" w:rsidR="00C14C30" w:rsidRPr="00C14C30" w:rsidRDefault="00C14C30" w:rsidP="00DA7BAB">
      <w:pPr>
        <w:spacing w:line="240" w:lineRule="auto"/>
        <w:ind w:left="-270"/>
        <w:rPr>
          <w:b/>
          <w:bCs/>
          <w:color w:val="F79646" w:themeColor="accent6"/>
          <w:lang w:bidi="ta-IN"/>
        </w:rPr>
      </w:pP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மெய்நிகர்</w:t>
      </w:r>
      <w:r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இ</w:t>
      </w:r>
      <w:r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ர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ண்டாம்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நிலை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பாடசாலை 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பாலினம்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மற்றும் பாலியல் கூட்டணி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</w:t>
      </w:r>
      <w:r w:rsidRPr="00F575E3">
        <w:rPr>
          <w:rFonts w:ascii="Arial Unicode MS" w:eastAsia="Arial Unicode MS" w:hAnsi="Arial Unicode MS" w:cs="Arial Unicode MS"/>
          <w:sz w:val="18"/>
          <w:szCs w:val="18"/>
          <w:lang w:bidi="ta-IN"/>
        </w:rPr>
        <w:t>(VSS GSA)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மாணவர்களுக்குத்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தொடர்ந்தும் சந்தர்ப்பங்களை வழங்குகின்றது.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நாங்கள்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F575E3">
        <w:rPr>
          <w:rFonts w:ascii="Arial Unicode MS" w:eastAsia="Arial Unicode MS" w:hAnsi="Arial Unicode MS" w:cs="Arial Unicode MS"/>
          <w:sz w:val="18"/>
          <w:szCs w:val="18"/>
          <w:lang w:bidi="ta-IN"/>
        </w:rPr>
        <w:t>2020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ஐ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ஒரு குளிர்கால </w:t>
      </w:r>
      <w:r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உற்சாகப்படுத்தல்</w:t>
      </w:r>
      <w:r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ஒன்று</w:t>
      </w:r>
      <w:r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கூ</w:t>
      </w:r>
      <w:r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டலு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டன் முடிவுக்குக்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A75F4E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கொ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ண்டுவந்</w:t>
      </w:r>
      <w:r w:rsidR="00A75F4E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துடன்</w:t>
      </w:r>
      <w:r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F575E3">
        <w:rPr>
          <w:rFonts w:ascii="Arial Unicode MS" w:eastAsia="Arial Unicode MS" w:hAnsi="Arial Unicode MS" w:cs="Arial Unicode MS"/>
          <w:sz w:val="18"/>
          <w:szCs w:val="18"/>
          <w:lang w:bidi="ta-IN"/>
        </w:rPr>
        <w:t>2021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ஐ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வரவேற்கும் கூட்டம் ஒன்றுடன் 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மீண்டும்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ஆரம்பித்தோம்.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இதுவரை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நாங்கள்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F575E3">
        <w:rPr>
          <w:rFonts w:ascii="Arial Unicode MS" w:eastAsia="Arial Unicode MS" w:hAnsi="Arial Unicode MS" w:cs="Arial Unicode MS"/>
          <w:sz w:val="18"/>
          <w:szCs w:val="18"/>
          <w:lang w:bidi="ta-IN"/>
        </w:rPr>
        <w:t>Planned Parenthood Toronto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(திட்டமிடப்பட்ட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பெற்றோர் 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நிலை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ரொறன்ரோ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) இலிருந்து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அழைக்கப்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பட்ட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பேச்சாளார் ஒருவருடன் 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பாலின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கல்வி கே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ள்வி &amp; பதில்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அமர்வு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ஒன்றை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யும்</w:t>
      </w:r>
      <w:r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நடத்</w:t>
      </w:r>
      <w:r w:rsidRPr="00F575E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தியுள்ளோம்</w:t>
      </w:r>
      <w:r w:rsidRPr="00F575E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. </w:t>
      </w:r>
    </w:p>
    <w:p w14:paraId="760AA79A" w14:textId="1ADB450D" w:rsidR="009B4879" w:rsidRDefault="009B4879" w:rsidP="009B4879">
      <w:pPr>
        <w:spacing w:line="240" w:lineRule="auto"/>
        <w:ind w:left="-270" w:hanging="270"/>
        <w:rPr>
          <w:rFonts w:ascii="Arial Unicode MS" w:eastAsia="Arial Unicode MS" w:hAnsi="Arial Unicode MS" w:cs="Arial Unicode MS"/>
          <w:sz w:val="18"/>
          <w:szCs w:val="18"/>
          <w:lang w:bidi="ta-IN"/>
        </w:rPr>
      </w:pPr>
      <w:r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  </w:t>
      </w:r>
      <w:r w:rsidR="00B7000E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 </w:t>
      </w:r>
      <w:r w:rsidRPr="004F11CA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GSA 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க்குள்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வியக்கத்தக்க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வேலை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செய்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யும்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வாரத்திற்கு ஒரு முறை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தொடர்ந்தது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சந்திக்கும்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lang w:bidi="ta-IN"/>
        </w:rPr>
        <w:t>11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சுறுசுறுப்பாக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இயங்கும் குழுக்கள் எ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ங்களிடம்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உள்ளன.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சுவரொட்டிகள், 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இலச்சினை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கள், மற்றும்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 </w:t>
      </w:r>
      <w:r w:rsidR="00832A2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      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lang w:bidi="ta-IN"/>
        </w:rPr>
        <w:t>t-shirts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உள்ளடங்கலாக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பல செயற்திட்டங்களில்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கலைக்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குழு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பணியாற்றிக்கொண்டிருக்கின்றது. மாற்றுத்திறனாளி மாணவர்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குழு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வில், மாற்றுத்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திறனா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ளி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களு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க்கெ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திரான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பாரபட்சத்தை</w:t>
      </w:r>
      <w:r w:rsidR="00832A2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க்</w:t>
      </w:r>
      <w:r w:rsidR="00832A2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களைவதற்கு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ஆதரவான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ஒரு சூழலை மாணவர்கள் காண்கின்றனர்.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lastRenderedPageBreak/>
        <w:t>மத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நம்பிக்கை/மதம்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சார்ந்த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குழுக்கள்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மதம்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மற்றும்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பன்முக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A7BAB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இனம்</w:t>
      </w:r>
      <w:r w:rsidR="00DA7BAB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மற்றும் பாலியல் அடையாளங்க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ளுடன்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கூடிய அவர்க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ளது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மத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செயல்முறைகளின்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வேறுபட்ட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பிரிவுக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ள்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பற்றிக் கலந்துரையாடுவதற்கு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ப்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பாதுகாப்பான</w:t>
      </w:r>
      <w:r w:rsidR="00DA7BAB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தும்</w:t>
      </w:r>
      <w:r w:rsidR="00DA7BAB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A7BAB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கவனம்</w:t>
      </w:r>
      <w:r w:rsidR="00DA7BAB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செலுத்துவதற்கு</w:t>
      </w:r>
      <w:r w:rsidR="00DA7BAB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ம்</w:t>
      </w:r>
      <w:r w:rsidR="00DA7BAB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ஏற்ற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இடங்களுக்கான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தேவை பற்றி </w:t>
      </w:r>
      <w:r w:rsidR="00DA7BAB"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ஆராய்ந்து வருகின்றது</w:t>
      </w:r>
      <w:r w:rsidR="00DA7BAB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.</w:t>
      </w:r>
    </w:p>
    <w:p w14:paraId="3BB488EA" w14:textId="4E21EDD4" w:rsidR="00E86DA3" w:rsidRDefault="009B4879" w:rsidP="00E86DA3">
      <w:pPr>
        <w:spacing w:line="240" w:lineRule="auto"/>
        <w:ind w:left="-270" w:hanging="270"/>
        <w:rPr>
          <w:rFonts w:ascii="Arial Unicode MS" w:eastAsia="Arial Unicode MS" w:hAnsi="Arial Unicode MS" w:cs="Arial Unicode MS"/>
          <w:sz w:val="18"/>
          <w:szCs w:val="18"/>
          <w:lang w:bidi="ta-IN"/>
        </w:rPr>
      </w:pPr>
      <w:r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    </w:t>
      </w:r>
      <w:r w:rsidR="0066348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பெண் என அடையாளம்காணும்</w:t>
      </w:r>
      <w:r w:rsidR="00D435CE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குழு</w:t>
      </w:r>
      <w:r w:rsidR="00D435CE"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(</w:t>
      </w:r>
      <w:r w:rsidRPr="004F11CA">
        <w:rPr>
          <w:rFonts w:ascii="Arial Unicode MS" w:eastAsia="Arial Unicode MS" w:hAnsi="Arial Unicode MS" w:cs="Arial Unicode MS"/>
          <w:sz w:val="18"/>
          <w:szCs w:val="18"/>
          <w:lang w:bidi="ta-IN"/>
        </w:rPr>
        <w:t>Fem Group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) என்பது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D435CE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அவர்கள்</w:t>
      </w:r>
      <w:r w:rsidR="00D435CE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அனைவரும் தமது 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விருப்பங்களையும்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ஆர்வங்களையும் பகிர்ந்து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கொள்வதற்கான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ஒரு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குழுவாகும். 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கேள்விக்</w:t>
      </w:r>
      <w:r w:rsidR="00D435CE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குரிய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குழு என்பது மாணவர்கள் 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தங்களைத்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தாங்களே அடையாள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ப்படுத்த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வேண்டிய தே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வை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யற்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ற ஒரு ஒழுங்கமைப்பாகும். நிறம்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சார்ந்த அணி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யிலுள்ள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 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மாணவர்கள்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வாராந்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த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கலந்துரையாட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லைத் தேர்ந்தெடுப்பதுடன்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அவர்களால் சமூகத்தைக் கட்டியெழுப்ப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வும்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ஆதார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வளங்களைப்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பகிர்ந்து கொள்ள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க்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 கூடியதாக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வும்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இருக்கின்றது.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மெய்நிகர்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பாடசாலையில் அவர்கள் 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காண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விரும்பும் மாற்றங்கள் பற்றி மாற்றுப்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பாலினம்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/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இருமை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அல்லாதவர்/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மாறிக்கொண்டிருக்கும்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பாலினத்தவர் குழு கலந்துரையாடி</w:t>
      </w:r>
      <w:r w:rsidRPr="004F11CA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வருகின்றது</w:t>
      </w:r>
      <w:r w:rsidRPr="004F11CA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.</w:t>
      </w:r>
    </w:p>
    <w:p w14:paraId="2F667E68" w14:textId="4F3A9E74" w:rsidR="002573E0" w:rsidRPr="00E556F4" w:rsidRDefault="00E86DA3" w:rsidP="00E556F4">
      <w:pPr>
        <w:spacing w:line="240" w:lineRule="auto"/>
        <w:ind w:left="-270" w:hanging="270"/>
        <w:rPr>
          <w:rFonts w:ascii="Arial Unicode MS" w:eastAsia="Arial Unicode MS" w:hAnsi="Arial Unicode MS" w:cs="Arial Unicode MS"/>
          <w:sz w:val="18"/>
          <w:szCs w:val="18"/>
          <w:lang w:bidi="ta-IN"/>
        </w:rPr>
      </w:pPr>
      <w:r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    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மெய்நிகர்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பாடசாலை,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lang w:bidi="ta-IN"/>
        </w:rPr>
        <w:t>COVD-19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, மாற்றமடைந்துவரும்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பாலினம்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மற்றும் 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மாற்றுப்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பாலின 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வெறுப்பின்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அழுத்தத்தை</w:t>
      </w:r>
      <w:r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க்</w:t>
      </w:r>
      <w:r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கடந்து செல்வதற்கான திறன்களை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வளர்ப்பதற்கு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நல்வாழ்வு குழு </w:t>
      </w:r>
      <w:r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மாணவர்களுக்கு</w:t>
      </w:r>
      <w:r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உதவுகின்றது. 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விளையாட்டு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அணி 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இசைப்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பிரிவுகளை 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உள்ளடக்கும்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 Alternate Reality Game (ARG)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ஒன்றில் 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கவனம் செலுத்தி 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வருகின்றது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.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முடிவாக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,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சமூக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சீர்திருத்தக்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குழு 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கறுப்பின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வரலாற்று மாதத்</w:t>
      </w:r>
      <w:r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தை முன்னிட்டு விசேட விருந்தினரா</w:t>
      </w:r>
      <w:r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ன</w:t>
      </w:r>
      <w:r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proofErr w:type="spellStart"/>
      <w:r w:rsidR="00956E08" w:rsidRPr="006C2233">
        <w:rPr>
          <w:rFonts w:ascii="Arial Unicode MS" w:eastAsia="Arial Unicode MS" w:hAnsi="Arial Unicode MS" w:cs="Arial Unicode MS"/>
          <w:sz w:val="18"/>
          <w:szCs w:val="18"/>
          <w:lang w:bidi="ta-IN"/>
        </w:rPr>
        <w:t>LeRoi</w:t>
      </w:r>
      <w:proofErr w:type="spellEnd"/>
      <w:r w:rsidR="00956E08" w:rsidRPr="006C2233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 Newbold </w:t>
      </w:r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மற்றும்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 </w:t>
      </w:r>
      <w:proofErr w:type="spellStart"/>
      <w:r w:rsidR="00956E08" w:rsidRPr="006C2233">
        <w:rPr>
          <w:rFonts w:ascii="Arial Unicode MS" w:eastAsia="Arial Unicode MS" w:hAnsi="Arial Unicode MS" w:cs="Arial Unicode MS"/>
          <w:sz w:val="18"/>
          <w:szCs w:val="18"/>
          <w:lang w:bidi="ta-IN"/>
        </w:rPr>
        <w:t>Twysted</w:t>
      </w:r>
      <w:proofErr w:type="spellEnd"/>
      <w:r w:rsidR="00956E08" w:rsidRPr="006C2233">
        <w:rPr>
          <w:rFonts w:ascii="Arial Unicode MS" w:eastAsia="Arial Unicode MS" w:hAnsi="Arial Unicode MS" w:cs="Arial Unicode MS"/>
          <w:sz w:val="18"/>
          <w:szCs w:val="18"/>
          <w:lang w:bidi="ta-IN"/>
        </w:rPr>
        <w:t xml:space="preserve"> Miyake-</w:t>
      </w:r>
      <w:proofErr w:type="spellStart"/>
      <w:r w:rsidR="00956E08" w:rsidRPr="006C2233">
        <w:rPr>
          <w:rFonts w:ascii="Arial Unicode MS" w:eastAsia="Arial Unicode MS" w:hAnsi="Arial Unicode MS" w:cs="Arial Unicode MS"/>
          <w:sz w:val="18"/>
          <w:szCs w:val="18"/>
          <w:lang w:bidi="ta-IN"/>
        </w:rPr>
        <w:t>Mugler</w:t>
      </w:r>
      <w:proofErr w:type="spellEnd"/>
      <w:r w:rsidR="00956E08" w:rsidRPr="006C2233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உடன் சேர்ந்து</w:t>
      </w:r>
      <w:r w:rsidR="00956E08" w:rsidRPr="006C2233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 </w:t>
      </w:r>
      <w:r w:rsidR="00956E08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“பாலினம்</w:t>
      </w:r>
      <w:r w:rsidR="00956E08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="00956E08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மாறிக்கொண்டிருக்கும்</w:t>
      </w:r>
      <w:r w:rsidR="00956E08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கறுப்பினத்தவர் மற்றும் </w:t>
      </w:r>
      <w:r w:rsidR="00956E08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மாற்றுப்</w:t>
      </w:r>
      <w:r w:rsidR="00956E08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பாலின </w:t>
      </w:r>
      <w:r w:rsidR="00956E08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வரலாறு”  என்ற</w:t>
      </w:r>
      <w:r w:rsidR="00956E08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தலைப்பில் </w:t>
      </w:r>
      <w:r w:rsidR="00956E08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ஒரு</w:t>
      </w:r>
      <w:r w:rsidR="00956E08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விளக்கக்காட்சி</w:t>
      </w:r>
      <w:r w:rsidR="00956E08" w:rsidRPr="00E556F4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யை</w:t>
      </w:r>
      <w:r w:rsidR="00956E08" w:rsidRPr="00E556F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வழங்கியது</w:t>
      </w:r>
      <w:r w:rsidR="00956E08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.</w:t>
      </w:r>
    </w:p>
    <w:p w14:paraId="0A0C2C7C" w14:textId="5A56C825" w:rsidR="002573E0" w:rsidRDefault="00917A51" w:rsidP="00DD03AF">
      <w:pPr>
        <w:spacing w:line="240" w:lineRule="auto"/>
        <w:ind w:left="-283"/>
      </w:pP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ஜூன்</w:t>
      </w:r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மாதத்தில்</w:t>
      </w:r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A5356D">
        <w:rPr>
          <w:rFonts w:ascii="Arial Unicode MS" w:eastAsia="Arial Unicode MS" w:hAnsi="Arial Unicode MS" w:cs="Arial Unicode MS"/>
          <w:sz w:val="18"/>
          <w:szCs w:val="18"/>
          <w:lang w:bidi="ta-IN"/>
        </w:rPr>
        <w:t>two-spirit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மற்றும்</w:t>
      </w:r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மெய்நிகர்</w:t>
      </w:r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பெருமைக்குரிய வாரம் என்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பதன்</w:t>
      </w:r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அர்த்தம் பற்றி ஒரு 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பட்டறை உள்டங்கலாக வருடத்தில்</w:t>
      </w:r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எஞ்சியிருக்கும் 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காலப்</w:t>
      </w:r>
      <w:bookmarkStart w:id="2" w:name="_GoBack"/>
      <w:bookmarkEnd w:id="2"/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பகுதி</w:t>
      </w:r>
      <w:r w:rsidR="00220920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க்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கென</w:t>
      </w:r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A5356D">
        <w:rPr>
          <w:rFonts w:ascii="Arial Unicode MS" w:eastAsia="Arial Unicode MS" w:hAnsi="Arial Unicode MS" w:cs="Arial Unicode MS"/>
          <w:sz w:val="18"/>
          <w:szCs w:val="18"/>
          <w:lang w:bidi="ta-IN"/>
        </w:rPr>
        <w:t>VSS GSA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 xml:space="preserve"> இடம்</w:t>
      </w:r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ஏராளமான</w:t>
      </w:r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திட்டங்க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ள்</w:t>
      </w:r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இருக்கின்றன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! மேலும்</w:t>
      </w:r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அறி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ய</w:t>
      </w:r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எ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ங்கள்</w:t>
      </w:r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வலைத்தளத்தை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ப்</w:t>
      </w:r>
      <w:r w:rsidRPr="00A5356D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 xml:space="preserve"> பார்வையிடுங்கள் அல்லது சமூக ஊடகங்களில் பின்தொடரு</w:t>
      </w:r>
      <w:r w:rsidRPr="00A5356D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ங்கள்</w:t>
      </w:r>
      <w:r w:rsidR="002573E0" w:rsidRPr="007D2EDD">
        <w:t xml:space="preserve"> </w:t>
      </w:r>
      <w:hyperlink r:id="rId23" w:tgtFrame="_blank" w:history="1">
        <w:r w:rsidR="002573E0" w:rsidRPr="00832F57">
          <w:rPr>
            <w:rStyle w:val="Hyperlink"/>
            <w:sz w:val="18"/>
            <w:szCs w:val="16"/>
          </w:rPr>
          <w:t>https://sites.google.com/tdsb.on.ca/vssgsa</w:t>
        </w:r>
      </w:hyperlink>
      <w:r w:rsidR="002573E0" w:rsidRPr="00832F57">
        <w:rPr>
          <w:sz w:val="18"/>
          <w:szCs w:val="16"/>
        </w:rPr>
        <w:t xml:space="preserve">, @VSS_GSA (Twitter) </w:t>
      </w:r>
      <w:r w:rsidR="00832F57" w:rsidRPr="00832F57">
        <w:rPr>
          <w:rFonts w:ascii="Arial Unicode MS" w:eastAsia="Arial Unicode MS" w:hAnsi="Arial Unicode MS" w:cs="Arial Unicode MS" w:hint="cs"/>
          <w:sz w:val="18"/>
          <w:szCs w:val="18"/>
          <w:cs/>
          <w:lang w:bidi="ta-IN"/>
        </w:rPr>
        <w:t>மற்றும்</w:t>
      </w:r>
      <w:r w:rsidR="002573E0" w:rsidRPr="00832F57">
        <w:rPr>
          <w:sz w:val="18"/>
          <w:szCs w:val="16"/>
        </w:rPr>
        <w:t xml:space="preserve"> @</w:t>
      </w:r>
      <w:proofErr w:type="spellStart"/>
      <w:r w:rsidR="002573E0" w:rsidRPr="00832F57">
        <w:rPr>
          <w:sz w:val="18"/>
          <w:szCs w:val="16"/>
        </w:rPr>
        <w:t>vss.gsa</w:t>
      </w:r>
      <w:proofErr w:type="spellEnd"/>
      <w:r w:rsidR="002573E0" w:rsidRPr="00832F57">
        <w:rPr>
          <w:sz w:val="18"/>
          <w:szCs w:val="16"/>
        </w:rPr>
        <w:t xml:space="preserve"> (Instagram).</w:t>
      </w:r>
      <w:r w:rsidR="002573E0">
        <w:t xml:space="preserve"> </w:t>
      </w:r>
    </w:p>
    <w:p w14:paraId="0EFF92E2" w14:textId="77777777" w:rsidR="00832A2D" w:rsidRDefault="00832A2D" w:rsidP="00832F57">
      <w:pPr>
        <w:spacing w:line="240" w:lineRule="auto"/>
        <w:ind w:left="-283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lang w:eastAsia="en-CA" w:bidi="ta-IN"/>
        </w:rPr>
      </w:pPr>
    </w:p>
    <w:p w14:paraId="4A3D94F6" w14:textId="77777777" w:rsidR="00832A2D" w:rsidRDefault="00832A2D" w:rsidP="00832F57">
      <w:pPr>
        <w:spacing w:line="240" w:lineRule="auto"/>
        <w:ind w:left="-283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lang w:eastAsia="en-CA" w:bidi="ta-IN"/>
        </w:rPr>
      </w:pPr>
    </w:p>
    <w:p w14:paraId="08EE7D4F" w14:textId="77777777" w:rsidR="00832A2D" w:rsidRDefault="00832A2D" w:rsidP="00832F57">
      <w:pPr>
        <w:spacing w:line="240" w:lineRule="auto"/>
        <w:ind w:left="-283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lang w:eastAsia="en-CA" w:bidi="ta-IN"/>
        </w:rPr>
      </w:pPr>
    </w:p>
    <w:p w14:paraId="47333259" w14:textId="3788749D" w:rsidR="00832F57" w:rsidRPr="00832F57" w:rsidRDefault="00832F57" w:rsidP="00832F57">
      <w:pPr>
        <w:spacing w:line="240" w:lineRule="auto"/>
        <w:ind w:left="-283"/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lang w:eastAsia="en-CA" w:bidi="ta-IN"/>
        </w:rPr>
      </w:pPr>
      <w:r w:rsidRPr="00832F57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eastAsia="en-CA" w:bidi="ta-IN"/>
        </w:rPr>
        <w:lastRenderedPageBreak/>
        <w:t>ரொ</w:t>
      </w:r>
      <w:r w:rsidRPr="00832F57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>ற</w:t>
      </w:r>
      <w:r w:rsidRPr="00832F57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ன்ரோ சமூக </w:t>
      </w:r>
      <w:r w:rsidRPr="00832F57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>குடியிருப்பு</w:t>
      </w:r>
      <w:r w:rsidRPr="00832F57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 </w:t>
      </w:r>
      <w:r w:rsidRPr="00832F57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>வசதி</w:t>
      </w:r>
      <w:r w:rsidRPr="00832F57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: </w:t>
      </w:r>
      <w:r w:rsidRPr="00832F57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 எங்களுடைய</w:t>
      </w:r>
      <w:r w:rsidRPr="00832F57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  பல்லின புலமைப் பரிசு</w:t>
      </w:r>
      <w:r w:rsidRPr="00832F57">
        <w:rPr>
          <w:rFonts w:ascii="Arial Unicode MS" w:eastAsia="Arial Unicode MS" w:hAnsi="Arial Unicode MS" w:cs="Arial Unicode MS" w:hint="cs"/>
          <w:b/>
          <w:bCs/>
          <w:color w:val="F79646" w:themeColor="accent6"/>
          <w:sz w:val="20"/>
          <w:szCs w:val="20"/>
          <w:cs/>
          <w:lang w:eastAsia="en-CA" w:bidi="ta-IN"/>
        </w:rPr>
        <w:t>த்</w:t>
      </w:r>
      <w:r w:rsidRPr="00832F57">
        <w:rPr>
          <w:rFonts w:ascii="Arial Unicode MS" w:eastAsia="Arial Unicode MS" w:hAnsi="Arial Unicode MS" w:cs="Arial Unicode MS"/>
          <w:b/>
          <w:bCs/>
          <w:color w:val="F79646" w:themeColor="accent6"/>
          <w:sz w:val="20"/>
          <w:szCs w:val="20"/>
          <w:cs/>
          <w:lang w:eastAsia="en-CA" w:bidi="ta-IN"/>
        </w:rPr>
        <w:t xml:space="preserve"> திட்டத்தில் முதலீடுசெய்தல் </w:t>
      </w:r>
    </w:p>
    <w:p w14:paraId="39CA0E1E" w14:textId="1579EE63" w:rsidR="00832F57" w:rsidRPr="001F555C" w:rsidRDefault="00832F57" w:rsidP="00832F57">
      <w:pPr>
        <w:pStyle w:val="Heading4"/>
        <w:ind w:left="-283"/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</w:pP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நீங்கள்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இந்த வருடம்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கல்வியைப்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பூர்த்திசெய்கின்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றீர்களா? இரண்டாம்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>நிலை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ப்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பாடசாலைக்குப்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பின்னரான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கல்விக்கு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பணம்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தேவைப்படுகிறதா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?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கற்றல்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>,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 xml:space="preserve"> புத்தகங்கள்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>,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 xml:space="preserve"> உணவு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>,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 xml:space="preserve"> மற்றும்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போக்குவரத்து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க்கு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மத்தியில்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இரண்டாம்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>நிலை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ப்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பாடசாலைக்குப்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பின்னரான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கல்விச்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செல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வை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ஈடுசெய்வதற்கு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 xml:space="preserve"> 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நிதி பெ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ற்றுக்கொள்வது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பல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மாணவர்களுக்கு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க்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கடினமாக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இருக்கலாம்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>.</w:t>
      </w:r>
      <w:r w:rsidRPr="008F0B54">
        <w:rPr>
          <w:b/>
          <w:bCs w:val="0"/>
          <w:i/>
          <w:iCs w:val="0"/>
        </w:rPr>
        <w:br/>
      </w:r>
      <w:r w:rsidR="00DD03AF">
        <w:br/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எங்களுடைய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பல்லின புலமைப் பரிசு 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lang w:bidi="ta-IN"/>
        </w:rPr>
        <w:t>(IIOD)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 xml:space="preserve"> பெறுவதற்கு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இன்றே விண்ணப்பியுங்கள்,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அத்துடன் முழு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நேர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இரண்டாம்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>நிலை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 xml:space="preserve"> கல்விக்குப்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பின்னரான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கல்வி அல்லது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பயிற்சிக்கான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கல்விச்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செலவு 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மற்றும்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பாடசாலையுடன் தொடர்புடைய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 xml:space="preserve"> செலவுகளை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ஈடுசெய்வதற்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காக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 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lang w:bidi="ta-IN"/>
        </w:rPr>
        <w:t>$4,000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 xml:space="preserve"> வரை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 xml:space="preserve"> உங்களால் பெற்றுக்கொள்</w:t>
      </w:r>
      <w:r w:rsidRPr="001F555C">
        <w:rPr>
          <w:rFonts w:ascii="Arial Unicode MS" w:eastAsia="Arial Unicode MS" w:hAnsi="Arial Unicode MS" w:cs="Arial Unicode MS" w:hint="cs"/>
          <w:bCs w:val="0"/>
          <w:iCs w:val="0"/>
          <w:sz w:val="18"/>
          <w:szCs w:val="18"/>
          <w:cs/>
          <w:lang w:bidi="ta-IN"/>
        </w:rPr>
        <w:t>ளமுடியும்</w:t>
      </w:r>
      <w:r w:rsidRPr="001F555C">
        <w:rPr>
          <w:rFonts w:ascii="Arial Unicode MS" w:eastAsia="Arial Unicode MS" w:hAnsi="Arial Unicode MS" w:cs="Arial Unicode MS"/>
          <w:bCs w:val="0"/>
          <w:iCs w:val="0"/>
          <w:sz w:val="18"/>
          <w:szCs w:val="18"/>
          <w:cs/>
          <w:lang w:bidi="ta-IN"/>
        </w:rPr>
        <w:t>.</w:t>
      </w:r>
    </w:p>
    <w:p w14:paraId="42350379" w14:textId="05F48B17" w:rsidR="00036024" w:rsidRDefault="00036024" w:rsidP="00DD03AF">
      <w:pPr>
        <w:pStyle w:val="Heading4"/>
        <w:ind w:left="-283"/>
      </w:pPr>
    </w:p>
    <w:p w14:paraId="6AB6DB1D" w14:textId="0F1A4441" w:rsidR="00215028" w:rsidRDefault="00B54222" w:rsidP="00DD03AF">
      <w:pPr>
        <w:ind w:left="-283"/>
        <w:rPr>
          <w:rStyle w:val="Hyperlink"/>
          <w:rFonts w:eastAsiaTheme="majorEastAsia" w:cs="Arial"/>
          <w:color w:val="1155CC"/>
          <w:u w:val="none"/>
        </w:rPr>
      </w:pPr>
      <w:r w:rsidRPr="00B5422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மேலதிக</w:t>
      </w:r>
      <w:r w:rsidRPr="00B5422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தகவல்களுக்கு</w:t>
      </w:r>
      <w:r w:rsidRPr="00B5422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, தயவுசெய்து</w:t>
      </w:r>
      <w:r w:rsidRPr="00B54222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பார்வையிடுங்கள்</w:t>
      </w:r>
      <w:r w:rsidRPr="00B54222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:</w:t>
      </w:r>
      <w:r>
        <w:rPr>
          <w:cs/>
          <w:lang w:bidi="ta-IN"/>
        </w:rPr>
        <w:t xml:space="preserve">  </w:t>
      </w:r>
      <w:hyperlink r:id="rId24" w:history="1">
        <w:r w:rsidR="00DD03AF" w:rsidRPr="00B54222">
          <w:rPr>
            <w:rStyle w:val="Hyperlink"/>
            <w:rFonts w:eastAsia="Times New Roman"/>
            <w:sz w:val="18"/>
            <w:szCs w:val="16"/>
          </w:rPr>
          <w:t>https://www.torontohousing.ca/iiods</w:t>
        </w:r>
      </w:hyperlink>
      <w:r w:rsidR="00DD03AF" w:rsidRPr="00B54222">
        <w:rPr>
          <w:rFonts w:eastAsia="Times New Roman"/>
          <w:bCs/>
          <w:sz w:val="18"/>
          <w:szCs w:val="16"/>
        </w:rPr>
        <w:t>.</w:t>
      </w:r>
      <w:r w:rsidR="00333DE6" w:rsidRPr="00B54222">
        <w:rPr>
          <w:sz w:val="18"/>
          <w:szCs w:val="16"/>
        </w:rPr>
        <w:br/>
      </w:r>
      <w:r w:rsidR="0000479F">
        <w:br/>
      </w:r>
      <w:hyperlink r:id="rId25" w:history="1"/>
    </w:p>
    <w:p w14:paraId="69D39BE7" w14:textId="77777777" w:rsidR="00695CEC" w:rsidRPr="007E7F19" w:rsidRDefault="00695CEC" w:rsidP="00257B32">
      <w:pPr>
        <w:spacing w:line="240" w:lineRule="auto"/>
        <w:ind w:left="-283"/>
        <w:rPr>
          <w:rFonts w:cs="Arial"/>
          <w:b/>
          <w:bCs/>
          <w:szCs w:val="24"/>
        </w:rPr>
      </w:pPr>
    </w:p>
    <w:sectPr w:rsidR="00695CEC" w:rsidRPr="007E7F19" w:rsidSect="00441F0B">
      <w:type w:val="continuous"/>
      <w:pgSz w:w="12240" w:h="15840"/>
      <w:pgMar w:top="1045" w:right="720" w:bottom="720" w:left="720" w:header="708" w:footer="70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5BC760" w14:textId="77777777" w:rsidR="00915C79" w:rsidRDefault="00915C79" w:rsidP="000541E6">
      <w:pPr>
        <w:spacing w:before="0" w:after="0" w:line="240" w:lineRule="auto"/>
      </w:pPr>
      <w:r>
        <w:separator/>
      </w:r>
    </w:p>
  </w:endnote>
  <w:endnote w:type="continuationSeparator" w:id="0">
    <w:p w14:paraId="0A611390" w14:textId="77777777" w:rsidR="00915C79" w:rsidRDefault="00915C79" w:rsidP="000541E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1C830B7-690C-43FF-8220-B3717ABC6C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9128104-2073-4952-8F4C-64C6A87D8467}"/>
    <w:embedBold r:id="rId3" w:fontKey="{B6EA2553-922C-4393-9008-FC1C884191E2}"/>
    <w:embedBoldItalic r:id="rId4" w:fontKey="{C8EF8943-F994-483B-A677-1ED5AAE8BC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EBE0A36-23BA-456D-876B-205DB84981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33FCC40-AFBC-4C28-9C0F-B69FDB9D2B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7D768CB-9B6B-41B1-B464-A918F42F7EDF}"/>
    <w:embedBold r:id="rId8" w:fontKey="{5D36DBB0-2F39-4F1E-A609-0FE6889D557B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9" w:fontKey="{0B6571FC-D2C9-4529-9AE5-741E39C4EE60}"/>
    <w:embedBold r:id="rId10" w:fontKey="{3A5D2499-E470-4FA9-8186-BFEED2A570D0}"/>
    <w:embedBoldItalic r:id="rId11" w:fontKey="{E0D3C290-04F0-4C6D-8152-C4A1CBF428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CA355E03-E150-485C-B550-98B5B26F8816}"/>
    <w:embedBold r:id="rId13" w:fontKey="{DFA7ABEF-4869-48B8-AD37-E5B50647A35A}"/>
    <w:embedBoldItalic r:id="rId14" w:fontKey="{7519F07D-5CE3-4E0E-B2BF-D4A7010D39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FBCEF491-62B7-4A6E-ABD2-975B7393E0D4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6" w:fontKey="{FAB69587-52F1-4C9D-BE45-EF252D632B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7" w:subsetted="1" w:fontKey="{1324B955-023B-4EED-978E-BE4B2769AA0F}"/>
    <w:embedBold r:id="rId18" w:subsetted="1" w:fontKey="{1B523549-923C-4873-832B-C6DF79FC30A6}"/>
    <w:embedItalic r:id="rId19" w:subsetted="1" w:fontKey="{33993746-ECFC-4EB9-A662-EC87764F7F48}"/>
    <w:embedBoldItalic r:id="rId20" w:subsetted="1" w:fontKey="{182CA1B3-D750-416B-9FFC-58D8C0A05C60}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1" w:fontKey="{D79F46AB-D935-42EE-A11C-E1F0CB90D78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38F42" w14:textId="77777777" w:rsidR="003071DE" w:rsidRDefault="00915C79">
    <w:pPr>
      <w:pStyle w:val="Footer"/>
      <w:jc w:val="right"/>
    </w:pPr>
    <w:sdt>
      <w:sdtPr>
        <w:id w:val="-467669269"/>
        <w:docPartObj>
          <w:docPartGallery w:val="Page Numbers (Bottom of Page)"/>
          <w:docPartUnique/>
        </w:docPartObj>
      </w:sdtPr>
      <w:sdtEndPr/>
      <w:sdtContent>
        <w:sdt>
          <w:sdtPr>
            <w:id w:val="690035815"/>
            <w:docPartObj>
              <w:docPartGallery w:val="Page Numbers (Top of Page)"/>
              <w:docPartUnique/>
            </w:docPartObj>
          </w:sdtPr>
          <w:sdtEndPr/>
          <w:sdtContent>
            <w:r w:rsidR="003071DE">
              <w:rPr>
                <w:noProof/>
                <w:lang w:val="en-US" w:bidi="ta-IN"/>
              </w:rPr>
              <w:drawing>
                <wp:inline distT="0" distB="0" distL="0" distR="0" wp14:anchorId="50AC80FE" wp14:editId="04DD5EA7">
                  <wp:extent cx="6858000" cy="259080"/>
                  <wp:effectExtent l="0" t="0" r="0" b="7620"/>
                  <wp:docPr id="8" name="Picture 8" descr="TDSB footer with web address tdsb.on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er with URL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sdtContent>
    </w:sdt>
  </w:p>
  <w:p w14:paraId="205BA9ED" w14:textId="77777777" w:rsidR="00E2627F" w:rsidRDefault="00E2627F" w:rsidP="000541E6">
    <w:pPr>
      <w:pStyle w:val="Footer"/>
      <w:tabs>
        <w:tab w:val="left" w:pos="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515495" w14:textId="77777777" w:rsidR="00915C79" w:rsidRDefault="00915C79" w:rsidP="000541E6">
      <w:pPr>
        <w:spacing w:before="0" w:after="0" w:line="240" w:lineRule="auto"/>
      </w:pPr>
      <w:r>
        <w:separator/>
      </w:r>
    </w:p>
  </w:footnote>
  <w:footnote w:type="continuationSeparator" w:id="0">
    <w:p w14:paraId="53F2AA4D" w14:textId="77777777" w:rsidR="00915C79" w:rsidRDefault="00915C79" w:rsidP="000541E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1F26F" w14:textId="6DD4D07E" w:rsidR="00441F0B" w:rsidRPr="000B02A6" w:rsidRDefault="00C311A2" w:rsidP="00441F0B">
    <w:pPr>
      <w:jc w:val="right"/>
      <w:rPr>
        <w:b/>
        <w:sz w:val="28"/>
        <w:szCs w:val="28"/>
      </w:rPr>
    </w:pPr>
    <w:r w:rsidRPr="00B54222">
      <w:rPr>
        <w:rFonts w:ascii="Arial Unicode MS" w:eastAsia="Arial Unicode MS" w:hAnsi="Arial Unicode MS" w:cs="Arial Unicode MS"/>
        <w:bCs/>
        <w:noProof/>
        <w:sz w:val="28"/>
        <w:szCs w:val="28"/>
        <w:lang w:val="en-US" w:bidi="ta-IN"/>
      </w:rPr>
      <w:drawing>
        <wp:anchor distT="0" distB="0" distL="114300" distR="114300" simplePos="0" relativeHeight="251658240" behindDoc="0" locked="0" layoutInCell="1" allowOverlap="1" wp14:anchorId="72F1251A" wp14:editId="28293A40">
          <wp:simplePos x="0" y="0"/>
          <wp:positionH relativeFrom="column">
            <wp:posOffset>0</wp:posOffset>
          </wp:positionH>
          <wp:positionV relativeFrom="paragraph">
            <wp:posOffset>-271780</wp:posOffset>
          </wp:positionV>
          <wp:extent cx="2243667" cy="1223818"/>
          <wp:effectExtent l="0" t="0" r="4445" b="0"/>
          <wp:wrapNone/>
          <wp:docPr id="7" name="Picture 7" descr="Virtual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Virtual School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426" cy="1226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4222" w:rsidRPr="00B54222">
      <w:rPr>
        <w:rFonts w:ascii="Arial Unicode MS" w:eastAsia="Arial Unicode MS" w:hAnsi="Arial Unicode MS" w:cs="Arial Unicode MS" w:hint="cs"/>
        <w:bCs/>
        <w:sz w:val="28"/>
        <w:szCs w:val="28"/>
        <w:cs/>
        <w:lang w:bidi="ta-IN"/>
      </w:rPr>
      <w:t>பெப்ரவரி</w:t>
    </w:r>
    <w:r w:rsidR="009D4C6A">
      <w:rPr>
        <w:b/>
        <w:sz w:val="28"/>
        <w:szCs w:val="28"/>
        <w:cs/>
        <w:lang w:bidi="ta-IN"/>
      </w:rPr>
      <w:t xml:space="preserve"> </w:t>
    </w:r>
    <w:r w:rsidR="000B02A6" w:rsidRPr="000B02A6">
      <w:rPr>
        <w:b/>
        <w:sz w:val="28"/>
        <w:szCs w:val="28"/>
      </w:rPr>
      <w:t>202</w:t>
    </w:r>
    <w:r w:rsidR="000574FD">
      <w:rPr>
        <w:b/>
        <w:sz w:val="28"/>
        <w:szCs w:val="28"/>
      </w:rPr>
      <w:t>1</w:t>
    </w:r>
  </w:p>
  <w:p w14:paraId="189E486B" w14:textId="77777777" w:rsidR="00441F0B" w:rsidRPr="00F30472" w:rsidRDefault="00441F0B" w:rsidP="00F30472">
    <w:pPr>
      <w:jc w:val="right"/>
      <w:rPr>
        <w:sz w:val="56"/>
        <w:szCs w:val="5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3174E"/>
    <w:multiLevelType w:val="hybridMultilevel"/>
    <w:tmpl w:val="47C25892"/>
    <w:lvl w:ilvl="0" w:tplc="31D41A0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9465D"/>
    <w:multiLevelType w:val="multilevel"/>
    <w:tmpl w:val="5CF6B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2F7D6A"/>
    <w:multiLevelType w:val="multilevel"/>
    <w:tmpl w:val="52B67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897B13"/>
    <w:multiLevelType w:val="hybridMultilevel"/>
    <w:tmpl w:val="C860B8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030AD"/>
    <w:multiLevelType w:val="multilevel"/>
    <w:tmpl w:val="372875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512D32"/>
    <w:multiLevelType w:val="multilevel"/>
    <w:tmpl w:val="4B266E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24491C"/>
    <w:multiLevelType w:val="hybridMultilevel"/>
    <w:tmpl w:val="10C0F0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A12B1"/>
    <w:multiLevelType w:val="multilevel"/>
    <w:tmpl w:val="ACAE4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4833802"/>
    <w:multiLevelType w:val="hybridMultilevel"/>
    <w:tmpl w:val="56929B5E"/>
    <w:lvl w:ilvl="0" w:tplc="09E0182A">
      <w:start w:val="1"/>
      <w:numFmt w:val="bullet"/>
      <w:lvlText w:val=""/>
      <w:lvlJc w:val="left"/>
      <w:pPr>
        <w:ind w:left="7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9" w15:restartNumberingAfterBreak="0">
    <w:nsid w:val="6844529D"/>
    <w:multiLevelType w:val="multilevel"/>
    <w:tmpl w:val="1898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2D23CCF"/>
    <w:multiLevelType w:val="hybridMultilevel"/>
    <w:tmpl w:val="40E86D84"/>
    <w:lvl w:ilvl="0" w:tplc="D1820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0"/>
  </w:num>
  <w:num w:numId="5">
    <w:abstractNumId w:val="6"/>
  </w:num>
  <w:num w:numId="6">
    <w:abstractNumId w:val="9"/>
  </w:num>
  <w:num w:numId="7">
    <w:abstractNumId w:val="2"/>
  </w:num>
  <w:num w:numId="8">
    <w:abstractNumId w:val="4"/>
  </w:num>
  <w:num w:numId="9">
    <w:abstractNumId w:val="8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1C7"/>
    <w:rsid w:val="0000479F"/>
    <w:rsid w:val="0002793E"/>
    <w:rsid w:val="00032E73"/>
    <w:rsid w:val="0003322C"/>
    <w:rsid w:val="00036024"/>
    <w:rsid w:val="00042362"/>
    <w:rsid w:val="000541E6"/>
    <w:rsid w:val="000574FD"/>
    <w:rsid w:val="00074310"/>
    <w:rsid w:val="00077B92"/>
    <w:rsid w:val="000863A6"/>
    <w:rsid w:val="000A5C3E"/>
    <w:rsid w:val="000B02A6"/>
    <w:rsid w:val="000B121B"/>
    <w:rsid w:val="000D1A04"/>
    <w:rsid w:val="000D61DA"/>
    <w:rsid w:val="000E269A"/>
    <w:rsid w:val="000E2D02"/>
    <w:rsid w:val="00100D0B"/>
    <w:rsid w:val="00115188"/>
    <w:rsid w:val="001264F7"/>
    <w:rsid w:val="00130C08"/>
    <w:rsid w:val="00130E93"/>
    <w:rsid w:val="0013453D"/>
    <w:rsid w:val="001407CA"/>
    <w:rsid w:val="00140FC0"/>
    <w:rsid w:val="00143D84"/>
    <w:rsid w:val="001469AE"/>
    <w:rsid w:val="001473E6"/>
    <w:rsid w:val="00147B79"/>
    <w:rsid w:val="00157072"/>
    <w:rsid w:val="00167EE8"/>
    <w:rsid w:val="001762B5"/>
    <w:rsid w:val="00195C60"/>
    <w:rsid w:val="001B18D9"/>
    <w:rsid w:val="001B7348"/>
    <w:rsid w:val="001B7CA5"/>
    <w:rsid w:val="001D1F86"/>
    <w:rsid w:val="001E00C7"/>
    <w:rsid w:val="001E2C31"/>
    <w:rsid w:val="001E4215"/>
    <w:rsid w:val="001F28BC"/>
    <w:rsid w:val="00204883"/>
    <w:rsid w:val="00211DC6"/>
    <w:rsid w:val="00215028"/>
    <w:rsid w:val="002155D4"/>
    <w:rsid w:val="002170F9"/>
    <w:rsid w:val="00220920"/>
    <w:rsid w:val="002210A7"/>
    <w:rsid w:val="002234CC"/>
    <w:rsid w:val="0022704D"/>
    <w:rsid w:val="002357EA"/>
    <w:rsid w:val="00246481"/>
    <w:rsid w:val="0025080E"/>
    <w:rsid w:val="0025530A"/>
    <w:rsid w:val="0025622A"/>
    <w:rsid w:val="0025639B"/>
    <w:rsid w:val="002573E0"/>
    <w:rsid w:val="00257B32"/>
    <w:rsid w:val="00263CD5"/>
    <w:rsid w:val="00276E11"/>
    <w:rsid w:val="002816FF"/>
    <w:rsid w:val="002908CE"/>
    <w:rsid w:val="002B184C"/>
    <w:rsid w:val="002C2CF2"/>
    <w:rsid w:val="002D0332"/>
    <w:rsid w:val="002D314B"/>
    <w:rsid w:val="002D50FC"/>
    <w:rsid w:val="002E0C76"/>
    <w:rsid w:val="002F3FD4"/>
    <w:rsid w:val="002F5667"/>
    <w:rsid w:val="002F6B99"/>
    <w:rsid w:val="003071DE"/>
    <w:rsid w:val="00320EF7"/>
    <w:rsid w:val="00324787"/>
    <w:rsid w:val="0032770B"/>
    <w:rsid w:val="00333DE6"/>
    <w:rsid w:val="003465FF"/>
    <w:rsid w:val="00346B82"/>
    <w:rsid w:val="00351D5C"/>
    <w:rsid w:val="00365624"/>
    <w:rsid w:val="00375DDA"/>
    <w:rsid w:val="003821AE"/>
    <w:rsid w:val="00386002"/>
    <w:rsid w:val="003904DB"/>
    <w:rsid w:val="00396738"/>
    <w:rsid w:val="003A1A13"/>
    <w:rsid w:val="003A2F00"/>
    <w:rsid w:val="003B30B2"/>
    <w:rsid w:val="003B5266"/>
    <w:rsid w:val="003B6A63"/>
    <w:rsid w:val="003E40B6"/>
    <w:rsid w:val="003E6887"/>
    <w:rsid w:val="003E78B1"/>
    <w:rsid w:val="003F04DD"/>
    <w:rsid w:val="0041472E"/>
    <w:rsid w:val="00414771"/>
    <w:rsid w:val="00441F0B"/>
    <w:rsid w:val="00456DD8"/>
    <w:rsid w:val="004755D9"/>
    <w:rsid w:val="00483C99"/>
    <w:rsid w:val="00484A8C"/>
    <w:rsid w:val="00487C1E"/>
    <w:rsid w:val="004940D3"/>
    <w:rsid w:val="00495A22"/>
    <w:rsid w:val="004A4855"/>
    <w:rsid w:val="004A68D9"/>
    <w:rsid w:val="004B1612"/>
    <w:rsid w:val="004B3E3D"/>
    <w:rsid w:val="004C4EDE"/>
    <w:rsid w:val="004D5131"/>
    <w:rsid w:val="004E1AB7"/>
    <w:rsid w:val="004E4541"/>
    <w:rsid w:val="004F3AF6"/>
    <w:rsid w:val="00502D5E"/>
    <w:rsid w:val="005151B0"/>
    <w:rsid w:val="0052168C"/>
    <w:rsid w:val="00534231"/>
    <w:rsid w:val="00536E3E"/>
    <w:rsid w:val="00541CED"/>
    <w:rsid w:val="00566C63"/>
    <w:rsid w:val="00567BD1"/>
    <w:rsid w:val="00575CF4"/>
    <w:rsid w:val="005A4A46"/>
    <w:rsid w:val="005A5FD8"/>
    <w:rsid w:val="005C0A1E"/>
    <w:rsid w:val="005C6938"/>
    <w:rsid w:val="005D78DD"/>
    <w:rsid w:val="005E1D51"/>
    <w:rsid w:val="005E36AC"/>
    <w:rsid w:val="005F6970"/>
    <w:rsid w:val="00600E31"/>
    <w:rsid w:val="00602A1A"/>
    <w:rsid w:val="00613944"/>
    <w:rsid w:val="00613ECC"/>
    <w:rsid w:val="00630C06"/>
    <w:rsid w:val="00633303"/>
    <w:rsid w:val="0063499A"/>
    <w:rsid w:val="006420A7"/>
    <w:rsid w:val="0064402A"/>
    <w:rsid w:val="00650132"/>
    <w:rsid w:val="00653E66"/>
    <w:rsid w:val="00661779"/>
    <w:rsid w:val="0066348A"/>
    <w:rsid w:val="006640DB"/>
    <w:rsid w:val="006644FD"/>
    <w:rsid w:val="00664793"/>
    <w:rsid w:val="00666222"/>
    <w:rsid w:val="006709CD"/>
    <w:rsid w:val="00681EDE"/>
    <w:rsid w:val="00684AA6"/>
    <w:rsid w:val="00691E7E"/>
    <w:rsid w:val="00692018"/>
    <w:rsid w:val="00695CEC"/>
    <w:rsid w:val="006B3D66"/>
    <w:rsid w:val="006B5907"/>
    <w:rsid w:val="006D44DF"/>
    <w:rsid w:val="006E060B"/>
    <w:rsid w:val="006E42D9"/>
    <w:rsid w:val="006F0421"/>
    <w:rsid w:val="006F3759"/>
    <w:rsid w:val="006F4EEC"/>
    <w:rsid w:val="00703436"/>
    <w:rsid w:val="00705D78"/>
    <w:rsid w:val="007117D8"/>
    <w:rsid w:val="00714FFA"/>
    <w:rsid w:val="00721A03"/>
    <w:rsid w:val="00726623"/>
    <w:rsid w:val="00736D04"/>
    <w:rsid w:val="00736E50"/>
    <w:rsid w:val="007456D5"/>
    <w:rsid w:val="007472C0"/>
    <w:rsid w:val="00747A2F"/>
    <w:rsid w:val="00764CAD"/>
    <w:rsid w:val="0076570D"/>
    <w:rsid w:val="007707C6"/>
    <w:rsid w:val="007814BC"/>
    <w:rsid w:val="00793E76"/>
    <w:rsid w:val="00794D42"/>
    <w:rsid w:val="007A54C0"/>
    <w:rsid w:val="007B000C"/>
    <w:rsid w:val="007B3200"/>
    <w:rsid w:val="007B4B56"/>
    <w:rsid w:val="007D22E8"/>
    <w:rsid w:val="007E7F19"/>
    <w:rsid w:val="00816802"/>
    <w:rsid w:val="00820CB9"/>
    <w:rsid w:val="0082428A"/>
    <w:rsid w:val="00832327"/>
    <w:rsid w:val="00832A2D"/>
    <w:rsid w:val="00832F57"/>
    <w:rsid w:val="00834420"/>
    <w:rsid w:val="0084097E"/>
    <w:rsid w:val="00855C76"/>
    <w:rsid w:val="00863779"/>
    <w:rsid w:val="00874315"/>
    <w:rsid w:val="00883705"/>
    <w:rsid w:val="00887136"/>
    <w:rsid w:val="008B53AC"/>
    <w:rsid w:val="008C4F7B"/>
    <w:rsid w:val="008E4334"/>
    <w:rsid w:val="008E4349"/>
    <w:rsid w:val="008E6A0C"/>
    <w:rsid w:val="008E7C07"/>
    <w:rsid w:val="008F6E39"/>
    <w:rsid w:val="00913173"/>
    <w:rsid w:val="00915C79"/>
    <w:rsid w:val="00917A51"/>
    <w:rsid w:val="00917CD0"/>
    <w:rsid w:val="00921A62"/>
    <w:rsid w:val="00924518"/>
    <w:rsid w:val="009328EB"/>
    <w:rsid w:val="009400F5"/>
    <w:rsid w:val="00940D5D"/>
    <w:rsid w:val="00950A20"/>
    <w:rsid w:val="00956E08"/>
    <w:rsid w:val="00957FD1"/>
    <w:rsid w:val="0097680A"/>
    <w:rsid w:val="009A3A92"/>
    <w:rsid w:val="009B11CF"/>
    <w:rsid w:val="009B3A2C"/>
    <w:rsid w:val="009B3F79"/>
    <w:rsid w:val="009B4879"/>
    <w:rsid w:val="009D2E23"/>
    <w:rsid w:val="009D4C6A"/>
    <w:rsid w:val="009E5048"/>
    <w:rsid w:val="009E6910"/>
    <w:rsid w:val="009F0A95"/>
    <w:rsid w:val="009F646E"/>
    <w:rsid w:val="00A001A9"/>
    <w:rsid w:val="00A175E2"/>
    <w:rsid w:val="00A36558"/>
    <w:rsid w:val="00A43A17"/>
    <w:rsid w:val="00A443C8"/>
    <w:rsid w:val="00A4784B"/>
    <w:rsid w:val="00A613D5"/>
    <w:rsid w:val="00A71816"/>
    <w:rsid w:val="00A75F4E"/>
    <w:rsid w:val="00AB3E8A"/>
    <w:rsid w:val="00AD5F59"/>
    <w:rsid w:val="00AE322D"/>
    <w:rsid w:val="00AE5A76"/>
    <w:rsid w:val="00AE71F3"/>
    <w:rsid w:val="00AF4146"/>
    <w:rsid w:val="00B0217A"/>
    <w:rsid w:val="00B02453"/>
    <w:rsid w:val="00B22335"/>
    <w:rsid w:val="00B42F22"/>
    <w:rsid w:val="00B504DD"/>
    <w:rsid w:val="00B50F7C"/>
    <w:rsid w:val="00B54222"/>
    <w:rsid w:val="00B7000E"/>
    <w:rsid w:val="00B70F78"/>
    <w:rsid w:val="00B8086E"/>
    <w:rsid w:val="00B83A37"/>
    <w:rsid w:val="00B8750C"/>
    <w:rsid w:val="00B90351"/>
    <w:rsid w:val="00BA14B8"/>
    <w:rsid w:val="00BA2991"/>
    <w:rsid w:val="00BC3BBE"/>
    <w:rsid w:val="00BD4F7F"/>
    <w:rsid w:val="00BE1B48"/>
    <w:rsid w:val="00BE4E40"/>
    <w:rsid w:val="00BF6D8E"/>
    <w:rsid w:val="00C03BEA"/>
    <w:rsid w:val="00C14C30"/>
    <w:rsid w:val="00C16CCE"/>
    <w:rsid w:val="00C311A2"/>
    <w:rsid w:val="00C332CB"/>
    <w:rsid w:val="00C44CA1"/>
    <w:rsid w:val="00C46141"/>
    <w:rsid w:val="00C52266"/>
    <w:rsid w:val="00C83136"/>
    <w:rsid w:val="00C831C7"/>
    <w:rsid w:val="00C90819"/>
    <w:rsid w:val="00C912EF"/>
    <w:rsid w:val="00C93278"/>
    <w:rsid w:val="00C93C5A"/>
    <w:rsid w:val="00C96A7B"/>
    <w:rsid w:val="00CA1442"/>
    <w:rsid w:val="00CA1BD8"/>
    <w:rsid w:val="00CA3D3A"/>
    <w:rsid w:val="00CA4AA9"/>
    <w:rsid w:val="00CC4FA8"/>
    <w:rsid w:val="00CD65C6"/>
    <w:rsid w:val="00CD7D65"/>
    <w:rsid w:val="00CE312C"/>
    <w:rsid w:val="00D07343"/>
    <w:rsid w:val="00D128E7"/>
    <w:rsid w:val="00D12993"/>
    <w:rsid w:val="00D174DE"/>
    <w:rsid w:val="00D243AF"/>
    <w:rsid w:val="00D2619D"/>
    <w:rsid w:val="00D330B7"/>
    <w:rsid w:val="00D37D8E"/>
    <w:rsid w:val="00D435CE"/>
    <w:rsid w:val="00D51A5E"/>
    <w:rsid w:val="00D53FE0"/>
    <w:rsid w:val="00D743B5"/>
    <w:rsid w:val="00D76B0D"/>
    <w:rsid w:val="00D939A2"/>
    <w:rsid w:val="00DA278F"/>
    <w:rsid w:val="00DA2D4F"/>
    <w:rsid w:val="00DA4F56"/>
    <w:rsid w:val="00DA69CB"/>
    <w:rsid w:val="00DA7150"/>
    <w:rsid w:val="00DA7BAB"/>
    <w:rsid w:val="00DB3A21"/>
    <w:rsid w:val="00DB3D24"/>
    <w:rsid w:val="00DD03AF"/>
    <w:rsid w:val="00DD3583"/>
    <w:rsid w:val="00DE13CE"/>
    <w:rsid w:val="00DF2D21"/>
    <w:rsid w:val="00DF5CF2"/>
    <w:rsid w:val="00E10C7D"/>
    <w:rsid w:val="00E2627F"/>
    <w:rsid w:val="00E35EB4"/>
    <w:rsid w:val="00E36534"/>
    <w:rsid w:val="00E3780B"/>
    <w:rsid w:val="00E556F4"/>
    <w:rsid w:val="00E76878"/>
    <w:rsid w:val="00E8210F"/>
    <w:rsid w:val="00E847E2"/>
    <w:rsid w:val="00E86DA3"/>
    <w:rsid w:val="00E925FB"/>
    <w:rsid w:val="00EA28F4"/>
    <w:rsid w:val="00EA3DCB"/>
    <w:rsid w:val="00EB133C"/>
    <w:rsid w:val="00EC063F"/>
    <w:rsid w:val="00EC0A0D"/>
    <w:rsid w:val="00EC33AD"/>
    <w:rsid w:val="00ED72FD"/>
    <w:rsid w:val="00EE22B5"/>
    <w:rsid w:val="00EE5540"/>
    <w:rsid w:val="00EF09E0"/>
    <w:rsid w:val="00F03D3A"/>
    <w:rsid w:val="00F11984"/>
    <w:rsid w:val="00F14E6D"/>
    <w:rsid w:val="00F2081C"/>
    <w:rsid w:val="00F30472"/>
    <w:rsid w:val="00F342CD"/>
    <w:rsid w:val="00F428FA"/>
    <w:rsid w:val="00F46E04"/>
    <w:rsid w:val="00F57D59"/>
    <w:rsid w:val="00F669E7"/>
    <w:rsid w:val="00F675F8"/>
    <w:rsid w:val="00F926D9"/>
    <w:rsid w:val="00F9293D"/>
    <w:rsid w:val="00FA3894"/>
    <w:rsid w:val="00FB5FA5"/>
    <w:rsid w:val="00FC426C"/>
    <w:rsid w:val="00FC4A9D"/>
    <w:rsid w:val="00FC7640"/>
    <w:rsid w:val="00FD1154"/>
    <w:rsid w:val="00FD2E0D"/>
    <w:rsid w:val="00FE5C2F"/>
    <w:rsid w:val="00FF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1FD5E"/>
  <w15:docId w15:val="{57EF065B-B97C-4B17-AF89-885699F87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4DE"/>
    <w:pPr>
      <w:spacing w:before="120" w:after="24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00D0B"/>
    <w:pPr>
      <w:keepNext/>
      <w:keepLines/>
      <w:pBdr>
        <w:bottom w:val="single" w:sz="4" w:space="1" w:color="auto"/>
      </w:pBdr>
      <w:tabs>
        <w:tab w:val="left" w:pos="-1980"/>
      </w:tabs>
      <w:spacing w:line="240" w:lineRule="auto"/>
      <w:ind w:left="-113"/>
      <w:outlineLvl w:val="0"/>
    </w:pPr>
    <w:rPr>
      <w:rFonts w:eastAsiaTheme="majorEastAsia" w:cstheme="majorBidi"/>
      <w:b/>
      <w:bCs/>
      <w:color w:val="F47B20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E5A76"/>
    <w:pPr>
      <w:keepNext/>
      <w:keepLines/>
      <w:spacing w:before="40" w:line="240" w:lineRule="auto"/>
      <w:outlineLvl w:val="1"/>
    </w:pPr>
    <w:rPr>
      <w:rFonts w:eastAsiaTheme="majorEastAsia" w:cstheme="majorBidi"/>
      <w:b/>
      <w:bCs/>
      <w:color w:val="F79646" w:themeColor="accent6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41F0B"/>
    <w:pPr>
      <w:keepNext/>
      <w:keepLines/>
      <w:outlineLvl w:val="2"/>
    </w:pPr>
    <w:rPr>
      <w:rFonts w:eastAsiaTheme="majorEastAsia" w:cstheme="majorBidi"/>
      <w:b/>
      <w:bCs/>
      <w:color w:val="1E5396"/>
      <w:sz w:val="3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36024"/>
    <w:pPr>
      <w:keepNext/>
      <w:keepLines/>
      <w:spacing w:before="0" w:after="0" w:line="240" w:lineRule="auto"/>
      <w:outlineLvl w:val="3"/>
    </w:pPr>
    <w:rPr>
      <w:rFonts w:eastAsia="Times New Roman" w:cstheme="majorBidi"/>
      <w:bCs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76878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D0B"/>
    <w:rPr>
      <w:rFonts w:ascii="Arial" w:eastAsiaTheme="majorEastAsia" w:hAnsi="Arial" w:cstheme="majorBidi"/>
      <w:b/>
      <w:bCs/>
      <w:color w:val="F47B2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E5A76"/>
    <w:rPr>
      <w:rFonts w:ascii="Arial" w:eastAsiaTheme="majorEastAsia" w:hAnsi="Arial" w:cstheme="majorBidi"/>
      <w:b/>
      <w:bCs/>
      <w:color w:val="F79646" w:themeColor="accent6"/>
      <w:spacing w:val="2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36024"/>
    <w:rPr>
      <w:rFonts w:ascii="Arial" w:eastAsia="Times New Roman" w:hAnsi="Arial" w:cstheme="majorBidi"/>
      <w:bCs/>
      <w:iCs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41F0B"/>
    <w:rPr>
      <w:rFonts w:ascii="Arial" w:eastAsiaTheme="majorEastAsia" w:hAnsi="Arial" w:cstheme="majorBidi"/>
      <w:b/>
      <w:bCs/>
      <w:color w:val="1E5396"/>
      <w:sz w:val="36"/>
    </w:rPr>
  </w:style>
  <w:style w:type="paragraph" w:styleId="ListParagraph">
    <w:name w:val="List Paragraph"/>
    <w:basedOn w:val="Normal"/>
    <w:autoRedefine/>
    <w:uiPriority w:val="34"/>
    <w:qFormat/>
    <w:rsid w:val="005C0A1E"/>
    <w:pPr>
      <w:numPr>
        <w:numId w:val="11"/>
      </w:numPr>
      <w:spacing w:before="0" w:after="200" w:line="240" w:lineRule="auto"/>
      <w:ind w:left="0" w:hanging="270"/>
      <w:contextualSpacing/>
      <w:textAlignment w:val="baseline"/>
    </w:pPr>
  </w:style>
  <w:style w:type="character" w:customStyle="1" w:styleId="Heading5Char">
    <w:name w:val="Heading 5 Char"/>
    <w:basedOn w:val="DefaultParagraphFont"/>
    <w:link w:val="Heading5"/>
    <w:uiPriority w:val="9"/>
    <w:rsid w:val="00E76878"/>
    <w:rPr>
      <w:rFonts w:ascii="Arial" w:eastAsiaTheme="majorEastAsia" w:hAnsi="Arial" w:cstheme="majorBidi"/>
      <w:color w:val="243F60" w:themeColor="accent1" w:themeShade="7F"/>
      <w:sz w:val="24"/>
    </w:rPr>
  </w:style>
  <w:style w:type="paragraph" w:styleId="Header">
    <w:name w:val="header"/>
    <w:basedOn w:val="Normal"/>
    <w:link w:val="HeaderChar"/>
    <w:uiPriority w:val="99"/>
    <w:unhideWhenUsed/>
    <w:rsid w:val="000541E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1E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0541E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1E6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3B3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30B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0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627F"/>
    <w:pPr>
      <w:autoSpaceDE w:val="0"/>
      <w:autoSpaceDN w:val="0"/>
      <w:adjustRightInd w:val="0"/>
      <w:spacing w:after="0" w:line="240" w:lineRule="auto"/>
    </w:pPr>
    <w:rPr>
      <w:rFonts w:ascii="Impact" w:eastAsia="Calibri" w:hAnsi="Impact" w:cs="Impact"/>
      <w:color w:val="000000"/>
      <w:sz w:val="24"/>
      <w:szCs w:val="24"/>
    </w:rPr>
  </w:style>
  <w:style w:type="paragraph" w:customStyle="1" w:styleId="Heading2WHITE">
    <w:name w:val="Heading 2 WHITE"/>
    <w:basedOn w:val="Heading2"/>
    <w:autoRedefine/>
    <w:rsid w:val="00E2627F"/>
    <w:pPr>
      <w:outlineLvl w:val="9"/>
    </w:pPr>
    <w:rPr>
      <w:color w:val="FFFFFF" w:themeColor="background1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BE1B48"/>
    <w:pPr>
      <w:spacing w:before="0" w:after="200" w:line="240" w:lineRule="auto"/>
    </w:pPr>
    <w:rPr>
      <w:b/>
      <w:bCs/>
      <w:color w:val="1E5396"/>
      <w:szCs w:val="18"/>
    </w:rPr>
  </w:style>
  <w:style w:type="character" w:customStyle="1" w:styleId="titlehead">
    <w:name w:val="titlehead"/>
    <w:basedOn w:val="DefaultParagraphFont"/>
    <w:rsid w:val="00AE5A76"/>
  </w:style>
  <w:style w:type="paragraph" w:styleId="NormalWeb">
    <w:name w:val="Normal (Web)"/>
    <w:basedOn w:val="Normal"/>
    <w:uiPriority w:val="99"/>
    <w:unhideWhenUsed/>
    <w:rsid w:val="00AE5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AE5A76"/>
    <w:rPr>
      <w:b/>
      <w:bCs/>
    </w:rPr>
  </w:style>
  <w:style w:type="character" w:styleId="Hyperlink">
    <w:name w:val="Hyperlink"/>
    <w:basedOn w:val="DefaultParagraphFont"/>
    <w:uiPriority w:val="99"/>
    <w:unhideWhenUsed/>
    <w:rsid w:val="00AE5A7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5A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42CD"/>
    <w:rPr>
      <w:color w:val="800080" w:themeColor="followedHyperlink"/>
      <w:u w:val="single"/>
    </w:rPr>
  </w:style>
  <w:style w:type="paragraph" w:customStyle="1" w:styleId="gmail-m-6641770956390998087msolistparagraph">
    <w:name w:val="gmail-m_-6641770956390998087msolistparagraph"/>
    <w:basedOn w:val="Normal"/>
    <w:rsid w:val="009E6910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en-CA"/>
    </w:rPr>
  </w:style>
  <w:style w:type="character" w:customStyle="1" w:styleId="e2ma-style">
    <w:name w:val="e2ma-style"/>
    <w:basedOn w:val="DefaultParagraphFont"/>
    <w:rsid w:val="00684AA6"/>
  </w:style>
  <w:style w:type="paragraph" w:customStyle="1" w:styleId="xmsonormal">
    <w:name w:val="x_msonormal"/>
    <w:basedOn w:val="Normal"/>
    <w:rsid w:val="009E50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1505">
          <w:marLeft w:val="-150"/>
          <w:marRight w:val="0"/>
          <w:marTop w:val="13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19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8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5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822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34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36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63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dsb-ca.zoom.us/j/93326356676?pwd=c2tzQ1hCL2JORU9Rb3J2dmE1cWQrQT09" TargetMode="External"/><Relationship Id="rId18" Type="http://schemas.openxmlformats.org/officeDocument/2006/relationships/hyperlink" Target="https://www.tdsb.on.ca/News/Article-Details/ArtMID/474/ArticleID/1584/February-is-Chinese-Heritage-Month-in-the-TDSB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sites.google.com/tdsb.on.ca/vss-black-student-alliance/hom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dsb-ca.zoom.us/j/93136458934?pwd=NDhMd051dXRxQ1JqWDU4cnZxQnRBZz09" TargetMode="External"/><Relationship Id="rId17" Type="http://schemas.openxmlformats.org/officeDocument/2006/relationships/hyperlink" Target="https://www.tdsb.on.ca/News/Article-Details/ArtMID/474/ArticleID/1583/TDSB-Recognizes-African-Heritage-Month-in-February" TargetMode="External"/><Relationship Id="rId25" Type="http://schemas.openxmlformats.org/officeDocument/2006/relationships/hyperlink" Target="https://docs.google.com/presentation/d/e/2PACX-1vSK7Y-Sv_FclZLqlf1dCBckVUaLA8Dwiz3s3gWusjmf_Fs7Tnp1KbgOmkD8ghH7kRiAdAkksZGYEDcd/pub?start=false&amp;loop=false&amp;delayms=3000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www.tdsb.on.ca/libra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dsb.on.ca/stream/archives/2021/liveWebcastCopingC19.html" TargetMode="External"/><Relationship Id="rId24" Type="http://schemas.openxmlformats.org/officeDocument/2006/relationships/hyperlink" Target="https://www.torontohousing.ca/iiod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s://sites.google.com/tdsb.on.ca/vssgsa" TargetMode="External"/><Relationship Id="rId10" Type="http://schemas.openxmlformats.org/officeDocument/2006/relationships/hyperlink" Target="https://www.tdsb.on.ca/stream/archives/2021/liveWebcastCopingC19.html" TargetMode="External"/><Relationship Id="rId19" Type="http://schemas.openxmlformats.org/officeDocument/2006/relationships/hyperlink" Target="https://www.tdsb.on.ca/Community/How-to-Get-Involved/Advisory-Committees/Statutory-Advisory-Committees/Special-Education-Advisory-Committe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dsb.on.ca/virtualschool" TargetMode="External"/><Relationship Id="rId14" Type="http://schemas.openxmlformats.org/officeDocument/2006/relationships/hyperlink" Target="http://www.tdsb.on.ca/New-to-Canada/Settlement-Workers" TargetMode="External"/><Relationship Id="rId22" Type="http://schemas.openxmlformats.org/officeDocument/2006/relationships/hyperlink" Target="https://sites.google.com/student.tdsb.on.ca/virtualschoolblackhistorymonth/home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9276\Desktop\VS%20Newsletters\Virtual%20School%20News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8AAB1-92D7-4CFC-9039-FA623F723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Virtual School Newsletter Template</Template>
  <TotalTime>102</TotalTime>
  <Pages>5</Pages>
  <Words>2477</Words>
  <Characters>14120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Newsletter</vt:lpstr>
    </vt:vector>
  </TitlesOfParts>
  <Company>Toronto District School Board</Company>
  <LinksUpToDate>false</LinksUpToDate>
  <CharactersWithSpaces>16564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Newsletter</dc:title>
  <dc:creator>Lewis, Stacey</dc:creator>
  <cp:lastModifiedBy>User</cp:lastModifiedBy>
  <cp:revision>13</cp:revision>
  <cp:lastPrinted>2021-03-02T16:06:00Z</cp:lastPrinted>
  <dcterms:created xsi:type="dcterms:W3CDTF">2021-03-03T02:56:00Z</dcterms:created>
  <dcterms:modified xsi:type="dcterms:W3CDTF">2021-03-03T16:51:00Z</dcterms:modified>
</cp:coreProperties>
</file>