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3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Side Colour Blue for Newsletter Highlights"/>
      </w:tblPr>
      <w:tblGrid>
        <w:gridCol w:w="3378"/>
      </w:tblGrid>
      <w:tr w:rsidR="00441F0B" w14:paraId="516BC2A1" w14:textId="77777777" w:rsidTr="00F11984">
        <w:trPr>
          <w:trHeight w:val="11437"/>
          <w:tblHeader/>
        </w:trPr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5396"/>
          </w:tcPr>
          <w:p w14:paraId="5EE9F91F" w14:textId="1D028F59" w:rsidR="00C72ED0" w:rsidRDefault="00C311A2" w:rsidP="00E05610">
            <w:pPr>
              <w:rPr>
                <w:rFonts w:cs="Arial"/>
                <w:color w:val="FFFFFF" w:themeColor="background1"/>
                <w:szCs w:val="24"/>
              </w:rPr>
            </w:pPr>
            <w:r>
              <w:rPr>
                <w:rFonts w:cs="Arial"/>
                <w:b/>
                <w:noProof/>
                <w:color w:val="FFFFFF" w:themeColor="background1"/>
                <w:sz w:val="40"/>
                <w:szCs w:val="40"/>
              </w:rPr>
              <w:drawing>
                <wp:inline distT="0" distB="0" distL="0" distR="0" wp14:anchorId="219283E7" wp14:editId="22AEAC99">
                  <wp:extent cx="1436238" cy="1415116"/>
                  <wp:effectExtent l="0" t="0" r="0" b="0"/>
                  <wp:docPr id="9" name="Picture 9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38" cy="141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2362">
              <w:rPr>
                <w:rFonts w:cs="Arial"/>
                <w:b/>
                <w:color w:val="FFFFFF" w:themeColor="background1"/>
                <w:szCs w:val="24"/>
              </w:rPr>
              <w:br/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>TDSB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இன்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மெய்நிகர்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="007A18D0" w:rsidRPr="007A18D0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8"/>
                <w:szCs w:val="18"/>
                <w:lang w:val="en-US"/>
              </w:rPr>
              <w:t>இரண்டாம்</w:t>
            </w:r>
            <w:proofErr w:type="spellEnd"/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நிலைப்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பாடசாலைக்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குடும்பத்தவர்களுக்கான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7A18D0" w:rsidRPr="009D69C6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8"/>
                <w:szCs w:val="18"/>
                <w:cs/>
                <w:lang w:bidi="ta-IN"/>
              </w:rPr>
              <w:t>செய்திமடல்</w:t>
            </w:r>
            <w:r w:rsidR="002B184C">
              <w:rPr>
                <w:rFonts w:cs="Arial"/>
                <w:b/>
                <w:color w:val="FFFFFF" w:themeColor="background1"/>
                <w:szCs w:val="24"/>
              </w:rPr>
              <w:br/>
            </w:r>
            <w:r w:rsidR="00ED72FD">
              <w:rPr>
                <w:rFonts w:cs="Arial"/>
                <w:b/>
                <w:color w:val="FFFFFF" w:themeColor="background1"/>
                <w:szCs w:val="24"/>
              </w:rPr>
              <w:br/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மெய்நிகர்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குடும்ப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பாடசாலைச்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செய்திமட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லின்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ஏப்ரல்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2021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இதழுக்கு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நல்வ</w:t>
            </w:r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ர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வு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.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இந்த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மாத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த்தின்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ஆரம்ப</w:t>
            </w:r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த்தில்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கிடைத்த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ஏப்ரல்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விடுமுறை</w:t>
            </w:r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யின்போது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எல்லோரும்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சிறிது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ஓய்வு</w:t>
            </w:r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நேர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த்தை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மகிழ்</w:t>
            </w:r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ச்சியாகக்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கழித்திருப்பீர்கள்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என்று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="007A18D0" w:rsidRPr="00F7174D">
              <w:rPr>
                <w:rFonts w:ascii="Arial Unicode MS" w:eastAsia="Arial Unicode MS" w:hAnsi="Arial Unicode MS" w:cs="Arial Unicode MS" w:hint="cs"/>
                <w:color w:val="FFFFFF" w:themeColor="background1"/>
                <w:sz w:val="17"/>
                <w:szCs w:val="17"/>
              </w:rPr>
              <w:t>நம்புகிறோம்</w:t>
            </w:r>
            <w:proofErr w:type="spellEnd"/>
            <w:r w:rsidR="007A18D0"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.</w:t>
            </w:r>
          </w:p>
          <w:p w14:paraId="787591EA" w14:textId="4418A54A" w:rsidR="00441F0B" w:rsidRPr="007A18D0" w:rsidRDefault="007A18D0" w:rsidP="00C7143F">
            <w:pPr>
              <w:rPr>
                <w:rFonts w:cs="Arial"/>
                <w:color w:val="FFFFFF" w:themeColor="background1"/>
                <w:szCs w:val="24"/>
              </w:rPr>
            </w:pP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இணைய</w:t>
            </w:r>
            <w:r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  <w:lang w:val="en-US"/>
              </w:rPr>
              <w:t>த்தில்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சவாலான</w:t>
            </w:r>
            <w:proofErr w:type="spellEnd"/>
            <w:r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  <w:lang w:val="en-US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  <w:lang w:val="en-US"/>
              </w:rPr>
              <w:t>ஓர்</w:t>
            </w:r>
            <w:proofErr w:type="spellEnd"/>
            <w:r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  <w:lang w:val="en-US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ஆண்டாக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இந்த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வருடம்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அமைந்திருக்கின்ற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நேரத்தில்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மெய்நிகர்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பாடசாலை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மாணவர்கள்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தொடர்ந்தும்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விடாமுயற்சியுடனும்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ஈடுகொடுக்கும்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தன்மையுடனும்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இருக்கிறார்கள்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.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மெய்நிகர்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வகுப்பறைகள்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மற்றும்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மெய்நிகர்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பாடசாலை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முழுவதும்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ஒவ்வொரு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மாதமும்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நடக்கும்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புதிய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மற்றும்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சுவாரஸ்யமான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திட்டங்கள்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மற்றும்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முன்னெடுப்புக்கள்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எங்களுக்கு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ஊக்கம்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தருகின்றன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!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அவற்றில்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சிலவற்றை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இந்த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மாதச்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செய்திமடலில்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உங்களுடன்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பகிர்ந்து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கொள்வதில்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நாங்கள்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பெருமிதம்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 xml:space="preserve"> </w:t>
            </w:r>
            <w:proofErr w:type="spellStart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கொள்கிறோம்</w:t>
            </w:r>
            <w:proofErr w:type="spellEnd"/>
            <w:r w:rsidRPr="00F7174D">
              <w:rPr>
                <w:rFonts w:ascii="Arial Unicode MS" w:eastAsia="Arial Unicode MS" w:hAnsi="Arial Unicode MS" w:cs="Arial Unicode MS"/>
                <w:color w:val="FFFFFF" w:themeColor="background1"/>
                <w:sz w:val="17"/>
                <w:szCs w:val="17"/>
              </w:rPr>
              <w:t>.</w:t>
            </w:r>
            <w:r w:rsidR="00911890">
              <w:rPr>
                <w:rFonts w:cs="Arial"/>
                <w:color w:val="FFFFFF" w:themeColor="background1"/>
                <w:szCs w:val="24"/>
              </w:rPr>
              <w:br/>
            </w:r>
            <w:r>
              <w:rPr>
                <w:rFonts w:eastAsia="Arial Unicode MS" w:cs="Arial Unicode MS"/>
                <w:b/>
                <w:color w:val="FFFFFF" w:themeColor="background1"/>
                <w:szCs w:val="17"/>
                <w:cs/>
                <w:lang w:bidi="ta-IN"/>
              </w:rPr>
              <w:br/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மேலதிக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</w:rPr>
              <w:t xml:space="preserve"> 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தகவல்கள்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</w:rPr>
              <w:t xml:space="preserve"> 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மற்றும்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7"/>
                <w:szCs w:val="17"/>
                <w:cs/>
                <w:lang w:bidi="ta-IN"/>
              </w:rPr>
              <w:t>இற்றைப்படுத்தல்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களுக்கு</w:t>
            </w:r>
            <w:r w:rsidRPr="00F7174D">
              <w:rPr>
                <w:rFonts w:ascii="Arial Unicode MS" w:eastAsia="Arial Unicode MS" w:hAnsi="Arial Unicode MS" w:cs="Arial Unicode MS" w:hint="cs"/>
                <w:b/>
                <w:color w:val="FFFFFF" w:themeColor="background1"/>
                <w:sz w:val="17"/>
                <w:szCs w:val="17"/>
                <w:cs/>
                <w:lang w:bidi="ta-IN"/>
              </w:rPr>
              <w:t>த்</w:t>
            </w:r>
            <w:r>
              <w:rPr>
                <w:rFonts w:eastAsia="Arial Unicode MS" w:cs="Arial Unicode MS" w:hint="cs"/>
                <w:b/>
                <w:color w:val="FFFFFF" w:themeColor="background1"/>
                <w:sz w:val="17"/>
                <w:szCs w:val="17"/>
                <w:cs/>
                <w:lang w:bidi="ta-IN"/>
              </w:rPr>
              <w:t xml:space="preserve"> தயவுசெய்து பாருங்கள்: </w:t>
            </w:r>
            <w:r w:rsidR="00A628D5">
              <w:fldChar w:fldCharType="begin"/>
            </w:r>
            <w:r w:rsidR="00A628D5">
              <w:instrText xml:space="preserve"> HYPERLINK "http://www.tdsb.on.ca/virtualschool" </w:instrText>
            </w:r>
            <w:r w:rsidR="00A628D5">
              <w:fldChar w:fldCharType="separate"/>
            </w:r>
            <w:r w:rsidRPr="00D36744">
              <w:rPr>
                <w:rStyle w:val="Hyperlink"/>
                <w:sz w:val="16"/>
                <w:szCs w:val="16"/>
              </w:rPr>
              <w:t>www.tdsb.on.ca/virtualschool</w:t>
            </w:r>
            <w:r w:rsidR="00A628D5">
              <w:rPr>
                <w:rStyle w:val="Hyperlink"/>
                <w:sz w:val="16"/>
                <w:szCs w:val="16"/>
              </w:rPr>
              <w:fldChar w:fldCharType="end"/>
            </w:r>
            <w:r w:rsidR="00ED72FD" w:rsidRPr="007A18D0">
              <w:rPr>
                <w:color w:val="FFFFFF" w:themeColor="background1"/>
                <w:sz w:val="16"/>
                <w:szCs w:val="16"/>
              </w:rPr>
              <w:t xml:space="preserve"> 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அத்துடன்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</w:rPr>
              <w:t xml:space="preserve">, 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  <w:cs/>
                <w:lang w:bidi="ta-IN"/>
              </w:rPr>
              <w:t>பின்தொடருங்கள்</w:t>
            </w:r>
            <w:r w:rsidRPr="00F7174D">
              <w:rPr>
                <w:rFonts w:ascii="Arial Unicode MS" w:eastAsia="Arial Unicode MS" w:hAnsi="Arial Unicode MS" w:cs="Arial Unicode MS"/>
                <w:b/>
                <w:color w:val="FFFFFF" w:themeColor="background1"/>
                <w:sz w:val="17"/>
                <w:szCs w:val="17"/>
              </w:rPr>
              <w:t xml:space="preserve"> </w:t>
            </w:r>
            <w:r w:rsidRPr="00F7174D">
              <w:rPr>
                <w:rFonts w:ascii="Arial Unicode MS" w:eastAsia="Arial Unicode MS" w:hAnsi="Arial Unicode MS" w:cs="Arial Unicode MS"/>
                <w:bCs/>
                <w:color w:val="FFFFFF" w:themeColor="background1"/>
                <w:sz w:val="17"/>
                <w:szCs w:val="17"/>
              </w:rPr>
              <w:t>Twitter @tdsbvs.</w:t>
            </w:r>
          </w:p>
        </w:tc>
      </w:tr>
    </w:tbl>
    <w:p w14:paraId="64496889" w14:textId="6D0A5BC3" w:rsidR="008B09F4" w:rsidRPr="007A18D0" w:rsidRDefault="007A18D0" w:rsidP="003555CE">
      <w:pPr>
        <w:shd w:val="clear" w:color="auto" w:fill="FFFFFF"/>
        <w:spacing w:before="0" w:after="0" w:line="240" w:lineRule="auto"/>
        <w:ind w:left="-284"/>
        <w:textAlignment w:val="baseline"/>
        <w:rPr>
          <w:rFonts w:ascii="Arial Unicode MS" w:eastAsia="Arial Unicode MS" w:hAnsi="Arial Unicode MS" w:cs="Arial Unicode MS"/>
          <w:color w:val="212529"/>
          <w:sz w:val="16"/>
          <w:szCs w:val="16"/>
        </w:rPr>
      </w:pPr>
      <w:bookmarkStart w:id="0" w:name="_Hlk64365770"/>
      <w:bookmarkStart w:id="1" w:name="_Hlk58498131"/>
      <w:proofErr w:type="spellStart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மெய்நிகர்</w:t>
      </w:r>
      <w:proofErr w:type="spellEnd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வழியில்</w:t>
      </w:r>
      <w:proofErr w:type="spellEnd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நிகழும்</w:t>
      </w:r>
      <w:proofErr w:type="spellEnd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B6001C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முன்பதிவு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தேவைற்ற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(Drop-In)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நிகழ்வுகளில்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கலந்துகொள்ளுங்கள்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br/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br/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உங்க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ளின்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பிள்ளை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  <w:lang w:val="en-US"/>
        </w:rPr>
        <w:t>அல்லது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இ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ளையோரி</w:t>
      </w:r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ன்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மனநலம்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நல்வாழ்வு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தொடர்பாக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அறிந்துகொள்வதற்கு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TDSB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இன்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நிபுண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த்துவ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ஆதரவு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ச்</w:t>
      </w:r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சேவை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ப்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பணியாளர்க</w:t>
      </w:r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ளுடன்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நேரடியாக</w:t>
      </w:r>
      <w:proofErr w:type="spellEnd"/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212529"/>
          <w:sz w:val="16"/>
          <w:szCs w:val="16"/>
          <w:bdr w:val="none" w:sz="0" w:space="0" w:color="auto" w:frame="1"/>
        </w:rPr>
        <w:t>இணை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யுங்கள்</w:t>
      </w:r>
      <w:proofErr w:type="spellEnd"/>
      <w:r w:rsidR="008B09F4"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>. </w:t>
      </w:r>
      <w:r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t xml:space="preserve"> </w:t>
      </w:r>
      <w:r w:rsidR="008B09F4" w:rsidRPr="007A18D0">
        <w:rPr>
          <w:rFonts w:ascii="Arial Unicode MS" w:eastAsia="Arial Unicode MS" w:hAnsi="Arial Unicode MS" w:cs="Arial Unicode MS"/>
          <w:color w:val="212529"/>
          <w:sz w:val="16"/>
          <w:szCs w:val="16"/>
          <w:bdr w:val="none" w:sz="0" w:space="0" w:color="auto" w:frame="1"/>
        </w:rPr>
        <w:br/>
      </w:r>
      <w:r w:rsidR="003555CE" w:rsidRPr="007A18D0">
        <w:rPr>
          <w:rFonts w:ascii="Arial Unicode MS" w:eastAsia="Arial Unicode MS" w:hAnsi="Arial Unicode MS" w:cs="Arial Unicode MS"/>
          <w:sz w:val="16"/>
          <w:szCs w:val="16"/>
        </w:rPr>
        <w:br/>
      </w:r>
      <w:hyperlink r:id="rId9" w:anchor="success" w:history="1">
        <w:proofErr w:type="spellStart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>செவ்வாய்க்கிழமை</w:t>
        </w:r>
        <w:proofErr w:type="spellEnd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>, மு.ப.10 -11</w:t>
        </w:r>
      </w:hyperlink>
      <w:r w:rsidRPr="007A18D0">
        <w:rPr>
          <w:rStyle w:val="Hyperlink"/>
          <w:rFonts w:ascii="Arial Unicode MS" w:eastAsia="Arial Unicode MS" w:hAnsi="Arial Unicode MS" w:cs="Arial Unicode MS"/>
          <w:sz w:val="16"/>
          <w:szCs w:val="16"/>
          <w:bdr w:val="none" w:sz="0" w:space="0" w:color="auto" w:frame="1"/>
        </w:rPr>
        <w:br/>
      </w:r>
      <w:hyperlink r:id="rId10" w:history="1">
        <w:proofErr w:type="spellStart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>வியாழக்கிழமை</w:t>
        </w:r>
        <w:proofErr w:type="spellEnd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 xml:space="preserve">, </w:t>
        </w:r>
        <w:proofErr w:type="spellStart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>பி.ப</w:t>
        </w:r>
        <w:proofErr w:type="spellEnd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bdr w:val="none" w:sz="0" w:space="0" w:color="auto" w:frame="1"/>
          </w:rPr>
          <w:t xml:space="preserve">. 7 - 8 </w:t>
        </w:r>
      </w:hyperlink>
      <w:r w:rsidR="008B09F4" w:rsidRPr="007A18D0">
        <w:rPr>
          <w:rFonts w:ascii="Arial Unicode MS" w:eastAsia="Arial Unicode MS" w:hAnsi="Arial Unicode MS" w:cs="Arial Unicode MS"/>
          <w:color w:val="212529"/>
          <w:sz w:val="16"/>
          <w:szCs w:val="16"/>
        </w:rPr>
        <w:br/>
      </w:r>
    </w:p>
    <w:p w14:paraId="34321742" w14:textId="77777777" w:rsidR="007A18D0" w:rsidRPr="007A18D0" w:rsidRDefault="007A18D0" w:rsidP="007A18D0">
      <w:pPr>
        <w:spacing w:line="240" w:lineRule="auto"/>
        <w:ind w:left="-284"/>
        <w:rPr>
          <w:rFonts w:ascii="Arial Unicode MS" w:eastAsia="Arial Unicode MS" w:hAnsi="Arial Unicode MS" w:cs="Arial Unicode MS"/>
          <w:color w:val="F79646" w:themeColor="accent6"/>
          <w:sz w:val="16"/>
          <w:szCs w:val="16"/>
        </w:rPr>
      </w:pP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சிறுவர்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மனநல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வாரம்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</w:p>
    <w:p w14:paraId="00B304AA" w14:textId="77777777" w:rsidR="007A18D0" w:rsidRPr="007A18D0" w:rsidRDefault="007A18D0" w:rsidP="007A18D0">
      <w:pPr>
        <w:spacing w:line="240" w:lineRule="auto"/>
        <w:ind w:left="-284" w:hanging="77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சிறுவர்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மனநல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வார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(CMHW)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மே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3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முதல்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7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வரை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TDSBஇல்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அங்கீகரிக்க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ப்படுகி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றது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மாணவர்களின்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ஆரோக்கிய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த்துக்கு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அனைவ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ரினது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நல்வாழ்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வுக்கும்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ஆதர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வு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வழங்கு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வதற்காக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இந்த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வருடத்தின்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கருப்பொருளுக்கு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ஏற்ப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கையாளல்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அக்கறைகாட்ட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தொடர்புகொள்ள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ல்</w:t>
      </w:r>
      <w:proofErr w:type="spellEnd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என்பன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தொடர்பாகப்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ப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ரந்தவகையிலான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ஆதார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வளங்களை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நிபுணத்துவ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ஆதரவு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ச்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சேவைகள்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குழு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உருவாக்கியுள்ளது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தயவுசெய்து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இந்த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ஆதார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வளங்களை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பார்வையிடுங்கள்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hyperlink r:id="rId11" w:history="1">
        <w:proofErr w:type="spellStart"/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இணையத்தில்</w:t>
        </w:r>
        <w:proofErr w:type="spellEnd"/>
      </w:hyperlink>
      <w:r w:rsidRPr="007A18D0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மேலும்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பல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உள்ளன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அத்துடன்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#copingcaringconnecting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இல்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இணைய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உரையாட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ல்களை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ப்</w:t>
      </w:r>
      <w:proofErr w:type="spellEnd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பின்தொட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ர்வதுடன்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மாணவர்க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ளின்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நல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நல்வாழ்வை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பாடசாலைகள்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எவ்வாறு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ஆதரிக்கின்றன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என்பதை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அறியு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ங்கள்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59299A55" w14:textId="77777777" w:rsidR="007A18D0" w:rsidRPr="007A18D0" w:rsidRDefault="007A18D0" w:rsidP="007A18D0">
      <w:pPr>
        <w:spacing w:line="240" w:lineRule="auto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ரொறன்ரோ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பொதுச்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சுகாதாரத்தின்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(TPH)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தடுப்புமருந்து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தொடர்பான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இற்றைப்படுத்தல்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</w:p>
    <w:p w14:paraId="2C129010" w14:textId="416F3CA7" w:rsidR="007A18D0" w:rsidRPr="007A18D0" w:rsidRDefault="007A18D0" w:rsidP="007A18D0">
      <w:pPr>
        <w:spacing w:line="240" w:lineRule="auto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COVID-19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தடுப்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புமருந்து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ஏற்றல்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ரொறன்ரோ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நக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ர்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முழுவதும்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நிகழ்வ</w:t>
      </w:r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தால்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ப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ல்வேறு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மொழிகளில்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கிடைக்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கின்ற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இற்றைப்படுத்தப்பட்ட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தடுப்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புமருந்துகள்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தொடர்பான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தகவல்களுக்குத்</w:t>
      </w:r>
      <w:proofErr w:type="spellEnd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</w:rPr>
        <w:t>தயவுசெய்து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hyperlink r:id="rId12" w:history="1"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TPH </w:t>
        </w:r>
        <w:proofErr w:type="spellStart"/>
        <w:r w:rsidRPr="007A18D0">
          <w:rPr>
            <w:rStyle w:val="Hyperlink"/>
            <w:rFonts w:ascii="Arial Unicode MS" w:eastAsia="Arial Unicode MS" w:hAnsi="Arial Unicode MS" w:cs="Arial Unicode MS" w:hint="cs"/>
            <w:sz w:val="16"/>
            <w:szCs w:val="16"/>
          </w:rPr>
          <w:t>வலைத்தளத்</w:t>
        </w:r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தைப்</w:t>
        </w:r>
        <w:proofErr w:type="spellEnd"/>
        <w:r w:rsidRPr="007A18D0">
          <w:rPr>
            <w:rStyle w:val="Hyperlink"/>
            <w:rFonts w:ascii="Arial Unicode MS" w:eastAsia="Arial Unicode MS" w:hAnsi="Arial Unicode MS" w:cs="Arial Unicode MS" w:hint="cs"/>
            <w:sz w:val="16"/>
            <w:szCs w:val="16"/>
          </w:rPr>
          <w:t xml:space="preserve"> </w:t>
        </w:r>
        <w:proofErr w:type="spellStart"/>
        <w:r w:rsidRPr="007A18D0">
          <w:rPr>
            <w:rStyle w:val="Hyperlink"/>
            <w:rFonts w:ascii="Arial Unicode MS" w:eastAsia="Arial Unicode MS" w:hAnsi="Arial Unicode MS" w:cs="Arial Unicode MS" w:hint="cs"/>
            <w:sz w:val="16"/>
            <w:szCs w:val="16"/>
          </w:rPr>
          <w:t>பார்வையி</w:t>
        </w:r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டுங்கள்</w:t>
        </w:r>
        <w:proofErr w:type="spellEnd"/>
      </w:hyperlink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</w:p>
    <w:p w14:paraId="685DA34E" w14:textId="2ED29BBB" w:rsidR="00C20425" w:rsidRPr="007A18D0" w:rsidRDefault="007A18D0" w:rsidP="00336F38">
      <w:pPr>
        <w:pStyle w:val="NormalWeb"/>
        <w:keepNext/>
        <w:shd w:val="clear" w:color="auto" w:fill="FFFFFF"/>
        <w:spacing w:before="0" w:beforeAutospacing="0" w:after="0" w:afterAutospacing="0"/>
        <w:ind w:left="-283" w:right="-170"/>
        <w:textAlignment w:val="baseline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bookmarkStart w:id="2" w:name="_Hlk67298164"/>
      <w:bookmarkEnd w:id="0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சர்வதேச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இளம்சிவப்பு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நிற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நா</w:t>
      </w:r>
      <w:r w:rsidR="00B76ADA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ளை</w:t>
      </w:r>
      <w:proofErr w:type="spellEnd"/>
      <w:r w:rsidR="00B76ADA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r w:rsidR="00B76ADA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(</w:t>
      </w:r>
      <w:r w:rsidR="00B76ADA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</w:rPr>
        <w:t>International Day of Pink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)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</w:rPr>
        <w:t xml:space="preserve"> TDSB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bdr w:val="none" w:sz="0" w:space="0" w:color="auto" w:frame="1"/>
          <w:lang w:val="en-US"/>
        </w:rPr>
        <w:t>கொண்டாடுகின்றது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333333"/>
          <w:sz w:val="16"/>
          <w:szCs w:val="16"/>
          <w:bdr w:val="none" w:sz="0" w:space="0" w:color="auto" w:frame="1"/>
        </w:rPr>
        <w:br/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br/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இந்த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வருடம்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="008D562B" w:rsidRPr="008D562B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கல்வி</w:t>
      </w:r>
      <w:proofErr w:type="spellEnd"/>
      <w:r w:rsidR="008D562B" w:rsidRPr="008D562B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="008D562B" w:rsidRPr="008D562B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அமைச்சு</w:t>
      </w:r>
      <w:proofErr w:type="spellEnd"/>
      <w:r w:rsidR="008D562B" w:rsidRPr="008D562B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="008D562B" w:rsidRPr="008D562B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பிரகடனப்படுத்திய</w:t>
      </w:r>
      <w:proofErr w:type="spellEnd"/>
      <w:r w:rsidR="008D562B" w:rsidRPr="008D562B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ஏப்ரல்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விடுமுறையி</w:t>
      </w:r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ன்போது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ஏப்ரல்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14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அன்று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சர்வதேச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இளம்சிவப்பு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நிற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நாள்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வந்தி</w:t>
      </w:r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ருந்தது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இருப்பினும்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பாகுபாடு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பாலினம்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தொடர்பான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அடாவடித்தனம்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ஓரினச்சேர்க்கை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மாற்றுப்பாலினர்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தொடர்பான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வெறுப்பு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என்பவற்றை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>இல்லாமல்செய்வதற்கான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விழிப்புணர்வை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உருவாக்குவதற்காக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ஆசிரியர்களையும்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மாணவர்களையும்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இளம்சிவப்பு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நிறத்தில்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உடை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அணியும்படி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ஊக்குவித்</w:t>
      </w:r>
      <w:r w:rsidR="008D562B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த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தன்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மூலமும்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தலைமையகத்தில்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வானவில்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நிறக்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கொடியை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ப்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பறக்கவிட்ட</w:t>
      </w:r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தன்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மூலமும்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, TDSB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வலைத்தள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த்தின்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முகப்புப்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பக்கத்தை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இளஞ்சிவப்பு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நிறமாக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மாற்றியதன்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மூலமும்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TDSB</w:t>
      </w:r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அதனைக்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கொண்டாடியிருந்தது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சமத்துவம்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ஏற்றுக்கொள்ளலுக்காக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தொடர்ந்து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போரா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டு</w:t>
      </w:r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2SLGBTQIA +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சமூகத்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தினருக்கு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  <w:shd w:val="clear" w:color="auto" w:fill="FFFFFF"/>
        </w:rPr>
        <w:t>TDSB</w:t>
      </w:r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அதன்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ஆதரவைக்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காட்டுவதற்கும்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அவர்களுடன்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ஒருங்கிணைந்து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நிற்பதற்கும்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சர்வதேச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இளம்சிவப்பு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நிற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நாள்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ஒரு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color w:val="333333"/>
          <w:sz w:val="16"/>
          <w:szCs w:val="16"/>
          <w:bdr w:val="none" w:sz="0" w:space="0" w:color="auto" w:frame="1"/>
        </w:rPr>
        <w:t>வழியாக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>உள்ளது</w:t>
      </w:r>
      <w:proofErr w:type="spellEnd"/>
      <w:r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t xml:space="preserve">. </w:t>
      </w:r>
      <w:bookmarkEnd w:id="2"/>
      <w:r w:rsidR="00C83750" w:rsidRPr="007A18D0">
        <w:rPr>
          <w:rFonts w:ascii="Arial Unicode MS" w:eastAsia="Arial Unicode MS" w:hAnsi="Arial Unicode MS" w:cs="Arial Unicode MS"/>
          <w:color w:val="333333"/>
          <w:sz w:val="16"/>
          <w:szCs w:val="16"/>
          <w:bdr w:val="none" w:sz="0" w:space="0" w:color="auto" w:frame="1"/>
        </w:rPr>
        <w:br/>
      </w:r>
    </w:p>
    <w:p w14:paraId="1DC6255C" w14:textId="77777777" w:rsidR="007A18D0" w:rsidRPr="007A18D0" w:rsidRDefault="007A18D0" w:rsidP="007A18D0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TDSB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இல்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ஏப்ரல்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மரபுரிமை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மாதங்கள்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br/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br/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ஏப்ரல்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மாதத்தில்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பின்வரும்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மரபுரிமை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மாதங்களை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 xml:space="preserve"> TDSB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கொண்டாடுகிறது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shd w:val="clear" w:color="auto" w:fill="FFFFFF"/>
        </w:rPr>
        <w:t>:</w:t>
      </w:r>
    </w:p>
    <w:p w14:paraId="5594050D" w14:textId="77777777" w:rsidR="007A18D0" w:rsidRPr="007A18D0" w:rsidRDefault="00A628D5" w:rsidP="007A18D0">
      <w:pPr>
        <w:pStyle w:val="ListParagraph"/>
        <w:numPr>
          <w:ilvl w:val="0"/>
          <w:numId w:val="16"/>
        </w:numPr>
        <w:ind w:left="77"/>
        <w:rPr>
          <w:rFonts w:ascii="Arial Unicode MS" w:eastAsia="Arial Unicode MS" w:hAnsi="Arial Unicode MS" w:cs="Arial Unicode MS"/>
          <w:color w:val="333333"/>
          <w:sz w:val="16"/>
          <w:szCs w:val="16"/>
        </w:rPr>
      </w:pPr>
      <w:hyperlink r:id="rId13" w:history="1"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shd w:val="clear" w:color="auto" w:fill="FFFFFF"/>
          </w:rPr>
          <w:t xml:space="preserve">Hispanic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shd w:val="clear" w:color="auto" w:fill="FFFFFF"/>
          </w:rPr>
          <w:t>மரபுரிமை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shd w:val="clear" w:color="auto" w:fill="FFFFFF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  <w:shd w:val="clear" w:color="auto" w:fill="FFFFFF"/>
          </w:rPr>
          <w:t>மாதம்</w:t>
        </w:r>
        <w:proofErr w:type="spellEnd"/>
      </w:hyperlink>
    </w:p>
    <w:p w14:paraId="2A929A44" w14:textId="77777777" w:rsidR="007A18D0" w:rsidRPr="007A18D0" w:rsidRDefault="00A628D5" w:rsidP="007A18D0">
      <w:pPr>
        <w:pStyle w:val="ListParagraph"/>
        <w:numPr>
          <w:ilvl w:val="0"/>
          <w:numId w:val="16"/>
        </w:numPr>
        <w:ind w:left="77"/>
        <w:rPr>
          <w:rFonts w:ascii="Arial Unicode MS" w:eastAsia="Arial Unicode MS" w:hAnsi="Arial Unicode MS" w:cs="Arial Unicode MS"/>
          <w:color w:val="333333"/>
          <w:sz w:val="16"/>
          <w:szCs w:val="16"/>
        </w:rPr>
      </w:pPr>
      <w:hyperlink r:id="rId14" w:history="1"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இலத்தின்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அமெரிக்கா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சரித்திர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மாதம்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</w:hyperlink>
    </w:p>
    <w:p w14:paraId="5534F4AC" w14:textId="77777777" w:rsidR="007A18D0" w:rsidRPr="007A18D0" w:rsidRDefault="00A628D5" w:rsidP="007A18D0">
      <w:pPr>
        <w:pStyle w:val="ListParagraph"/>
        <w:numPr>
          <w:ilvl w:val="0"/>
          <w:numId w:val="16"/>
        </w:numPr>
        <w:ind w:left="77"/>
        <w:rPr>
          <w:rFonts w:ascii="Arial Unicode MS" w:eastAsia="Arial Unicode MS" w:hAnsi="Arial Unicode MS" w:cs="Arial Unicode MS"/>
          <w:color w:val="333333"/>
          <w:sz w:val="16"/>
          <w:szCs w:val="16"/>
        </w:rPr>
      </w:pPr>
      <w:hyperlink r:id="rId15" w:history="1"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சீக்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மரபுரிமை</w:t>
        </w:r>
        <w:proofErr w:type="spellEnd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7A18D0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மாதம்</w:t>
        </w:r>
        <w:proofErr w:type="spellEnd"/>
      </w:hyperlink>
      <w:r w:rsidR="007A18D0"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20F0946E" w14:textId="6B9B5FBF" w:rsidR="00944515" w:rsidRPr="007A18D0" w:rsidRDefault="007A18D0" w:rsidP="007A18D0">
      <w:pPr>
        <w:spacing w:line="240" w:lineRule="auto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பாரம்பரிய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மாத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ங்கள்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திட்டமி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டப்ப</w:t>
      </w:r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ட்ட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செயல்பாடு</w:t>
      </w:r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மற்றும்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கொண்டாட்டங்களை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பற்றி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மேலும்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அறிவதற்கு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தயவுசெய்து</w:t>
      </w:r>
      <w:proofErr w:type="spellEnd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மேலே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உள்ள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இணைப்புக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ளைப்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பயன்படுத்தி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TDSB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வலைத்தளத்தைப்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பார்வையி</w:t>
      </w:r>
      <w:r w:rsidRPr="007A18D0">
        <w:rPr>
          <w:rFonts w:ascii="Arial Unicode MS" w:eastAsia="Arial Unicode MS" w:hAnsi="Arial Unicode MS" w:cs="Arial Unicode MS"/>
          <w:sz w:val="16"/>
          <w:szCs w:val="16"/>
          <w:lang w:val="en-US"/>
        </w:rPr>
        <w:t>டுங்கள்</w:t>
      </w:r>
      <w:proofErr w:type="spellEnd"/>
      <w:r w:rsidRPr="007A18D0">
        <w:rPr>
          <w:rFonts w:ascii="Arial Unicode MS" w:eastAsia="Arial Unicode MS" w:hAnsi="Arial Unicode MS" w:cs="Arial Unicode MS"/>
          <w:sz w:val="16"/>
          <w:szCs w:val="16"/>
        </w:rPr>
        <w:t>.</w:t>
      </w:r>
      <w:r w:rsidR="00F942C7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shd w:val="clear" w:color="auto" w:fill="FFFFFF"/>
        </w:rPr>
        <w:br/>
      </w:r>
    </w:p>
    <w:bookmarkEnd w:id="1"/>
    <w:p w14:paraId="0BD0B53D" w14:textId="283B52BB" w:rsidR="003A1A13" w:rsidRPr="007A18D0" w:rsidRDefault="003A1A13" w:rsidP="00950A20">
      <w:pPr>
        <w:spacing w:before="240" w:line="240" w:lineRule="auto"/>
        <w:ind w:left="-283"/>
        <w:rPr>
          <w:rFonts w:ascii="Arial Unicode MS" w:eastAsia="Arial Unicode MS" w:hAnsi="Arial Unicode MS" w:cs="Arial Unicode MS"/>
          <w:sz w:val="16"/>
          <w:szCs w:val="16"/>
        </w:rPr>
        <w:sectPr w:rsidR="003A1A13" w:rsidRPr="007A18D0" w:rsidSect="00441F0B">
          <w:headerReference w:type="default" r:id="rId16"/>
          <w:footerReference w:type="default" r:id="rId17"/>
          <w:type w:val="continuous"/>
          <w:pgSz w:w="12240" w:h="15840"/>
          <w:pgMar w:top="1045" w:right="720" w:bottom="720" w:left="720" w:header="708" w:footer="708" w:gutter="0"/>
          <w:cols w:num="3" w:space="708"/>
          <w:docGrid w:linePitch="360"/>
        </w:sectPr>
      </w:pPr>
    </w:p>
    <w:p w14:paraId="615E0041" w14:textId="1DA62CFB" w:rsidR="003B6303" w:rsidRPr="007A18D0" w:rsidRDefault="00300294" w:rsidP="007A18D0">
      <w:pPr>
        <w:shd w:val="clear" w:color="auto" w:fill="FFFFFF"/>
        <w:spacing w:line="240" w:lineRule="auto"/>
        <w:ind w:left="-284"/>
        <w:rPr>
          <w:rFonts w:ascii="Arial Unicode MS" w:eastAsia="Arial Unicode MS" w:hAnsi="Arial Unicode MS" w:cs="Arial Unicode MS"/>
          <w:b/>
          <w:i/>
          <w:iCs/>
          <w:color w:val="F79646" w:themeColor="accent6"/>
          <w:sz w:val="16"/>
          <w:szCs w:val="16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lastRenderedPageBreak/>
        <w:t>மெய்நிகர்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="003B6303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Poetry </w:t>
      </w:r>
      <w:r w:rsidR="003B6303" w:rsidRPr="007A18D0">
        <w:rPr>
          <w:rFonts w:ascii="Arial Unicode MS" w:eastAsia="Arial Unicode MS" w:hAnsi="Arial Unicode MS" w:cs="Arial Unicode MS"/>
          <w:b/>
          <w:i/>
          <w:iCs/>
          <w:color w:val="F79646" w:themeColor="accent6"/>
          <w:sz w:val="16"/>
          <w:szCs w:val="16"/>
        </w:rPr>
        <w:t>SLAM</w:t>
      </w:r>
      <w:r w:rsidR="007A18D0" w:rsidRPr="007A18D0">
        <w:rPr>
          <w:rFonts w:ascii="Arial Unicode MS" w:eastAsia="Arial Unicode MS" w:hAnsi="Arial Unicode MS" w:cs="Arial Unicode MS"/>
          <w:b/>
          <w:i/>
          <w:iCs/>
          <w:color w:val="F79646" w:themeColor="accent6"/>
          <w:sz w:val="16"/>
          <w:szCs w:val="16"/>
          <w:lang w:val="en-US"/>
        </w:rPr>
        <w:t xml:space="preserve"> </w:t>
      </w:r>
      <w:r w:rsidR="007A18D0" w:rsidRPr="007A18D0">
        <w:rPr>
          <w:rFonts w:ascii="Arial Unicode MS" w:eastAsia="Arial Unicode MS" w:hAnsi="Arial Unicode MS" w:cs="Arial Unicode MS"/>
          <w:b/>
          <w:bCs/>
          <w:i/>
          <w:iCs/>
          <w:color w:val="F79646" w:themeColor="accent6"/>
          <w:sz w:val="16"/>
          <w:szCs w:val="16"/>
        </w:rPr>
        <w:t>(</w:t>
      </w:r>
      <w:proofErr w:type="spellStart"/>
      <w:r w:rsidR="007A18D0" w:rsidRPr="007A18D0">
        <w:rPr>
          <w:rFonts w:ascii="Arial Unicode MS" w:eastAsia="Arial Unicode MS" w:hAnsi="Arial Unicode MS" w:cs="Arial Unicode MS"/>
          <w:b/>
          <w:bCs/>
          <w:i/>
          <w:iCs/>
          <w:color w:val="F79646" w:themeColor="accent6"/>
          <w:sz w:val="16"/>
          <w:szCs w:val="16"/>
        </w:rPr>
        <w:t>கவிதைப்</w:t>
      </w:r>
      <w:proofErr w:type="spellEnd"/>
      <w:r w:rsidR="007A18D0" w:rsidRPr="007A18D0">
        <w:rPr>
          <w:rFonts w:ascii="Arial Unicode MS" w:eastAsia="Arial Unicode MS" w:hAnsi="Arial Unicode MS" w:cs="Arial Unicode MS"/>
          <w:b/>
          <w:bCs/>
          <w:i/>
          <w:iCs/>
          <w:color w:val="F79646" w:themeColor="accent6"/>
          <w:sz w:val="16"/>
          <w:szCs w:val="16"/>
        </w:rPr>
        <w:t xml:space="preserve"> </w:t>
      </w:r>
      <w:proofErr w:type="spellStart"/>
      <w:r w:rsidR="007A18D0" w:rsidRPr="007A18D0">
        <w:rPr>
          <w:rFonts w:ascii="Arial Unicode MS" w:eastAsia="Arial Unicode MS" w:hAnsi="Arial Unicode MS" w:cs="Arial Unicode MS"/>
          <w:b/>
          <w:bCs/>
          <w:i/>
          <w:iCs/>
          <w:color w:val="F79646" w:themeColor="accent6"/>
          <w:sz w:val="16"/>
          <w:szCs w:val="16"/>
        </w:rPr>
        <w:t>போட்டி</w:t>
      </w:r>
      <w:proofErr w:type="spellEnd"/>
      <w:r w:rsidR="007A18D0" w:rsidRPr="007A18D0">
        <w:rPr>
          <w:rFonts w:ascii="Arial Unicode MS" w:eastAsia="Arial Unicode MS" w:hAnsi="Arial Unicode MS" w:cs="Arial Unicode MS"/>
          <w:b/>
          <w:bCs/>
          <w:i/>
          <w:iCs/>
          <w:color w:val="F79646" w:themeColor="accent6"/>
          <w:sz w:val="16"/>
          <w:szCs w:val="16"/>
        </w:rPr>
        <w:t>)</w:t>
      </w:r>
      <w:r w:rsidR="003B6303" w:rsidRPr="007A18D0">
        <w:rPr>
          <w:rFonts w:ascii="Arial Unicode MS" w:eastAsia="Arial Unicode MS" w:hAnsi="Arial Unicode MS" w:cs="Arial Unicode MS"/>
          <w:b/>
          <w:i/>
          <w:iCs/>
          <w:color w:val="F79646" w:themeColor="accent6"/>
          <w:sz w:val="16"/>
          <w:szCs w:val="16"/>
        </w:rPr>
        <w:t xml:space="preserve">! </w:t>
      </w:r>
    </w:p>
    <w:p w14:paraId="2787D7EC" w14:textId="2C63483C" w:rsidR="003B6303" w:rsidRPr="00300294" w:rsidRDefault="00300294" w:rsidP="003B6303">
      <w:pPr>
        <w:shd w:val="clear" w:color="auto" w:fill="FFFFFF"/>
        <w:spacing w:line="240" w:lineRule="auto"/>
        <w:ind w:left="-284"/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</w:pPr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TDSB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மாணவர்களுக்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கான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எங்களின்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முத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லாவது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மெய்நிகர்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கவிதை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போட்டி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மார்ச்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மாத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இறுதியில்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நிகழ்ந்தது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!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இந்த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நிகழ்வு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மாணவர்களின்</w:t>
      </w:r>
      <w:proofErr w:type="spellEnd"/>
      <w:r w:rsidRPr="00300294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/>
          <w:bCs/>
          <w:i/>
          <w:iCs/>
          <w:color w:val="000000"/>
          <w:sz w:val="16"/>
          <w:szCs w:val="16"/>
        </w:rPr>
        <w:t>க</w:t>
      </w:r>
      <w:r w:rsidR="00A9531D">
        <w:rPr>
          <w:rFonts w:ascii="Arial Unicode MS" w:eastAsia="Arial Unicode MS" w:hAnsi="Arial Unicode MS" w:cs="Arial Unicode MS"/>
          <w:bCs/>
          <w:i/>
          <w:iCs/>
          <w:color w:val="000000"/>
          <w:sz w:val="16"/>
          <w:szCs w:val="16"/>
        </w:rPr>
        <w:t>ருத்துக்க</w:t>
      </w:r>
      <w:r w:rsidRPr="00300294">
        <w:rPr>
          <w:rFonts w:ascii="Arial Unicode MS" w:eastAsia="Arial Unicode MS" w:hAnsi="Arial Unicode MS" w:cs="Arial Unicode MS"/>
          <w:bCs/>
          <w:i/>
          <w:iCs/>
          <w:color w:val="000000"/>
          <w:sz w:val="16"/>
          <w:szCs w:val="16"/>
        </w:rPr>
        <w:t>ளைக்</w:t>
      </w:r>
      <w:proofErr w:type="spellEnd"/>
      <w:r w:rsidRPr="00300294">
        <w:rPr>
          <w:rFonts w:ascii="Arial Unicode MS" w:eastAsia="Arial Unicode MS" w:hAnsi="Arial Unicode MS" w:cs="Arial Unicode MS"/>
          <w:bCs/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கேட்பதற்கும்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அ</w:t>
      </w:r>
      <w:r w:rsidR="00A9531D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தையு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ம்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, </w:t>
      </w:r>
      <w:proofErr w:type="spellStart"/>
      <w:r w:rsidRPr="007A18D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TDSB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இல்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இருக்கும்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பரந்துபட்ட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அடையாளங்களின்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தனித்துவமான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அழகையும்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கொண்டாடுவதற்குமான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ஒரு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சந்தர்ப்பமாக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இருந்தது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. </w:t>
      </w:r>
    </w:p>
    <w:p w14:paraId="601124A0" w14:textId="66AC4DF7" w:rsidR="003B6303" w:rsidRPr="00300294" w:rsidRDefault="00300294" w:rsidP="003B6303">
      <w:pPr>
        <w:shd w:val="clear" w:color="auto" w:fill="FFFFFF"/>
        <w:spacing w:line="240" w:lineRule="auto"/>
        <w:ind w:left="-284"/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Poetry Slam</w:t>
      </w:r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(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கவிதை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ப்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போட்டி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)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என்றால்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என்ன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?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விக்கி</w:t>
      </w:r>
      <w:r w:rsidR="00B76ADA">
        <w:rPr>
          <w:rFonts w:ascii="Arial Unicode MS" w:eastAsia="Arial Unicode MS" w:hAnsi="Arial Unicode MS" w:cs="Arial Unicode MS"/>
          <w:sz w:val="16"/>
          <w:szCs w:val="16"/>
          <w:lang w:val="en-US"/>
        </w:rPr>
        <w:t>ப்</w:t>
      </w:r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பீடியா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கூறுகிறது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>, “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கவிதை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ப்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போட்டி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என்பது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ஒரு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போட்டி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க்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கலை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நிகழ்வு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இதில்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பார்வையாளர்க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ள்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மற்றும்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ந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டுவர்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குழுவிற்கும்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முன்பாக</w:t>
      </w:r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க்</w:t>
      </w:r>
      <w:proofErr w:type="spellEnd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கவிஞர்கள்</w:t>
      </w:r>
      <w:proofErr w:type="spellEnd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கவிதைகளை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வாசிக்</w:t>
      </w:r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கிறார்கள்</w:t>
      </w:r>
      <w:proofErr w:type="spellEnd"/>
      <w:r w:rsidRPr="00300294">
        <w:rPr>
          <w:rFonts w:ascii="Arial Unicode MS" w:eastAsia="Arial Unicode MS" w:hAnsi="Arial Unicode MS" w:cs="Arial Unicode MS" w:hint="eastAsia"/>
          <w:sz w:val="16"/>
          <w:szCs w:val="16"/>
          <w:lang w:val="en-US"/>
        </w:rPr>
        <w:t>…</w:t>
      </w:r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வடிவங்கள்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வித்தியாசமானவையாக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இருக்கின்ற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அதேவேளையில்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r w:rsidR="00FA6015" w:rsidRPr="007A18D0">
        <w:rPr>
          <w:rFonts w:ascii="Arial Unicode MS" w:eastAsia="Arial Unicode MS" w:hAnsi="Arial Unicode MS" w:cs="Arial Unicode MS"/>
          <w:sz w:val="16"/>
          <w:szCs w:val="16"/>
        </w:rPr>
        <w:t>slams</w:t>
      </w:r>
      <w:r w:rsidR="00FA6015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</w:rPr>
        <w:t>என்பது</w:t>
      </w:r>
      <w:proofErr w:type="spellEnd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அனேகமான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நேரங்களில்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பார்வையாளர்களின்</w:t>
      </w:r>
      <w:proofErr w:type="spellEnd"/>
      <w:r w:rsidR="00FA6015"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பங்கேற்பு</w:t>
      </w:r>
      <w:proofErr w:type="spellEnd"/>
      <w:r w:rsidR="00FA6015"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ஆரவாரம்</w:t>
      </w:r>
      <w:proofErr w:type="spellEnd"/>
      <w:r w:rsidR="00FA6015"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மற்றும்</w:t>
      </w:r>
      <w:proofErr w:type="spellEnd"/>
      <w:r w:rsidR="00FA6015"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உடல்ரீதியாக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உணர்ச்சிகளைக்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காட்டும்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சத்த</w:t>
      </w:r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மு</w:t>
      </w:r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ம்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கலகலப்</w:t>
      </w:r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பு</w:t>
      </w:r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ம்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மிக்க</w:t>
      </w:r>
      <w:r w:rsidR="00B76ADA">
        <w:rPr>
          <w:rFonts w:ascii="Arial Unicode MS" w:eastAsia="Arial Unicode MS" w:hAnsi="Arial Unicode MS" w:cs="Arial Unicode MS"/>
          <w:sz w:val="16"/>
          <w:szCs w:val="16"/>
          <w:lang w:val="en-US"/>
        </w:rPr>
        <w:t>தொரு</w:t>
      </w:r>
      <w:proofErr w:type="spellEnd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வாசிப்பாக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300294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இருக்</w:t>
      </w:r>
      <w:r w:rsidR="00FA6015">
        <w:rPr>
          <w:rFonts w:ascii="Arial Unicode MS" w:eastAsia="Arial Unicode MS" w:hAnsi="Arial Unicode MS" w:cs="Arial Unicode MS"/>
          <w:sz w:val="16"/>
          <w:szCs w:val="16"/>
          <w:lang w:val="en-US"/>
        </w:rPr>
        <w:t>கிறது</w:t>
      </w:r>
      <w:proofErr w:type="spellEnd"/>
      <w:r w:rsidRPr="00300294">
        <w:rPr>
          <w:rFonts w:ascii="Arial Unicode MS" w:eastAsia="Arial Unicode MS" w:hAnsi="Arial Unicode MS" w:cs="Arial Unicode MS"/>
          <w:sz w:val="16"/>
          <w:szCs w:val="16"/>
          <w:lang w:val="en-US"/>
        </w:rPr>
        <w:t>.”</w:t>
      </w:r>
    </w:p>
    <w:p w14:paraId="6185EE09" w14:textId="2B5A2023" w:rsidR="003B6303" w:rsidRPr="00FA6015" w:rsidRDefault="00FA6015" w:rsidP="003B6303">
      <w:pPr>
        <w:shd w:val="clear" w:color="auto" w:fill="FFFFFF"/>
        <w:spacing w:line="240" w:lineRule="auto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VSS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ஆசிரியர்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Ms.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Fingerhutt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ஆல்</w:t>
      </w:r>
      <w:proofErr w:type="spellEnd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பயிற்சியளி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க்கப்பட்டிருந்த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எங்கள்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மாணவர்கள்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அதில்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நிபுணத்துவம்</w:t>
      </w:r>
      <w:proofErr w:type="spellEnd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பெற்றவர்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களைப்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போலவே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வாசித்த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னர்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,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TDSB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முழுவதும்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உள்ள</w:t>
      </w:r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ஏனைய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மாணவர்களுக்கு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எதிராக</w:t>
      </w:r>
      <w:r w:rsidR="00B76ADA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போட்டியிட்டனர்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.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மாணவ</w:t>
      </w:r>
      <w:r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கவிஞர்கள்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மிகவும்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குறிப்பிடத்தக்க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தலைப்புகளைப்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பற்றி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ய</w:t>
      </w:r>
      <w:proofErr w:type="spellEnd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கவிதைகளை</w:t>
      </w:r>
      <w:proofErr w:type="spellEnd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வாசித்த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னர்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-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மன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ஆரோக்கியம்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,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முதல்</w:t>
      </w:r>
      <w:proofErr w:type="spellEnd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குடிகளின்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குரல்களை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அதிகம்</w:t>
      </w:r>
      <w:proofErr w:type="spellEnd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உள்ளடக்க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ல்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,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க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று</w:t>
      </w:r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ப்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பின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மற்றும்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ஆசிய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ருக்கு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எதி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ரான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Pr="00FA6015">
        <w:rPr>
          <w:rFonts w:ascii="Arial Unicode MS" w:eastAsia="Arial Unicode MS" w:hAnsi="Arial Unicode MS" w:cs="Arial Unicode MS" w:hint="cs"/>
          <w:bCs/>
          <w:color w:val="000000"/>
          <w:sz w:val="16"/>
          <w:szCs w:val="16"/>
        </w:rPr>
        <w:t>இனவெறிக்கு</w:t>
      </w:r>
      <w:proofErr w:type="spellEnd"/>
      <w:r w:rsidR="008D562B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எதிராக</w:t>
      </w:r>
      <w:proofErr w:type="spellEnd"/>
      <w:r w:rsidR="00A9531D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  <w:t>ஓங்கிக்</w:t>
      </w:r>
      <w:proofErr w:type="spellEnd"/>
      <w:r w:rsidR="00A9531D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bCs/>
          <w:color w:val="000000"/>
          <w:sz w:val="16"/>
          <w:szCs w:val="16"/>
          <w:lang w:val="en-US"/>
        </w:rPr>
        <w:t>குரல்கொடுத்த</w:t>
      </w:r>
      <w:r w:rsidR="001B5B70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ல்</w:t>
      </w:r>
      <w:proofErr w:type="spellEnd"/>
      <w:r w:rsidRPr="00FA6015">
        <w:rPr>
          <w:rFonts w:ascii="Arial Unicode MS" w:eastAsia="Arial Unicode MS" w:hAnsi="Arial Unicode MS" w:cs="Arial Unicode MS"/>
          <w:bCs/>
          <w:color w:val="000000"/>
          <w:sz w:val="16"/>
          <w:szCs w:val="16"/>
        </w:rPr>
        <w:t>.</w:t>
      </w:r>
    </w:p>
    <w:p w14:paraId="529F33C3" w14:textId="671E74F2" w:rsidR="009A4C11" w:rsidRPr="007A18D0" w:rsidRDefault="00A628D5" w:rsidP="003620F0">
      <w:pPr>
        <w:spacing w:line="240" w:lineRule="auto"/>
        <w:ind w:left="-284"/>
        <w:rPr>
          <w:rFonts w:ascii="Arial Unicode MS" w:eastAsia="Arial Unicode MS" w:hAnsi="Arial Unicode MS" w:cs="Arial Unicode MS"/>
          <w:color w:val="333333"/>
          <w:sz w:val="16"/>
          <w:szCs w:val="16"/>
        </w:rPr>
      </w:pPr>
      <w:hyperlink r:id="rId18" w:history="1">
        <w:r w:rsidR="000445F4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மெய்நிகர்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இரண்டாம்நிலைப்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பாடசாலை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மாணவர்களின்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கவிதைகளை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இங்கு</w:t>
        </w:r>
        <w:proofErr w:type="spellEnd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="001B5B7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வாசியுங்கள்</w:t>
        </w:r>
        <w:proofErr w:type="spellEnd"/>
      </w:hyperlink>
      <w:r w:rsidR="000445F4" w:rsidRPr="007A18D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06B48FFD" w14:textId="0EDE0939" w:rsidR="003620F0" w:rsidRPr="00A468CE" w:rsidRDefault="003620F0" w:rsidP="00A468CE">
      <w:pPr>
        <w:spacing w:line="240" w:lineRule="auto"/>
        <w:ind w:left="-284"/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Team</w:t>
      </w:r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(</w:t>
      </w:r>
      <w:proofErr w:type="spellStart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குழு</w:t>
      </w:r>
      <w:proofErr w:type="spellEnd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)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என்ற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சொல்லில்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="001B5B7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"I"</w:t>
      </w:r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(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நான்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)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இல்லை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...</w:t>
      </w:r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ஆனால்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="008D562B" w:rsidRP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Incredible </w:t>
      </w:r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(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வியக்கத்தக்கது</w:t>
      </w:r>
      <w:proofErr w:type="spellEnd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)</w:t>
      </w:r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என்பதில்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ஒரு</w:t>
      </w:r>
      <w:proofErr w:type="spellEnd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 xml:space="preserve"> </w:t>
      </w:r>
      <w:r w:rsidR="001B5B7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"I" </w:t>
      </w:r>
      <w:proofErr w:type="spellStart"/>
      <w:r w:rsidR="001B5B7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  <w:lang w:val="en-US"/>
        </w:rPr>
        <w:t>உள்ளது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!</w:t>
      </w:r>
      <w:r w:rsidR="00A468CE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br/>
      </w:r>
      <w:r w:rsidR="00A468CE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br/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கடந்த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கால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ண்டு</w:t>
      </w:r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ப்பகுதியில்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r w:rsidR="00283C85" w:rsidRPr="007A18D0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>Career Studies/ Guidance Department</w:t>
      </w:r>
      <w:r w:rsidR="00283C8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283C85" w:rsidRPr="00283C85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>(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b/>
          <w:bCs/>
          <w:color w:val="000000"/>
          <w:sz w:val="16"/>
          <w:szCs w:val="16"/>
        </w:rPr>
        <w:t>தொழில்</w:t>
      </w:r>
      <w:proofErr w:type="spellEnd"/>
      <w:r w:rsidR="00283C85" w:rsidRPr="00283C85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b/>
          <w:bCs/>
          <w:color w:val="000000"/>
          <w:sz w:val="16"/>
          <w:szCs w:val="16"/>
        </w:rPr>
        <w:t>ஆய்வுகள்</w:t>
      </w:r>
      <w:proofErr w:type="spellEnd"/>
      <w:r w:rsidR="00283C85" w:rsidRPr="00283C85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 xml:space="preserve"> /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b/>
          <w:bCs/>
          <w:color w:val="000000"/>
          <w:sz w:val="16"/>
          <w:szCs w:val="16"/>
        </w:rPr>
        <w:t>வழிகாட்டல்</w:t>
      </w:r>
      <w:proofErr w:type="spellEnd"/>
      <w:r w:rsidR="00283C85" w:rsidRPr="00283C85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b/>
          <w:bCs/>
          <w:color w:val="000000"/>
          <w:sz w:val="16"/>
          <w:szCs w:val="16"/>
        </w:rPr>
        <w:t>துறை</w:t>
      </w:r>
      <w:proofErr w:type="spellEnd"/>
      <w:r w:rsidR="00283C85" w:rsidRPr="00283C85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t>)</w:t>
      </w:r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மெய்நிகர்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வழியில்</w:t>
      </w:r>
      <w:proofErr w:type="spellEnd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கற்பவர்களுக்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கான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பல்வேறு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அனுபவம்மிக்க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பாதை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வாய்ப்புகளில்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பங்கேற்றுள்ளது</w:t>
      </w:r>
      <w:proofErr w:type="spellEnd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உள்ளூர்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கல்லூரிக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(</w:t>
      </w:r>
      <w:r w:rsidR="00283C8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George Brown &amp; Centennial </w:t>
      </w:r>
      <w:proofErr w:type="spellStart"/>
      <w:r w:rsidR="00283C8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Colleg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);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பல்கலைக்கழகங்கள்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(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&amp;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யோ</w:t>
      </w:r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ர்க்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பல்கலைக்கழகம்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 w:rsidRPr="008D562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வெகு</w:t>
      </w:r>
      <w:proofErr w:type="spellEnd"/>
      <w:r w:rsidR="008D562B" w:rsidRP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 w:rsidRPr="008D562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தூரத்திலிருக்கும்</w:t>
      </w:r>
      <w:proofErr w:type="spellEnd"/>
      <w:r w:rsidR="008D562B" w:rsidRP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பிரிட்டிஷ்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கொலம்பியா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விலிருந்துகூட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(</w:t>
      </w:r>
      <w:proofErr w:type="spellStart"/>
      <w:r w:rsidR="00283C8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ChatterHigh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பேச்சாளர்க</w:t>
      </w:r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ளை</w:t>
      </w:r>
      <w:proofErr w:type="spellEnd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அழைத்திருந்தது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!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குழுவாக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அந்தப்</w:t>
      </w:r>
      <w:proofErr w:type="spellEnd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பிரிவு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வழக்கமான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வழக்கத்திற்கு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மாறான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தொழில்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பாதைகளைப்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அறிந்துகொண்டது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OYAP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திறன்</w:t>
      </w:r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கள்</w:t>
      </w:r>
      <w:proofErr w:type="spellEnd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தேவையான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வர்த்தகங்கள்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ஊடாக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வழங்கப்படும்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வாய்ப்புகள்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பற்றிய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விபரமான</w:t>
      </w:r>
      <w:proofErr w:type="spellEnd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விளங்கங்</w:t>
      </w:r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களைப்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பெற்</w:t>
      </w:r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றுக்கொண்ட</w:t>
      </w:r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இறுதியாக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புலமைப்பரிசில்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உதவித்தொகை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கடன்கள்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அவர்களின்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இரண்டாம்நிலைக்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கல்விக்கு</w:t>
      </w:r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பின்பான</w:t>
      </w:r>
      <w:proofErr w:type="spellEnd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கல்விக்கான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நிதி</w:t>
      </w:r>
      <w:proofErr w:type="spellEnd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வாய்ப்புகள்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468CE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="00A468CE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அறிந்துகொ</w:t>
      </w:r>
      <w:r w:rsid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ண்ட</w:t>
      </w:r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தன்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அவர்களின்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எதிர்கால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பாதைகளை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மேலும்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திட்டமிட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83C85" w:rsidRPr="00283C85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முடிந்தது</w:t>
      </w:r>
      <w:proofErr w:type="spellEnd"/>
      <w:r w:rsidR="00283C85" w:rsidRPr="00283C85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57D40ED7" w14:textId="29E91F18" w:rsidR="003620F0" w:rsidRPr="00A468CE" w:rsidRDefault="00A468CE" w:rsidP="003620F0">
      <w:pPr>
        <w:spacing w:line="240" w:lineRule="auto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</w:pP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பாடத்திட்டம்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தேவைகளுக்கான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ஆதார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வளங்களையும்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களையும்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பகிர்ந்துகொ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ண்ட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தன்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மாறிலியான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ஒத்துழைப்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புக்கூ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டாகக்</w:t>
      </w:r>
      <w:proofErr w:type="spellEnd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குழு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வினர்</w:t>
      </w:r>
      <w:proofErr w:type="spellEnd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லில்</w:t>
      </w:r>
      <w:proofErr w:type="spellEnd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ஒருவருக்கொருவர்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உதவிசெய்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னர்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00A7BDC1" w14:textId="5603A1AB" w:rsidR="003620F0" w:rsidRPr="007A18D0" w:rsidRDefault="00A468CE" w:rsidP="003620F0">
      <w:pPr>
        <w:pStyle w:val="NormalWeb"/>
        <w:spacing w:before="0" w:beforeAutospacing="0" w:after="0" w:afterAutospacing="0"/>
        <w:ind w:left="-284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மெய்நிகர்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="003620F0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Career Studies "</w:t>
      </w:r>
      <w:r w:rsidR="003620F0" w:rsidRPr="007A18D0">
        <w:rPr>
          <w:rFonts w:ascii="Arial Unicode MS" w:eastAsia="Arial Unicode MS" w:hAnsi="Arial Unicode MS" w:cs="Arial Unicode MS"/>
          <w:b/>
          <w:i/>
          <w:iCs/>
          <w:color w:val="F79646" w:themeColor="accent6"/>
          <w:sz w:val="16"/>
          <w:szCs w:val="16"/>
        </w:rPr>
        <w:t>Show Me Your Money</w:t>
      </w:r>
      <w:r w:rsidR="003620F0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"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போட்டி</w:t>
      </w:r>
      <w:proofErr w:type="spellEnd"/>
    </w:p>
    <w:p w14:paraId="06743F60" w14:textId="3B6D0F35" w:rsidR="003620F0" w:rsidRPr="00A468CE" w:rsidRDefault="00A468CE" w:rsidP="003620F0">
      <w:pPr>
        <w:pStyle w:val="NormalWeb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</w:pP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ஏப்ரல்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மாதத்தில்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Bay Street Deconstructed (BSD)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ஏற்பாடு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செய்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திருந்த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705FC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"</w:t>
      </w:r>
      <w:r w:rsidR="00705FC0" w:rsidRPr="007A18D0">
        <w:rPr>
          <w:rFonts w:ascii="Arial Unicode MS" w:eastAsia="Arial Unicode MS" w:hAnsi="Arial Unicode MS" w:cs="Arial Unicode MS"/>
          <w:i/>
          <w:iCs/>
          <w:color w:val="000000"/>
          <w:sz w:val="16"/>
          <w:szCs w:val="16"/>
        </w:rPr>
        <w:t>Show Me Your Money</w:t>
      </w:r>
      <w:r w:rsidR="00705FC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"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போட்டியில்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தெரிவுசெய்யப்பட்ட</w:t>
      </w:r>
      <w:proofErr w:type="spellEnd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TDSB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மெய்நிகர்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Career Studies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வகுப்புக்கள்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போட்டியி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ட்டன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இந்த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கனேடிய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இலாப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நோக்கற்ற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அமைப்பு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100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க்கும்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மேற்பட்ட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10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தர</w:t>
      </w:r>
      <w:proofErr w:type="spellEnd"/>
      <w:r w:rsidR="00705FC0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,</w:t>
      </w:r>
      <w:r w:rsidR="00705FC0"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நிதி</w:t>
      </w:r>
      <w:proofErr w:type="spellEnd"/>
      <w:r w:rsidR="00705FC0"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உல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கை</w:t>
      </w:r>
      <w:proofErr w:type="spellEnd"/>
      <w:r w:rsidR="00705FC0"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அறிமுகப்படுத்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தும்</w:t>
      </w:r>
      <w:proofErr w:type="spellEnd"/>
      <w:r w:rsidR="00705FC0"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தகவல்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வழங்கும்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ஊடா</w:t>
      </w:r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ட்டமுள்ள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வேடிக்கையான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பட்டறை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ஒன்றை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நடத்தியது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நிகழ்நேர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மெய்நிகர்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அமர்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வு</w:t>
      </w:r>
      <w:proofErr w:type="spellEnd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</w:rPr>
        <w:t>ஒன்றை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B76ADA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அவர்கள்</w:t>
      </w:r>
      <w:proofErr w:type="spellEnd"/>
      <w:r w:rsidR="00B76ADA"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நடத்தினர்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அங்கு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பெற்றுக்கொண்ட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புள்ளிகளின்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அடிப்படையில்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முதல்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3 </w:t>
      </w:r>
      <w:proofErr w:type="spellStart"/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வெற்றியாளர்கள்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5FC0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தெரிவுசெய்யப்பட்டிருந்த</w:t>
      </w:r>
      <w:r w:rsidRPr="00A468C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னர்</w:t>
      </w:r>
      <w:proofErr w:type="spellEnd"/>
      <w:r w:rsidRPr="00A468CE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34AFEEF0" w14:textId="099904ED" w:rsidR="003620F0" w:rsidRPr="00705FC0" w:rsidRDefault="00705FC0" w:rsidP="003620F0">
      <w:pPr>
        <w:pStyle w:val="NormalWeb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</w:pP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போட்டிக்குத்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தயாராவதற்கு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உதவிசெய்வதற்காக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10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நிதி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சேவைகள்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தொடர்பான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தொழில்ரீதியாக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வடிவமைக்கப்பட்ட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ஊடா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ட்டமுள்ள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ஆய்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வுச்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செயல்பாடு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மாணவர்களுக்கு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வழங்கப்பட்டது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நிஜ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வாழ்க்கை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யில்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நடிகர்களாக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இருக்கும்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கனேடியர்களையும்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சந்தித்தனர்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அவர்கள்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ஒவ்வொருவரும்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நிதி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சேவையை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பிரதிநிதித்துவப்படுத்தினர்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காட்சிகள்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மற்றும்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ஒவ்வொ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ருவருக்குமா</w:t>
      </w:r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ன</w:t>
      </w:r>
      <w:proofErr w:type="spellEnd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தனிப்பட்ட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i/>
          <w:iCs/>
          <w:color w:val="000000"/>
          <w:sz w:val="16"/>
          <w:szCs w:val="16"/>
        </w:rPr>
        <w:t>Kahoot</w:t>
      </w:r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விளையாட்டு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டன்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நிறைவு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!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ஒவ்வொரு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பகுதியையும்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EC02E2"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ஊடா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ட்டத்துடன்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வேடிக்கையா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மற்றும்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வேகமான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முறையில்</w:t>
      </w:r>
      <w:proofErr w:type="spellEnd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கற்றுக்கொண்டனர்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மாணவர்களின்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கற்றலை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ஒருங்கிணைப்பதற்காக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அமர்வு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க்குப்</w:t>
      </w:r>
      <w:proofErr w:type="spellEnd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பின்பான</w:t>
      </w:r>
      <w:proofErr w:type="spellEnd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செயல்பாடு</w:t>
      </w:r>
      <w:proofErr w:type="spellEnd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ஒன்றை</w:t>
      </w:r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யும்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BSD </w:t>
      </w:r>
      <w:proofErr w:type="spellStart"/>
      <w:r w:rsidRPr="00705FC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வழங்கியது</w:t>
      </w:r>
      <w:proofErr w:type="spellEnd"/>
      <w:r w:rsidRPr="00705FC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</w:p>
    <w:p w14:paraId="0B0147BD" w14:textId="43E06000" w:rsidR="003620F0" w:rsidRPr="00EC02E2" w:rsidRDefault="00EC02E2" w:rsidP="003620F0">
      <w:pPr>
        <w:pStyle w:val="NormalWeb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Career Studies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அற்புதமான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வேலையைச்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செய்த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னர்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அத்துடன்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இரண்டு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அமர்வுக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ளிலு</w:t>
      </w:r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முதல்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3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இடங்களை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எடுத்த</w:t>
      </w:r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னர்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! 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ஒட்டுமொத்தமாக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தொலைநிலை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வகுப்பறை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மற்றும்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இரண்டும்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இணைந்த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கற்றல்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சூழல்களின்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தேவைகளைப்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பூர்த்திசெ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ய்யக்கூடியதாக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BSD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திட்டம்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நன்கு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கட்டமைக்கப்பட்டிருந்தது</w:t>
      </w:r>
      <w:proofErr w:type="spellEnd"/>
      <w:r w:rsidRPr="00EC02E2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</w:p>
    <w:p w14:paraId="20087CC8" w14:textId="2B7E3BE8" w:rsidR="003620F0" w:rsidRPr="00EC02E2" w:rsidRDefault="000C4336" w:rsidP="00AD129B">
      <w:pPr>
        <w:pStyle w:val="NormalWeb"/>
        <w:ind w:left="-284"/>
        <w:rPr>
          <w:rFonts w:ascii="Arial Unicode MS" w:eastAsia="Arial Unicode MS" w:hAnsi="Arial Unicode MS" w:cs="Arial Unicode MS"/>
          <w:sz w:val="16"/>
          <w:szCs w:val="16"/>
          <w:lang w:val="en-US" w:eastAsia="en-US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"</w:t>
      </w:r>
      <w:r w:rsidRPr="007A18D0">
        <w:rPr>
          <w:rFonts w:ascii="Arial Unicode MS" w:eastAsia="Arial Unicode MS" w:hAnsi="Arial Unicode MS" w:cs="Arial Unicode MS"/>
          <w:i/>
          <w:iCs/>
          <w:color w:val="000000"/>
          <w:sz w:val="16"/>
          <w:szCs w:val="16"/>
        </w:rPr>
        <w:t>Show Me Your Money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"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விளையாட்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டின்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காலை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அமர்வில்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பங்குபற்றிய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லக்சிகன்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நவரத்னராசா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(1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vertAlign w:val="superscript"/>
        </w:rPr>
        <w:t>வது</w:t>
      </w:r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Shayann</w:t>
      </w:r>
      <w:proofErr w:type="spellEnd"/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Jordan (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>2</w:t>
      </w:r>
      <w:r w:rsidR="00EC02E2">
        <w:rPr>
          <w:rFonts w:ascii="Arial Unicode MS" w:eastAsia="Arial Unicode MS" w:hAnsi="Arial Unicode MS" w:cs="Arial Unicode MS"/>
          <w:color w:val="000000"/>
          <w:sz w:val="16"/>
          <w:szCs w:val="16"/>
          <w:vertAlign w:val="superscript"/>
        </w:rPr>
        <w:t>வது</w:t>
      </w:r>
      <w:r w:rsidR="00EC02E2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)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பிற்பகல்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அமர்வில்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பங்குபற்றிய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Emily Ngo (2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vertAlign w:val="superscript"/>
        </w:rPr>
        <w:t>வது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Fabiha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Nazat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(3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vertAlign w:val="superscript"/>
        </w:rPr>
        <w:t>வது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)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ஆகியோருக்கு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02E2" w:rsidRPr="00EC02E2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வாழ்த்துக்கள்</w:t>
      </w:r>
      <w:proofErr w:type="spellEnd"/>
      <w:r w:rsidR="00EC02E2" w:rsidRPr="00EC02E2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07C9822D" w14:textId="77777777" w:rsidR="00EC02E2" w:rsidRDefault="00EC02E2" w:rsidP="000C4336">
      <w:pPr>
        <w:spacing w:line="240" w:lineRule="auto"/>
        <w:ind w:right="302"/>
        <w:outlineLvl w:val="1"/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</w:pPr>
    </w:p>
    <w:p w14:paraId="05857CCB" w14:textId="08AC76DB" w:rsidR="008B0696" w:rsidRPr="007A18D0" w:rsidRDefault="008B0696" w:rsidP="008B0696">
      <w:pPr>
        <w:spacing w:line="240" w:lineRule="auto"/>
        <w:ind w:left="-283" w:right="302"/>
        <w:outlineLvl w:val="1"/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lastRenderedPageBreak/>
        <w:t>Creators’ Club</w:t>
      </w:r>
      <w:r w:rsidR="000C4336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(</w:t>
      </w:r>
      <w:proofErr w:type="spellStart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படைப்பாளர்</w:t>
      </w:r>
      <w:proofErr w:type="spellEnd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கழகம்</w:t>
      </w:r>
      <w:proofErr w:type="spellEnd"/>
      <w:r w:rsidR="008D562B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)</w:t>
      </w:r>
    </w:p>
    <w:p w14:paraId="6D11212E" w14:textId="7C14BAC1" w:rsidR="008B0696" w:rsidRPr="000C4336" w:rsidRDefault="008B0696" w:rsidP="008B0696">
      <w:pPr>
        <w:spacing w:line="240" w:lineRule="auto"/>
        <w:ind w:left="-283" w:right="300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sz w:val="16"/>
          <w:szCs w:val="16"/>
        </w:rPr>
        <w:t> </w:t>
      </w:r>
      <w:r w:rsidR="000C4336"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Creators’ Club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என்பது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ஒரு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பரந்து</w:t>
      </w:r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பட்ட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மற்றும்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புதுமையான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இடமாகும்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அங்கு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பொருள்</w:t>
      </w:r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களை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உருவாக்குவதில்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ஆர்வமுள்ள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மாணவர்கள்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கருத்துக்களைப்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பகிர்ந்துகொள்வார்கள்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ஒ</w:t>
      </w:r>
      <w:r w:rsidR="000C4336">
        <w:rPr>
          <w:rFonts w:ascii="Arial Unicode MS" w:eastAsia="Arial Unicode MS" w:hAnsi="Arial Unicode MS" w:cs="Arial Unicode MS"/>
          <w:sz w:val="16"/>
          <w:szCs w:val="16"/>
        </w:rPr>
        <w:t>வ்வொருவரினதும்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தலைசிறந்த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படைப்புகளை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ஒருவருக்கொருவர்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திறனாய்வுசெய்ய</w:t>
      </w:r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வும்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விமர்சிக்கவும்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பாராட்டவும்</w:t>
      </w:r>
      <w:proofErr w:type="spellEnd"/>
      <w:r w:rsid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கூடியதொ</w:t>
      </w:r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ரு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பாதுகாப்பான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இடமாக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இந்த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0C4336" w:rsidRPr="007A18D0">
        <w:rPr>
          <w:rFonts w:ascii="Arial Unicode MS" w:eastAsia="Arial Unicode MS" w:hAnsi="Arial Unicode MS" w:cs="Arial Unicode MS"/>
          <w:sz w:val="16"/>
          <w:szCs w:val="16"/>
        </w:rPr>
        <w:t>club</w:t>
      </w:r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செயல்படுகிறது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. </w:t>
      </w:r>
      <w:proofErr w:type="spellStart"/>
      <w:r w:rsidR="000C4336">
        <w:rPr>
          <w:rFonts w:ascii="Arial Unicode MS" w:eastAsia="Arial Unicode MS" w:hAnsi="Arial Unicode MS" w:cs="Arial Unicode MS"/>
          <w:sz w:val="16"/>
          <w:szCs w:val="16"/>
        </w:rPr>
        <w:t>இந்தக்</w:t>
      </w:r>
      <w:proofErr w:type="spellEnd"/>
      <w:r w:rsid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7A18D0">
        <w:rPr>
          <w:rFonts w:ascii="Arial Unicode MS" w:eastAsia="Arial Unicode MS" w:hAnsi="Arial Unicode MS" w:cs="Arial Unicode MS"/>
          <w:sz w:val="16"/>
          <w:szCs w:val="16"/>
        </w:rPr>
        <w:t>club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>இல்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சே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>ர்வதற்கும்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அவர்களின்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சிறப்பான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சிருஷ்டிப்புக்களை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அறிமுகப்படுத்துவதற்கும்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அனைவரும்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வரவேற்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>கப்படுகிறார்கள்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இது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="00B33CDC" w:rsidRPr="007A18D0">
        <w:rPr>
          <w:rFonts w:ascii="Arial Unicode MS" w:eastAsia="Arial Unicode MS" w:hAnsi="Arial Unicode MS" w:cs="Arial Unicode MS"/>
          <w:sz w:val="16"/>
          <w:szCs w:val="16"/>
        </w:rPr>
        <w:t>comic strips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நகைச்சுவைச்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சித்திரங்கள்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>)</w:t>
      </w:r>
      <w:r w:rsidR="00B33CDC" w:rsidRPr="007A18D0">
        <w:rPr>
          <w:rFonts w:ascii="Arial Unicode MS" w:eastAsia="Arial Unicode MS" w:hAnsi="Arial Unicode MS" w:cs="Arial Unicode MS"/>
          <w:sz w:val="16"/>
          <w:szCs w:val="16"/>
        </w:rPr>
        <w:t>, digital art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எண்ணிமக்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கலை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>)</w:t>
      </w:r>
      <w:r w:rsidR="00B33CDC"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, </w:t>
      </w:r>
      <w:proofErr w:type="spellStart"/>
      <w:r w:rsidR="00B33CDC" w:rsidRPr="000C4336">
        <w:rPr>
          <w:rFonts w:ascii="Arial Unicode MS" w:eastAsia="Arial Unicode MS" w:hAnsi="Arial Unicode MS" w:cs="Arial Unicode MS" w:hint="cs"/>
          <w:sz w:val="16"/>
          <w:szCs w:val="16"/>
        </w:rPr>
        <w:t>இசை</w:t>
      </w:r>
      <w:proofErr w:type="spellEnd"/>
      <w:r w:rsidR="00B33CDC" w:rsidRPr="007A18D0">
        <w:rPr>
          <w:rFonts w:ascii="Arial Unicode MS" w:eastAsia="Arial Unicode MS" w:hAnsi="Arial Unicode MS" w:cs="Arial Unicode MS"/>
          <w:sz w:val="16"/>
          <w:szCs w:val="16"/>
        </w:rPr>
        <w:t>, spoken word</w:t>
      </w:r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கவிதை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>/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கதை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)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அல்லது</w:t>
      </w:r>
      <w:proofErr w:type="spellEnd"/>
      <w:r w:rsidR="00B33CDC"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coded </w:t>
      </w:r>
      <w:proofErr w:type="spellStart"/>
      <w:r w:rsidR="000C4336" w:rsidRPr="000C4336">
        <w:rPr>
          <w:rFonts w:ascii="Arial Unicode MS" w:eastAsia="Arial Unicode MS" w:hAnsi="Arial Unicode MS" w:cs="Arial Unicode MS" w:hint="cs"/>
          <w:sz w:val="16"/>
          <w:szCs w:val="16"/>
        </w:rPr>
        <w:t>வீடியோ</w:t>
      </w:r>
      <w:proofErr w:type="spellEnd"/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விளையாட்டு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எதுவாகவும்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B33CDC">
        <w:rPr>
          <w:rFonts w:ascii="Arial Unicode MS" w:eastAsia="Arial Unicode MS" w:hAnsi="Arial Unicode MS" w:cs="Arial Unicode MS"/>
          <w:sz w:val="16"/>
          <w:szCs w:val="16"/>
        </w:rPr>
        <w:t>இருக்கலாம்</w:t>
      </w:r>
      <w:proofErr w:type="spellEnd"/>
      <w:r w:rsidR="00B33CDC">
        <w:rPr>
          <w:rFonts w:ascii="Arial Unicode MS" w:eastAsia="Arial Unicode MS" w:hAnsi="Arial Unicode MS" w:cs="Arial Unicode MS"/>
          <w:sz w:val="16"/>
          <w:szCs w:val="16"/>
        </w:rPr>
        <w:t>.</w:t>
      </w:r>
      <w:r w:rsidR="000C4336" w:rsidRPr="000C4336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</w:p>
    <w:p w14:paraId="575CB429" w14:textId="0646C13D" w:rsidR="00AF4BDA" w:rsidRPr="00AF4BDA" w:rsidRDefault="00AF4BDA" w:rsidP="00AF4BDA">
      <w:pPr>
        <w:spacing w:line="240" w:lineRule="auto"/>
        <w:ind w:left="-284" w:right="301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வரவிருக்கும்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எங்க</w:t>
      </w:r>
      <w:r w:rsidR="00B76ADA">
        <w:rPr>
          <w:rFonts w:ascii="Arial Unicode MS" w:eastAsia="Arial Unicode MS" w:hAnsi="Arial Unicode MS" w:cs="Arial Unicode MS"/>
          <w:sz w:val="16"/>
          <w:szCs w:val="16"/>
        </w:rPr>
        <w:t>ளின்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காட்சி</w:t>
      </w:r>
      <w:r>
        <w:rPr>
          <w:rFonts w:ascii="Arial Unicode MS" w:eastAsia="Arial Unicode MS" w:hAnsi="Arial Unicode MS" w:cs="Arial Unicode MS"/>
          <w:sz w:val="16"/>
          <w:szCs w:val="16"/>
        </w:rPr>
        <w:t>ப்படுத்</w:t>
      </w:r>
      <w:r w:rsidR="00B76ADA">
        <w:rPr>
          <w:rFonts w:ascii="Arial Unicode MS" w:eastAsia="Arial Unicode MS" w:hAnsi="Arial Unicode MS" w:cs="Arial Unicode MS"/>
          <w:sz w:val="16"/>
          <w:szCs w:val="16"/>
        </w:rPr>
        <w:t>துகை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பற்றிய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பரபரப்பூட்டும்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அறிவிப்புக்காக</w:t>
      </w:r>
      <w:r>
        <w:rPr>
          <w:rFonts w:ascii="Arial Unicode MS" w:eastAsia="Arial Unicode MS" w:hAnsi="Arial Unicode MS" w:cs="Arial Unicode MS"/>
          <w:sz w:val="16"/>
          <w:szCs w:val="16"/>
        </w:rPr>
        <w:t>க்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காத்திருங்கள்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!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மேல</w:t>
      </w:r>
      <w:r>
        <w:rPr>
          <w:rFonts w:ascii="Arial Unicode MS" w:eastAsia="Arial Unicode MS" w:hAnsi="Arial Unicode MS" w:cs="Arial Unicode MS"/>
          <w:sz w:val="16"/>
          <w:szCs w:val="16"/>
        </w:rPr>
        <w:t>திக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வி</w:t>
      </w:r>
      <w:r>
        <w:rPr>
          <w:rFonts w:ascii="Arial Unicode MS" w:eastAsia="Arial Unicode MS" w:hAnsi="Arial Unicode MS" w:cs="Arial Unicode MS"/>
          <w:sz w:val="16"/>
          <w:szCs w:val="16"/>
        </w:rPr>
        <w:t>ப</w:t>
      </w:r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ரங்களுக்கு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, Instagram @ </w:t>
      </w:r>
      <w:proofErr w:type="spellStart"/>
      <w:r w:rsidRPr="00AF4BDA">
        <w:rPr>
          <w:rFonts w:ascii="Arial Unicode MS" w:eastAsia="Arial Unicode MS" w:hAnsi="Arial Unicode MS" w:cs="Arial Unicode MS"/>
          <w:sz w:val="16"/>
          <w:szCs w:val="16"/>
        </w:rPr>
        <w:t>tdsb.creator_club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இல்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Creator’s Club 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ஐ</w:t>
      </w:r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ப்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பின்தொட</w:t>
      </w:r>
      <w:r>
        <w:rPr>
          <w:rFonts w:ascii="Arial Unicode MS" w:eastAsia="Arial Unicode MS" w:hAnsi="Arial Unicode MS" w:cs="Arial Unicode MS"/>
          <w:sz w:val="16"/>
          <w:szCs w:val="16"/>
        </w:rPr>
        <w:t>ருங்கள்</w:t>
      </w:r>
      <w:proofErr w:type="spellEnd"/>
    </w:p>
    <w:p w14:paraId="71498638" w14:textId="276E0986" w:rsidR="008B0696" w:rsidRPr="00AF4BDA" w:rsidRDefault="00AF4BDA" w:rsidP="00AF4BDA">
      <w:pPr>
        <w:spacing w:line="240" w:lineRule="auto"/>
        <w:ind w:left="-284" w:right="301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Creators’ </w:t>
      </w:r>
      <w:proofErr w:type="spellStart"/>
      <w:r w:rsidRPr="007A18D0">
        <w:rPr>
          <w:rFonts w:ascii="Arial Unicode MS" w:eastAsia="Arial Unicode MS" w:hAnsi="Arial Unicode MS" w:cs="Arial Unicode MS"/>
          <w:sz w:val="16"/>
          <w:szCs w:val="16"/>
        </w:rPr>
        <w:t>Club</w:t>
      </w:r>
      <w:r>
        <w:rPr>
          <w:rFonts w:ascii="Arial Unicode MS" w:eastAsia="Arial Unicode MS" w:hAnsi="Arial Unicode MS" w:cs="Arial Unicode MS"/>
          <w:sz w:val="16"/>
          <w:szCs w:val="16"/>
        </w:rPr>
        <w:t>இன்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சில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படைப்புகளைப்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பகிர்ந்துகொள்வதில்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நாங்கள்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AF4BDA">
        <w:rPr>
          <w:rFonts w:ascii="Arial Unicode MS" w:eastAsia="Arial Unicode MS" w:hAnsi="Arial Unicode MS" w:cs="Arial Unicode MS" w:hint="cs"/>
          <w:sz w:val="16"/>
          <w:szCs w:val="16"/>
        </w:rPr>
        <w:t>மகிழ்ச்சியடைகிறோம்</w:t>
      </w:r>
      <w:proofErr w:type="spellEnd"/>
      <w:r w:rsidRPr="00AF4BDA">
        <w:rPr>
          <w:rFonts w:ascii="Arial Unicode MS" w:eastAsia="Arial Unicode MS" w:hAnsi="Arial Unicode MS" w:cs="Arial Unicode MS"/>
          <w:sz w:val="16"/>
          <w:szCs w:val="16"/>
        </w:rPr>
        <w:t>!</w:t>
      </w:r>
    </w:p>
    <w:p w14:paraId="5428CBAC" w14:textId="29152EB5" w:rsidR="004D7CF8" w:rsidRPr="007A18D0" w:rsidRDefault="008B0696" w:rsidP="003B6303">
      <w:pPr>
        <w:pStyle w:val="NormalWeb"/>
        <w:shd w:val="clear" w:color="auto" w:fill="FFFFFF"/>
        <w:spacing w:before="0" w:beforeAutospacing="0" w:after="0" w:afterAutospacing="0"/>
        <w:ind w:left="-283"/>
        <w:textAlignment w:val="baseline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noProof/>
          <w:color w:val="000000"/>
          <w:sz w:val="16"/>
          <w:szCs w:val="16"/>
          <w:bdr w:val="none" w:sz="0" w:space="0" w:color="auto" w:frame="1"/>
          <w:lang w:eastAsia="en-US"/>
        </w:rPr>
        <w:drawing>
          <wp:inline distT="0" distB="0" distL="0" distR="0" wp14:anchorId="3F653DB3" wp14:editId="005CA9D8">
            <wp:extent cx="2546144" cy="1826147"/>
            <wp:effectExtent l="0" t="0" r="6985" b="3175"/>
            <wp:docPr id="7" name="Picture 7" descr="https://lh5.googleusercontent.com/uscFjgG05eRv65zWyfInpeJ1PIWNBPHmOeoNEkOS_WuUowSGGcCqBUqZu9cD-UmnDZ3Eb1nmdJ5nnPyq-vbztLg2m_I2SDRIZGY5UtyKTUrUnR9jSVyg3t1NzAI2_Is2YUjaSU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uscFjgG05eRv65zWyfInpeJ1PIWNBPHmOeoNEkOS_WuUowSGGcCqBUqZu9cD-UmnDZ3Eb1nmdJ5nnPyq-vbztLg2m_I2SDRIZGY5UtyKTUrUnR9jSVyg3t1NzAI2_Is2YUjaSUp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42" cy="18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br/>
      </w:r>
    </w:p>
    <w:p w14:paraId="478EAE2C" w14:textId="47BC9B3C" w:rsidR="008B0696" w:rsidRPr="007A18D0" w:rsidRDefault="008B0696" w:rsidP="008B0696">
      <w:pPr>
        <w:pStyle w:val="NormalWeb"/>
        <w:shd w:val="clear" w:color="auto" w:fill="FFFFFF"/>
        <w:spacing w:before="0" w:beforeAutospacing="0" w:after="0" w:afterAutospacing="0"/>
        <w:ind w:left="-283"/>
        <w:jc w:val="center"/>
        <w:textAlignment w:val="baseline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noProof/>
          <w:color w:val="666666"/>
          <w:sz w:val="16"/>
          <w:szCs w:val="16"/>
          <w:bdr w:val="none" w:sz="0" w:space="0" w:color="auto" w:frame="1"/>
          <w:lang w:eastAsia="en-US"/>
        </w:rPr>
        <w:drawing>
          <wp:inline distT="0" distB="0" distL="0" distR="0" wp14:anchorId="299C310D" wp14:editId="5CE15D46">
            <wp:extent cx="1562082" cy="1928624"/>
            <wp:effectExtent l="0" t="0" r="635" b="0"/>
            <wp:docPr id="3" name="Picture 3" descr="https://lh3.googleusercontent.com/Ab2226SziFk9wyxL2D2t-hGng8tfbyvgeomWOCbaSjnOdEW6xqIk7jX7a30_bt2ZdmWIStWOV3REeClaGZd70wUTToto_6YYIIMi3IbTeSWzDzcRDkTcYieZpz_UoZ8oL-b_IU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Ab2226SziFk9wyxL2D2t-hGng8tfbyvgeomWOCbaSjnOdEW6xqIk7jX7a30_bt2ZdmWIStWOV3REeClaGZd70wUTToto_6YYIIMi3IbTeSWzDzcRDkTcYieZpz_UoZ8oL-b_IUP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27" cy="19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579D" w14:textId="77777777" w:rsidR="003246A0" w:rsidRPr="007A18D0" w:rsidRDefault="003246A0" w:rsidP="003B6303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201F1E"/>
          <w:sz w:val="16"/>
          <w:szCs w:val="16"/>
        </w:rPr>
      </w:pPr>
    </w:p>
    <w:p w14:paraId="69D39BE7" w14:textId="2CD9EC6D" w:rsidR="00695CEC" w:rsidRPr="007A18D0" w:rsidRDefault="008B0696" w:rsidP="003B6303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noProof/>
          <w:color w:val="000000"/>
          <w:sz w:val="16"/>
          <w:szCs w:val="16"/>
          <w:bdr w:val="none" w:sz="0" w:space="0" w:color="auto" w:frame="1"/>
        </w:rPr>
        <w:drawing>
          <wp:inline distT="0" distB="0" distL="0" distR="0" wp14:anchorId="34209AF1" wp14:editId="5CDC15B0">
            <wp:extent cx="1303020" cy="2510611"/>
            <wp:effectExtent l="0" t="0" r="0" b="4445"/>
            <wp:docPr id="1" name="Picture 1" descr="https://lh6.googleusercontent.com/DReQ_lu8yf_4D8LjIR4e85EeP0Ks0hOKWX9ToUyooKrH3GSP3UBQ-IYTSqU5gFAAG9lyK5MGX0djnafGix23G_8oZt7ul3n-lA3-7-dYlRbu9xPVVs3JEx3qJprQGXapqYZt37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DReQ_lu8yf_4D8LjIR4e85EeP0Ks0hOKWX9ToUyooKrH3GSP3UBQ-IYTSqU5gFAAG9lyK5MGX0djnafGix23G_8oZt7ul3n-lA3-7-dYlRbu9xPVVs3JEx3qJprQGXapqYZt37j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20" cy="25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8D0">
        <w:rPr>
          <w:rFonts w:ascii="Arial Unicode MS" w:eastAsia="Arial Unicode MS" w:hAnsi="Arial Unicode MS" w:cs="Arial Unicode MS"/>
          <w:noProof/>
          <w:color w:val="000000"/>
          <w:sz w:val="16"/>
          <w:szCs w:val="16"/>
          <w:bdr w:val="none" w:sz="0" w:space="0" w:color="auto" w:frame="1"/>
        </w:rPr>
        <w:t xml:space="preserve">  </w:t>
      </w:r>
      <w:r w:rsidRPr="007A18D0">
        <w:rPr>
          <w:rFonts w:ascii="Arial Unicode MS" w:eastAsia="Arial Unicode MS" w:hAnsi="Arial Unicode MS" w:cs="Arial Unicode MS"/>
          <w:noProof/>
          <w:color w:val="000000"/>
          <w:sz w:val="16"/>
          <w:szCs w:val="16"/>
          <w:bdr w:val="none" w:sz="0" w:space="0" w:color="auto" w:frame="1"/>
        </w:rPr>
        <w:drawing>
          <wp:inline distT="0" distB="0" distL="0" distR="0" wp14:anchorId="6D20FDB5" wp14:editId="7EB43EA0">
            <wp:extent cx="1628065" cy="2049780"/>
            <wp:effectExtent l="0" t="0" r="0" b="7620"/>
            <wp:docPr id="2" name="Picture 2" descr="https://lh5.googleusercontent.com/EgiWOs_cxORX7uPlVeHkgEvYW9TepxHTmQQxm9sc_nzIzVqUHS9PjKfQ12-G8i6oLiCXKSuG5TP-9PqoWM7OUQYoKBO0UIU2yz9ixHQMsok2VzQufqL_EkiEheeJAEdJxVNJUq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EgiWOs_cxORX7uPlVeHkgEvYW9TepxHTmQQxm9sc_nzIzVqUHS9PjKfQ12-G8i6oLiCXKSuG5TP-9PqoWM7OUQYoKBO0UIU2yz9ixHQMsok2VzQufqL_EkiEheeJAEdJxVNJUq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96F72" w14:textId="0D1EF37D" w:rsidR="008B0696" w:rsidRPr="007A18D0" w:rsidRDefault="008B0696" w:rsidP="003B6303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noProof/>
          <w:color w:val="000000"/>
          <w:sz w:val="16"/>
          <w:szCs w:val="16"/>
          <w:bdr w:val="none" w:sz="0" w:space="0" w:color="auto" w:frame="1"/>
        </w:rPr>
        <w:drawing>
          <wp:inline distT="0" distB="0" distL="0" distR="0" wp14:anchorId="0F00624C" wp14:editId="1351BA25">
            <wp:extent cx="2500260" cy="1676707"/>
            <wp:effectExtent l="0" t="0" r="0" b="0"/>
            <wp:docPr id="8" name="Picture 8" descr="https://lh5.googleusercontent.com/zVz_rIOFssZY4wBzjS12L1L5uLdQAcDLmK923tKcBJwCUbXkT6E4ISjxWO81WhKC1t_ve_knU3J1bP2zfodqEEa0cMGG4O8JgsKcmEN1IYvu59WzaNOodlukIjI7iSVR6cTtBV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zVz_rIOFssZY4wBzjS12L1L5uLdQAcDLmK923tKcBJwCUbXkT6E4ISjxWO81WhKC1t_ve_knU3J1bP2zfodqEEa0cMGG4O8JgsKcmEN1IYvu59WzaNOodlukIjI7iSVR6cTtBVM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32" cy="16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11E9" w14:textId="77777777" w:rsidR="00EC02E2" w:rsidRDefault="008B0696" w:rsidP="007A18D0">
      <w:pPr>
        <w:spacing w:line="240" w:lineRule="auto"/>
        <w:ind w:left="-283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noProof/>
          <w:color w:val="000000"/>
          <w:sz w:val="16"/>
          <w:szCs w:val="16"/>
          <w:bdr w:val="none" w:sz="0" w:space="0" w:color="auto" w:frame="1"/>
        </w:rPr>
        <w:drawing>
          <wp:inline distT="0" distB="0" distL="0" distR="0" wp14:anchorId="43C41D3F" wp14:editId="2FD2357B">
            <wp:extent cx="3008316" cy="1688889"/>
            <wp:effectExtent l="0" t="0" r="1905" b="6985"/>
            <wp:docPr id="13" name="Picture 13" descr="https://lh6.googleusercontent.com/30azQNfK6JOjO6hm4GsQnOU1mv2a69ywLTCZa7wRlWitzsACDTS0xwNCy2fIapp-sNc_Qq_IT95QLrkfrgsiIVEFwvCRzJAS_oCcvA36oFUxnfaEYmx_Io-04rq94V6-WuT-P59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30azQNfK6JOjO6hm4GsQnOU1mv2a69ywLTCZa7wRlWitzsACDTS0xwNCy2fIapp-sNc_Qq_IT95QLrkfrgsiIVEFwvCRzJAS_oCcvA36oFUxnfaEYmx_Io-04rq94V6-WuT-P59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66" cy="16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VSS </w:t>
      </w:r>
    </w:p>
    <w:p w14:paraId="303F2AAB" w14:textId="77777777" w:rsidR="00EC02E2" w:rsidRDefault="00EC02E2" w:rsidP="007A18D0">
      <w:pPr>
        <w:spacing w:line="240" w:lineRule="auto"/>
        <w:ind w:left="-283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</w:p>
    <w:p w14:paraId="04ADC138" w14:textId="77777777" w:rsidR="00EC02E2" w:rsidRDefault="00EC02E2" w:rsidP="007A18D0">
      <w:pPr>
        <w:spacing w:line="240" w:lineRule="auto"/>
        <w:ind w:left="-283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</w:p>
    <w:p w14:paraId="3B0C1460" w14:textId="77777777" w:rsidR="00EC02E2" w:rsidRDefault="00EC02E2" w:rsidP="00AF4BDA">
      <w:pPr>
        <w:spacing w:line="240" w:lineRule="auto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</w:p>
    <w:p w14:paraId="36FBE8E9" w14:textId="5BF72122" w:rsidR="008B0696" w:rsidRPr="00AF4BDA" w:rsidRDefault="00AF4BDA" w:rsidP="007A18D0">
      <w:pPr>
        <w:spacing w:line="240" w:lineRule="auto"/>
        <w:ind w:left="-283"/>
        <w:rPr>
          <w:rFonts w:ascii="Arial Unicode MS" w:eastAsia="Arial Unicode MS" w:hAnsi="Arial Unicode MS" w:cs="Arial Unicode MS"/>
          <w:b/>
          <w:bCs/>
          <w:sz w:val="16"/>
          <w:szCs w:val="16"/>
          <w:lang w:val="en-US"/>
        </w:rPr>
      </w:pP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lastRenderedPageBreak/>
        <w:t>ரொறன்ரோ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முழுவதுமான</w:t>
      </w:r>
      <w:proofErr w:type="spellEnd"/>
      <w:r w:rsidR="008B0696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Science Fair</w:t>
      </w:r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விஞ்ஞானக்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கண்காட்சி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)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இல்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1D664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தங்க</w:t>
      </w:r>
      <w:r w:rsidR="00B76ADA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ம்</w:t>
      </w:r>
      <w:proofErr w:type="spellEnd"/>
      <w:r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1D664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மற்றும்</w:t>
      </w:r>
      <w:proofErr w:type="spellEnd"/>
      <w:r w:rsidR="001D664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1D664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வெள்ளி</w:t>
      </w:r>
      <w:proofErr w:type="spellEnd"/>
      <w:r w:rsidR="001D664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</w:p>
    <w:p w14:paraId="520732AE" w14:textId="6EF29FAB" w:rsidR="008B0696" w:rsidRPr="001D6643" w:rsidRDefault="001D6643" w:rsidP="008B0696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</w:pP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ஏப்ரல்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15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அன்று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ரொறன்ரோ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முழுவதுமான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விஞ்ஞானக்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கண்காட்சியில்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மாணவர்கள்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போட்டியிட்டனர்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.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இந்த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வருடப்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போட்டி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மெய்நிகர்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வழியில்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நடைபெற்றது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அத்துடன்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விஞ்ஞானப்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புலன்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விசாரணைகள்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மற்றும்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புதுமைகளை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நடத்தும்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மாணவர்களின்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புத்தி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க்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கூர்மை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மற்றும்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படைப்பாற்றலை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எடுத்துக்காட்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டிய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</w:rPr>
        <w:t>து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</w:rPr>
        <w:t>.</w:t>
      </w:r>
    </w:p>
    <w:p w14:paraId="50685C59" w14:textId="51A7D0D0" w:rsidR="008B0696" w:rsidRPr="001D6643" w:rsidRDefault="001D6643" w:rsidP="008B0696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</w:pP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இரண்டு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11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ம்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தர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மெய்நிகர்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இரண்டாம்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நிலைப்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பாடசாலை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மாணவர்க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ள்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,</w:t>
      </w:r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தங்கம்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மற்றும்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வெள்ளி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ப்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பதக்க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ங்கள்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வழங்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கிக்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கெளரவிக்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கப்பட்ட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னர்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.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ஹாக்கி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தலைக்கவசத்தி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ல்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மூளையதிர்ச்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சியைக்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கண்டறி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யும்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உணர்கருவி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ஒன்றை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உருவாக்கி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ப்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பரிசோதித்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திருந்த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Andrew </w:t>
      </w:r>
      <w:proofErr w:type="spellStart"/>
      <w:r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>Mao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>இன்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புதுமையான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செயல்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திட்ட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அவருக்கு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தங்கப்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பதக்கத்தையும்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இணையத்தில்</w:t>
      </w:r>
      <w:proofErr w:type="spellEnd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மே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மாதம்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நடைபெற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விருக்கு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தேசிய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கனேடிய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விஞ்ஞானக்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கண்காட்சி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க்குச்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செல்லும்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தகுதியையும்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வழங்கியிருந்தது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.</w:t>
      </w:r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>Arissa</w:t>
      </w:r>
      <w:proofErr w:type="spellEnd"/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>Azeem</w:t>
      </w:r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>க்கும்</w:t>
      </w:r>
      <w:proofErr w:type="spellEnd"/>
      <w:r w:rsidR="00CD6F33"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வாழ்த்துக்கள்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, </w:t>
      </w:r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skin </w:t>
      </w:r>
      <w:proofErr w:type="spellStart"/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>cream</w:t>
      </w:r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>களில்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r w:rsidR="00CD6F33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occlusive agents </w:t>
      </w:r>
      <w:proofErr w:type="spellStart"/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>தொடர்பான</w:t>
      </w:r>
      <w:proofErr w:type="spellEnd"/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>அவரின்</w:t>
      </w:r>
      <w:proofErr w:type="spellEnd"/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proofErr w:type="spellStart"/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</w:rPr>
        <w:t>செயல்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திட்டம்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அவருக்கு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வெள்ளிப்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பதக்கத்தைப்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பெற்</w:t>
      </w:r>
      <w:r w:rsid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றுக்கொடுத்திருந்த</w:t>
      </w:r>
      <w:r w:rsidRPr="001D664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து</w:t>
      </w:r>
      <w:proofErr w:type="spellEnd"/>
      <w:r w:rsidRPr="001D664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.</w:t>
      </w:r>
    </w:p>
    <w:p w14:paraId="113C9EFC" w14:textId="3BAD3D3B" w:rsidR="007A18D0" w:rsidRPr="00F663E8" w:rsidRDefault="00CD6F33" w:rsidP="00F663E8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விஞ்ஞானக்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கண்காட்சியில்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போட்டியிட்ட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அனைத்து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மாணவர்களுக்கும்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வாழ்த்துக்கள்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.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இணையத்தில்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செயல்திட்டங்கள்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பற்றி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மேலும்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வாசியுங்கள்</w:t>
      </w:r>
      <w:proofErr w:type="spellEnd"/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மற்றும்</w:t>
      </w:r>
      <w:proofErr w:type="spellEnd"/>
      <w:r w:rsidRPr="00CD6F33"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212121"/>
          <w:sz w:val="16"/>
          <w:szCs w:val="16"/>
          <w:lang w:val="en-US"/>
        </w:rPr>
        <w:t>பா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  <w:lang w:val="en-US"/>
        </w:rPr>
        <w:t>ருங்கள்</w:t>
      </w:r>
      <w:proofErr w:type="spellEnd"/>
      <w:r w:rsidR="008B0696" w:rsidRPr="007A18D0">
        <w:rPr>
          <w:rFonts w:ascii="Arial Unicode MS" w:eastAsia="Arial Unicode MS" w:hAnsi="Arial Unicode MS" w:cs="Arial Unicode MS"/>
          <w:sz w:val="16"/>
          <w:szCs w:val="16"/>
        </w:rPr>
        <w:t> </w:t>
      </w:r>
      <w:hyperlink r:id="rId25" w:tgtFrame="_blank" w:history="1">
        <w:r w:rsidR="008B0696" w:rsidRPr="007A18D0">
          <w:rPr>
            <w:rFonts w:ascii="Arial Unicode MS" w:eastAsia="Arial Unicode MS" w:hAnsi="Arial Unicode MS" w:cs="Arial Unicode MS"/>
            <w:sz w:val="16"/>
            <w:szCs w:val="16"/>
            <w:u w:val="single"/>
          </w:rPr>
          <w:t>www.torontosciencefair.ca</w:t>
        </w:r>
      </w:hyperlink>
      <w:r w:rsidR="008B0696" w:rsidRPr="007A18D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13C0678" w14:textId="00A3FEB7" w:rsidR="00133EA8" w:rsidRPr="007A18D0" w:rsidRDefault="00133EA8" w:rsidP="00133EA8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b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VSS</w:t>
      </w:r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இன்</w:t>
      </w:r>
      <w:proofErr w:type="spellEnd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காற்றில்</w:t>
      </w:r>
      <w:proofErr w:type="spellEnd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இசை</w:t>
      </w:r>
      <w:proofErr w:type="spellEnd"/>
      <w:r w:rsidR="00CD6F33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</w:p>
    <w:p w14:paraId="3615D42E" w14:textId="3C1F0981" w:rsidR="00133EA8" w:rsidRPr="00CD6F33" w:rsidRDefault="00CD6F33" w:rsidP="00133EA8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</w:pP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தரம்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10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இன்</w:t>
      </w:r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இசை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வகுப்பின்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இறுதி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ஆற்றுகைக்கு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ளின்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படைப்புச்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செயல்பாட்டின்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விளைவா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ன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எதையாவது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முன்வைக்கலாம்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கருவியில்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விடயம்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எதையாவது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செய்துகாட்ட</w:t>
      </w:r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லாம்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அல்லது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ஆற்றுகைக்காக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தொழில்நுட்பத்தை</w:t>
      </w:r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பயன்படுத்தலாம்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பல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தனித்துவமான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எண்ணங்</w:t>
      </w:r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கள்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இருந்தன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-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சில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Youtube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வீடியோ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ஆ</w:t>
      </w:r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ற்றுகை</w:t>
      </w:r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களை</w:t>
      </w:r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செய்தனர்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சிலர்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அவர்களின்</w:t>
      </w:r>
      <w:proofErr w:type="spellEnd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சொந்த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இசையமைப்புகளுடன்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அசைவூட்டங்க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ளைச்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(</w:t>
      </w:r>
      <w:r w:rsidR="00B76ADA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animations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)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செய்தனர்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மேலும்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சிலர்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எண்ணிம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இசை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தளங்களில்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D6F33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இசையமைத்தனர்</w:t>
      </w:r>
      <w:proofErr w:type="spellEnd"/>
      <w:r w:rsidRPr="00CD6F33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</w:p>
    <w:p w14:paraId="73221863" w14:textId="57F5F73F" w:rsidR="00391C47" w:rsidRDefault="00F663E8" w:rsidP="00E30BCF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அவரது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தங்கையின்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ukelele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இல்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சில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chords</w:t>
      </w:r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(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சுதி</w:t>
      </w:r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)</w:t>
      </w:r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கற்றுக்கொள்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வதற்கு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Ahmed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Abdelghany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முடிவுசெய்</w:t>
      </w:r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திருந்தா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ர்</w:t>
      </w:r>
      <w:proofErr w:type="spellEnd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,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அத்துடன்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பியானோவிலும்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"</w:t>
      </w:r>
      <w:r w:rsidRPr="007A18D0">
        <w:rPr>
          <w:rFonts w:ascii="Arial Unicode MS" w:eastAsia="Arial Unicode MS" w:hAnsi="Arial Unicode MS" w:cs="Arial Unicode MS"/>
          <w:i/>
          <w:iCs/>
          <w:color w:val="000000"/>
          <w:sz w:val="16"/>
          <w:szCs w:val="16"/>
        </w:rPr>
        <w:t>Can't Help Falling in Love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(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காதலி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விழாமலிருக்க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முடியாது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)”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என்ற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பாட்டை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வாசிக்க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அவர்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கற்றுக்கொண்டார்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இதன்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விளைவாக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இரண்டையும்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அவர்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வாசிக்கும்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இந்த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வீடியோ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உருவாக்கி</w:t>
      </w:r>
      <w:r w:rsidRPr="00F663E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யுள்ளார்</w:t>
      </w:r>
      <w:proofErr w:type="spellEnd"/>
      <w:r w:rsidRPr="00F663E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hyperlink r:id="rId26" w:history="1">
        <w:r w:rsidRPr="00F663E8">
          <w:rPr>
            <w:rFonts w:hint="cs"/>
          </w:rPr>
          <w:t xml:space="preserve"> </w:t>
        </w:r>
        <w:proofErr w:type="spellStart"/>
        <w:r w:rsidRPr="00F663E8">
          <w:rPr>
            <w:rStyle w:val="Hyperlink"/>
            <w:rFonts w:ascii="Arial Unicode MS" w:eastAsia="Arial Unicode MS" w:hAnsi="Arial Unicode MS" w:cs="Arial Unicode MS" w:hint="cs"/>
            <w:sz w:val="16"/>
            <w:szCs w:val="16"/>
          </w:rPr>
          <w:t>வீடியோவை</w:t>
        </w:r>
        <w:proofErr w:type="spellEnd"/>
        <w:r w:rsidRPr="00F663E8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 w:rsidRPr="00F663E8">
          <w:rPr>
            <w:rStyle w:val="Hyperlink"/>
            <w:rFonts w:ascii="Arial Unicode MS" w:eastAsia="Arial Unicode MS" w:hAnsi="Arial Unicode MS" w:cs="Arial Unicode MS" w:hint="cs"/>
            <w:sz w:val="16"/>
            <w:szCs w:val="16"/>
          </w:rPr>
          <w:t>இங்கே</w:t>
        </w:r>
        <w:proofErr w:type="spellEnd"/>
        <w:r w:rsidRPr="00F663E8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</w:t>
        </w:r>
        <w:proofErr w:type="spellStart"/>
        <w:r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பாருங்கள்</w:t>
        </w:r>
        <w:proofErr w:type="spellEnd"/>
      </w:hyperlink>
      <w:r w:rsidR="00C06133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!</w:t>
      </w:r>
      <w:r w:rsidR="00E30BCF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br/>
      </w:r>
    </w:p>
    <w:p w14:paraId="0AB748A1" w14:textId="77777777" w:rsidR="00391C47" w:rsidRDefault="00391C47" w:rsidP="00B76ADA">
      <w:pPr>
        <w:shd w:val="clear" w:color="auto" w:fill="FFFFFF"/>
        <w:spacing w:line="240" w:lineRule="auto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</w:p>
    <w:p w14:paraId="03E8DC9E" w14:textId="7E81628F" w:rsidR="00E30BCF" w:rsidRPr="007A18D0" w:rsidRDefault="00E30BCF" w:rsidP="00E30BCF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11/12</w:t>
      </w:r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ம்</w:t>
      </w:r>
      <w:proofErr w:type="spellEnd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தர</w:t>
      </w:r>
      <w:proofErr w:type="spellEnd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="00391C47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VSS</w:t>
      </w:r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Vocal Music </w:t>
      </w:r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(</w:t>
      </w:r>
      <w:proofErr w:type="spellStart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வாய்ப்பாட்டு</w:t>
      </w:r>
      <w:proofErr w:type="spellEnd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) </w:t>
      </w:r>
      <w:proofErr w:type="spellStart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மாணவர்கள்</w:t>
      </w:r>
      <w:proofErr w:type="spellEnd"/>
      <w:r w:rsidR="00391C47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>Mixed Feelings</w:t>
      </w:r>
      <w:r w:rsidR="00391C47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 xml:space="preserve"> </w:t>
      </w:r>
      <w:proofErr w:type="spellStart"/>
      <w:r w:rsidR="00391C47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>ஐப்</w:t>
      </w:r>
      <w:proofErr w:type="spellEnd"/>
      <w:r w:rsidR="00391C47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 xml:space="preserve"> </w:t>
      </w:r>
      <w:proofErr w:type="spellStart"/>
      <w:r w:rsidR="00391C47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>பகிர்கின்றனர்</w:t>
      </w:r>
      <w:proofErr w:type="spellEnd"/>
      <w:r w:rsidR="00391C47">
        <w:rPr>
          <w:rFonts w:ascii="Arial Unicode MS" w:eastAsia="Arial Unicode MS" w:hAnsi="Arial Unicode MS" w:cs="Arial Unicode MS"/>
          <w:b/>
          <w:i/>
          <w:color w:val="F79646" w:themeColor="accent6"/>
          <w:sz w:val="16"/>
          <w:szCs w:val="16"/>
        </w:rPr>
        <w:t xml:space="preserve">. </w:t>
      </w:r>
    </w:p>
    <w:p w14:paraId="2217E856" w14:textId="0F67FF78" w:rsidR="00391C47" w:rsidRPr="00391C47" w:rsidRDefault="008D562B" w:rsidP="00391C47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i/>
          <w:color w:val="000000"/>
          <w:sz w:val="16"/>
          <w:szCs w:val="16"/>
        </w:rPr>
        <w:t>Mixed Feelings</w:t>
      </w:r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மெய்நிகர்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இசை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நிகழ்ச்சியில்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பங்குபற்றி</w:t>
      </w:r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ய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11</w:t>
      </w:r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12</w:t>
      </w:r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தர</w:t>
      </w:r>
      <w:proofErr w:type="spellEnd"/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வாய்ப்பாட்டு</w:t>
      </w:r>
      <w:proofErr w:type="spellEnd"/>
      <w:r w:rsid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வகுப்புகளில்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வாழ்த்துக்கள்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</w:p>
    <w:p w14:paraId="004C620D" w14:textId="74FF2F8A" w:rsidR="00E30BCF" w:rsidRPr="007A18D0" w:rsidRDefault="00391C47" w:rsidP="00391C47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கருப்பொருளுடன்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தொடர்புடைய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உணர்ச்சி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யின்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</w:t>
      </w:r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ச்சங்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களையும்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ஆழத்தையும்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பிரதிபலிக்கும்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வகையில்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காதல்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இதய</w:t>
      </w:r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த்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துடிப்பு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நட்பு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தொற்றுநோய்</w:t>
      </w:r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ப்பரம்பல்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புராணக்கதை</w:t>
      </w:r>
      <w:proofErr w:type="spellEnd"/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நாயகர்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பிரபலங்களி</w:t>
      </w:r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ல்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58BC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இச்சை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பலவற்றைப்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C58BC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="00EC58BC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எழுதி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னா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ர்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இந்த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செயல்திட்டத்தி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அற்புதமான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அளவுக்கு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விருப்பு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நேரம்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திறமை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ஆகியவற்றை</w:t>
      </w:r>
      <w:proofErr w:type="spellEnd"/>
      <w:r w:rsidR="00E90C47" w:rsidRPr="00E90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காட்டியு</w:t>
      </w:r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ள்ளனர்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இணையக்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கச்சேரி</w:t>
      </w:r>
      <w:proofErr w:type="spellEnd"/>
      <w:r w:rsidR="00E90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அனுபவத்தை</w:t>
      </w:r>
      <w:proofErr w:type="spellEnd"/>
      <w:r w:rsidR="00E90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உருவாக்குவதற்கும்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ஈடுபடுத்துவதற்கும்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சக்திவாய்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ந்த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பாடல்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வரிகள்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மெல்லிசை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தடங்கள்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கிராபிக்ஸ்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ஆகியவ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ற்றை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இவற்றில்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உள்ளடக்கிச்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சொந்தமாக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பாடல்களை</w:t>
      </w:r>
      <w:proofErr w:type="spellEnd"/>
      <w:r w:rsidR="00E90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உருவாக்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குவதற்கு</w:t>
      </w:r>
      <w:proofErr w:type="spellEnd"/>
      <w:r w:rsidR="00E90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அவர்கள்</w:t>
      </w:r>
      <w:proofErr w:type="spellEnd"/>
      <w:r w:rsidR="00E90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ஒத்துழை</w:t>
      </w:r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த்திருக்கின்ற</w:t>
      </w:r>
      <w:r w:rsidR="00E90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னர்</w:t>
      </w:r>
      <w:proofErr w:type="spellEnd"/>
      <w:r w:rsid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அவர்களின்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சாதனைகள்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குறித்து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நாங்கள்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மிகவும்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பெருமைப்படுகிறோம்</w:t>
      </w:r>
      <w:proofErr w:type="spellEnd"/>
      <w:r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>!</w:t>
      </w:r>
    </w:p>
    <w:p w14:paraId="524FE0FC" w14:textId="50A6BAB4" w:rsidR="00E30BCF" w:rsidRPr="007A18D0" w:rsidRDefault="00E90C47" w:rsidP="00C83750">
      <w:pPr>
        <w:shd w:val="clear" w:color="auto" w:fill="FFFFFF"/>
        <w:spacing w:line="240" w:lineRule="auto"/>
        <w:ind w:left="-283"/>
        <w:rPr>
          <w:rFonts w:ascii="Arial Unicode MS" w:eastAsia="Arial Unicode MS" w:hAnsi="Arial Unicode MS" w:cs="Arial Unicode MS"/>
          <w:color w:val="212121"/>
          <w:sz w:val="16"/>
          <w:szCs w:val="16"/>
        </w:rPr>
      </w:pPr>
      <w:r w:rsidRPr="00E90C47">
        <w:rPr>
          <w:rFonts w:ascii="Arial Unicode MS" w:eastAsia="Arial Unicode MS" w:hAnsi="Arial Unicode MS" w:cs="Arial Unicode MS"/>
          <w:color w:val="000000"/>
          <w:sz w:val="16"/>
          <w:szCs w:val="16"/>
        </w:rPr>
        <w:t>YouTube</w:t>
      </w:r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வீடியோ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</w:t>
      </w:r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ளின்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படைப்புகளை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இதில்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பகிர்ந்து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கொள்வதில்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உற்சாகமாக</w:t>
      </w:r>
      <w:proofErr w:type="spellEnd"/>
      <w:r w:rsidR="00391C47" w:rsidRPr="00391C4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91C47" w:rsidRPr="00391C47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உள்ளனர்</w:t>
      </w:r>
      <w:proofErr w:type="spellEnd"/>
      <w:r w:rsidR="00C83750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: </w:t>
      </w:r>
      <w:r>
        <w:rPr>
          <w:rFonts w:ascii="Arial Unicode MS" w:eastAsia="Arial Unicode MS" w:hAnsi="Arial Unicode MS" w:cs="Arial Unicode MS"/>
          <w:color w:val="212121"/>
          <w:sz w:val="16"/>
          <w:szCs w:val="16"/>
        </w:rPr>
        <w:t xml:space="preserve"> </w:t>
      </w:r>
      <w:hyperlink r:id="rId27" w:history="1">
        <w:r w:rsidRPr="00BE57BB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https://www.youtube.com/channel/UCARKd93l7GaiwJiBG0XzToQ</w:t>
        </w:r>
      </w:hyperlink>
      <w:r w:rsidR="00E30BCF" w:rsidRPr="007A18D0">
        <w:rPr>
          <w:rFonts w:ascii="Arial Unicode MS" w:eastAsia="Arial Unicode MS" w:hAnsi="Arial Unicode MS" w:cs="Arial Unicode MS"/>
          <w:color w:val="212121"/>
          <w:sz w:val="16"/>
          <w:szCs w:val="16"/>
        </w:rPr>
        <w:t>. </w:t>
      </w:r>
    </w:p>
    <w:p w14:paraId="208C0378" w14:textId="60A2A8BE" w:rsidR="00E30BCF" w:rsidRPr="007A18D0" w:rsidRDefault="008B0C8C" w:rsidP="00E30BCF">
      <w:pPr>
        <w:spacing w:line="240" w:lineRule="auto"/>
        <w:ind w:left="-284"/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உங்களுக்கான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r w:rsidR="00E30BCF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VSS Club</w:t>
      </w:r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ஒன்று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எங்களிடம்</w:t>
      </w:r>
      <w:proofErr w:type="spellEnd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உள்ளது</w:t>
      </w:r>
      <w:proofErr w:type="spellEnd"/>
      <w:r w:rsidR="00E30BCF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!</w:t>
      </w:r>
    </w:p>
    <w:p w14:paraId="3C62C0B3" w14:textId="10830D3F" w:rsidR="00E30BCF" w:rsidRPr="007A18D0" w:rsidRDefault="00E30BCF" w:rsidP="00E30BCF">
      <w:pPr>
        <w:spacing w:line="240" w:lineRule="auto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VSS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தலைமையி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ல்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மாணவர்களுக்குக்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கிடைக்கும்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27+ </w:t>
      </w:r>
      <w:r w:rsidR="008B0C8C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club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களை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த்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தயவுசெய்து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பாருங்கள்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hyperlink r:id="rId28" w:history="1"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Club Hub at VSS</w:t>
        </w:r>
      </w:hyperlink>
      <w:r w:rsidR="008B0C8C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இல்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உங்களுக்கா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ன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club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ஐ</w:t>
      </w:r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</w:t>
      </w:r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ண்டறி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யுங்கள்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Animé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Club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முதல்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Wellness Club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வரை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B0C8C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club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க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வேறுபடுகின்றன</w:t>
      </w:r>
      <w:proofErr w:type="spellEnd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அதற்கி</w:t>
      </w:r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டையில்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25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உள்ளன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ஒரு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club</w:t>
      </w:r>
      <w:r w:rsidR="008B0C8C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க்கு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இதோ</w:t>
      </w:r>
      <w:proofErr w:type="spellEnd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ஓர்</w:t>
      </w:r>
      <w:proofErr w:type="spellEnd"/>
      <w:r w:rsidR="00B76ADA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8B0C8C" w:rsidRPr="008B0C8C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உதாரணம்</w:t>
      </w:r>
      <w:proofErr w:type="spellEnd"/>
      <w:r w:rsidR="008B0C8C" w:rsidRPr="008B0C8C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:</w:t>
      </w:r>
    </w:p>
    <w:p w14:paraId="6C881C68" w14:textId="33CFA52C" w:rsidR="00E30BCF" w:rsidRPr="007A18D0" w:rsidRDefault="00E30BCF" w:rsidP="00E30BCF">
      <w:pPr>
        <w:spacing w:line="240" w:lineRule="auto"/>
        <w:ind w:left="-284"/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>Black Student Alliance</w:t>
      </w:r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 xml:space="preserve"> (</w:t>
      </w:r>
      <w:proofErr w:type="spellStart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>கறுப்பின</w:t>
      </w:r>
      <w:proofErr w:type="spellEnd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>மாணவர்</w:t>
      </w:r>
      <w:proofErr w:type="spellEnd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 xml:space="preserve"> </w:t>
      </w:r>
      <w:proofErr w:type="spellStart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>கூட்டணி</w:t>
      </w:r>
      <w:proofErr w:type="spellEnd"/>
      <w:r w:rsidR="008B0C8C">
        <w:rPr>
          <w:rFonts w:ascii="Arial Unicode MS" w:eastAsia="Arial Unicode MS" w:hAnsi="Arial Unicode MS" w:cs="Arial Unicode MS"/>
          <w:b/>
          <w:color w:val="000000"/>
          <w:sz w:val="16"/>
          <w:szCs w:val="16"/>
        </w:rPr>
        <w:t>)</w:t>
      </w:r>
    </w:p>
    <w:p w14:paraId="0472C308" w14:textId="60DE12B0" w:rsidR="00E30BCF" w:rsidRPr="007A18D0" w:rsidRDefault="008B0C8C" w:rsidP="00E30BCF">
      <w:pPr>
        <w:spacing w:line="240" w:lineRule="auto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மாணவர்களின்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குர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ல்கள்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கேட்கப்படுவதை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அதிகரிக்கவும்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மாணவர்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தலைமையில்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திறனை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வளர்க்கவும்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hyperlink r:id="rId29" w:history="1">
        <w:r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VSS BSA (Black Student Alliance)</w:t>
        </w:r>
      </w:hyperlink>
      <w:r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உதவுகிறது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,</w:t>
      </w:r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sz w:val="16"/>
          <w:szCs w:val="16"/>
        </w:rPr>
        <w:t>TDSB</w:t>
      </w:r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ஊழியர்களால்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இது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ஆதரிக்கப்படுகிறது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.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கறுப்பின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மாணவர்களை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வலுப்படு</w:t>
      </w:r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த்தவும்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பாதுகாப்</w:t>
      </w:r>
      <w:r w:rsidR="008D562B">
        <w:rPr>
          <w:rFonts w:ascii="Arial Unicode MS" w:eastAsia="Arial Unicode MS" w:hAnsi="Arial Unicode MS" w:cs="Arial Unicode MS"/>
          <w:sz w:val="16"/>
          <w:szCs w:val="16"/>
          <w:lang w:val="en-US"/>
        </w:rPr>
        <w:t>பு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மற்றும்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அதிக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உள்ளடக்க</w:t>
      </w:r>
      <w:r w:rsidR="00B76ADA">
        <w:rPr>
          <w:rFonts w:ascii="Arial Unicode MS" w:eastAsia="Arial Unicode MS" w:hAnsi="Arial Unicode MS" w:cs="Arial Unicode MS"/>
          <w:sz w:val="16"/>
          <w:szCs w:val="16"/>
          <w:lang w:val="en-US"/>
        </w:rPr>
        <w:t>ல்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உள்ள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இடங்களை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உருவாக்கவும்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,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ஆபிரிக்க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பாரம்பரிய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மாணவர்களுக்கு</w:t>
      </w:r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த்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தலைமைத்துவ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வாய்ப்புகளை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வழங்கவும்</w:t>
      </w:r>
      <w:proofErr w:type="spellEnd"/>
      <w:r w:rsidR="00DD6EF8"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r w:rsidR="00DD6EF8" w:rsidRPr="007A18D0">
        <w:rPr>
          <w:rFonts w:ascii="Arial Unicode MS" w:eastAsia="Arial Unicode MS" w:hAnsi="Arial Unicode MS" w:cs="Arial Unicode MS"/>
          <w:sz w:val="16"/>
          <w:szCs w:val="16"/>
        </w:rPr>
        <w:t xml:space="preserve">BSA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முய</w:t>
      </w:r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ற்சிக்</w:t>
      </w:r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கிறது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.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குரல்க</w:t>
      </w:r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ள்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கேட்கப்படாத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ஏனையவர்கள்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அனைவருக்குமான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ஒரு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8B0C8C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நட்பு</w:t>
      </w:r>
      <w:proofErr w:type="spellEnd"/>
      <w:r w:rsidRPr="008B0C8C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அமைப்பாகவும்</w:t>
      </w:r>
      <w:proofErr w:type="spellEnd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r w:rsidR="00DD6EF8" w:rsidRPr="007A18D0">
        <w:rPr>
          <w:rFonts w:ascii="Arial Unicode MS" w:eastAsia="Arial Unicode MS" w:hAnsi="Arial Unicode MS" w:cs="Arial Unicode MS"/>
          <w:sz w:val="16"/>
          <w:szCs w:val="16"/>
        </w:rPr>
        <w:t>BSA</w:t>
      </w:r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sz w:val="16"/>
          <w:szCs w:val="16"/>
          <w:lang w:val="en-US"/>
        </w:rPr>
        <w:t>இருக்கிறது</w:t>
      </w:r>
      <w:proofErr w:type="spellEnd"/>
      <w:r w:rsidR="00E30BCF" w:rsidRPr="007A18D0">
        <w:rPr>
          <w:rFonts w:ascii="Arial Unicode MS" w:eastAsia="Arial Unicode MS" w:hAnsi="Arial Unicode MS" w:cs="Arial Unicode MS"/>
          <w:sz w:val="16"/>
          <w:szCs w:val="16"/>
        </w:rPr>
        <w:t>.</w:t>
      </w:r>
    </w:p>
    <w:p w14:paraId="4D3F5D19" w14:textId="77777777" w:rsidR="00A9531D" w:rsidRDefault="00DD6EF8" w:rsidP="00A9531D">
      <w:pPr>
        <w:spacing w:line="240" w:lineRule="auto"/>
        <w:ind w:left="-283"/>
        <w:rPr>
          <w:rStyle w:val="Hyperlink"/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Style w:val="Strong"/>
          <w:rFonts w:ascii="Arial Unicode MS" w:eastAsia="Arial Unicode MS" w:hAnsi="Arial Unicode MS" w:cs="Arial Unicode MS"/>
          <w:b w:val="0"/>
          <w:bCs w:val="0"/>
          <w:sz w:val="16"/>
          <w:szCs w:val="16"/>
        </w:rPr>
        <w:t>பாருங்கள்</w:t>
      </w:r>
      <w:proofErr w:type="spellEnd"/>
      <w:r>
        <w:rPr>
          <w:rStyle w:val="Strong"/>
          <w:rFonts w:ascii="Arial Unicode MS" w:eastAsia="Arial Unicode MS" w:hAnsi="Arial Unicode MS" w:cs="Arial Unicode MS"/>
          <w:b w:val="0"/>
          <w:bCs w:val="0"/>
          <w:sz w:val="16"/>
          <w:szCs w:val="16"/>
        </w:rPr>
        <w:t>:</w:t>
      </w:r>
      <w:r w:rsidR="00E30BCF" w:rsidRPr="007A18D0">
        <w:rPr>
          <w:rStyle w:val="Strong"/>
          <w:rFonts w:ascii="Arial Unicode MS" w:eastAsia="Arial Unicode MS" w:hAnsi="Arial Unicode MS" w:cs="Arial Unicode MS"/>
          <w:b w:val="0"/>
          <w:bCs w:val="0"/>
          <w:sz w:val="16"/>
          <w:szCs w:val="16"/>
        </w:rPr>
        <w:t xml:space="preserve"> </w:t>
      </w:r>
      <w:hyperlink r:id="rId30" w:history="1">
        <w:r w:rsidR="00E30BCF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The Club Hub @ VSS</w:t>
        </w:r>
      </w:hyperlink>
      <w:r w:rsidR="00E30BCF" w:rsidRPr="007A18D0">
        <w:rPr>
          <w:rStyle w:val="Hyperlink"/>
          <w:rFonts w:ascii="Arial Unicode MS" w:eastAsia="Arial Unicode MS" w:hAnsi="Arial Unicode MS" w:cs="Arial Unicode MS"/>
          <w:sz w:val="16"/>
          <w:szCs w:val="16"/>
        </w:rPr>
        <w:t>.</w:t>
      </w:r>
    </w:p>
    <w:p w14:paraId="617C50C4" w14:textId="0E722D45" w:rsidR="00DD6EF8" w:rsidRPr="00B76ADA" w:rsidRDefault="00B76ADA" w:rsidP="00A9531D">
      <w:pPr>
        <w:spacing w:line="240" w:lineRule="auto"/>
        <w:ind w:left="-283"/>
        <w:rPr>
          <w:rFonts w:ascii="Arial Unicode MS" w:eastAsia="Arial Unicode MS" w:hAnsi="Arial Unicode MS" w:cs="Arial Unicode MS"/>
          <w:color w:val="0000FF"/>
          <w:sz w:val="16"/>
          <w:szCs w:val="16"/>
          <w:u w:val="single"/>
        </w:rPr>
      </w:pPr>
      <w:r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lastRenderedPageBreak/>
        <w:br/>
      </w:r>
      <w:r w:rsidR="00D52DF5" w:rsidRPr="007A18D0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VSS</w:t>
      </w:r>
      <w:r w:rsidR="00DD6EF8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DD6EF8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>இல்</w:t>
      </w:r>
      <w:proofErr w:type="spellEnd"/>
      <w:r w:rsidR="00DD6EF8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DD6EF8" w:rsidRPr="00DD6EF8">
        <w:rPr>
          <w:rFonts w:ascii="Arial Unicode MS" w:eastAsia="Arial Unicode MS" w:hAnsi="Arial Unicode MS" w:cs="Arial Unicode MS" w:hint="cs"/>
          <w:b/>
          <w:color w:val="F79646" w:themeColor="accent6"/>
          <w:sz w:val="16"/>
          <w:szCs w:val="16"/>
        </w:rPr>
        <w:t>அனைத்தையும்</w:t>
      </w:r>
      <w:proofErr w:type="spellEnd"/>
      <w:r w:rsidR="00DD6EF8" w:rsidRPr="00DD6EF8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DD6EF8" w:rsidRPr="00DD6EF8">
        <w:rPr>
          <w:rFonts w:ascii="Arial Unicode MS" w:eastAsia="Arial Unicode MS" w:hAnsi="Arial Unicode MS" w:cs="Arial Unicode MS" w:hint="cs"/>
          <w:b/>
          <w:color w:val="F79646" w:themeColor="accent6"/>
          <w:sz w:val="16"/>
          <w:szCs w:val="16"/>
        </w:rPr>
        <w:t>ஒன்றாக</w:t>
      </w:r>
      <w:proofErr w:type="spellEnd"/>
      <w:r w:rsidR="00DD6EF8" w:rsidRPr="00DD6EF8">
        <w:rPr>
          <w:rFonts w:ascii="Arial Unicode MS" w:eastAsia="Arial Unicode MS" w:hAnsi="Arial Unicode MS" w:cs="Arial Unicode MS"/>
          <w:b/>
          <w:color w:val="F79646" w:themeColor="accent6"/>
          <w:sz w:val="16"/>
          <w:szCs w:val="16"/>
        </w:rPr>
        <w:t xml:space="preserve"> </w:t>
      </w:r>
      <w:proofErr w:type="spellStart"/>
      <w:r w:rsidR="00DD6EF8" w:rsidRPr="00DD6EF8">
        <w:rPr>
          <w:rFonts w:ascii="Arial Unicode MS" w:eastAsia="Arial Unicode MS" w:hAnsi="Arial Unicode MS" w:cs="Arial Unicode MS" w:hint="cs"/>
          <w:b/>
          <w:color w:val="F79646" w:themeColor="accent6"/>
          <w:sz w:val="16"/>
          <w:szCs w:val="16"/>
        </w:rPr>
        <w:t>இணைத்தல்</w:t>
      </w:r>
      <w:proofErr w:type="spellEnd"/>
    </w:p>
    <w:p w14:paraId="793359F9" w14:textId="722C9C6A" w:rsidR="00DD6EF8" w:rsidRPr="00DD6EF8" w:rsidRDefault="00DD6EF8" w:rsidP="00DD6EF8">
      <w:pPr>
        <w:pStyle w:val="NormalWeb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கனடாவில்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உணவுப்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குறித்த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ஒன்றிணைக்கப்பட்ட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பாடத்திட்ட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கற்றல்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அனுபவத்தை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10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தர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வழங்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குவதற்கு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நான்கு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வெவ்வேறு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பாடப்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பிரிவுகளின்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ஆசிரியர்கள்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ஒன்றுகூடி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யிருந்த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னர்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தொற்றுநோய்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பரவலி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ன்போது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வை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மையமாகக்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கொண்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டிருந்த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1430B211" w14:textId="4F2DF60E" w:rsidR="00D52DF5" w:rsidRPr="007A18D0" w:rsidRDefault="00DD6EF8" w:rsidP="00DD6EF8">
      <w:pPr>
        <w:pStyle w:val="NormalWeb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Winnie Quach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,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Shannon McCauley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ஆகிய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இரண்டு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அழைக்கப்பட்ட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பேச்சாளர்களுடன்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வகுப்பு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ஆரம்பமா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கியது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="00D52DF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Winnie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டன்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பற்றிய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றிவு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பின்மை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தொடர்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பாக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சேவை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அடிப்படையிலான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கற்றல்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ஒரு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முன்னோடித்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திட்டத்தில்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பணியாற்றி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யிருந்தா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ர்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கனடாவின்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சமூக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மையங்களைச்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சேர்ந்த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15589F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Shannon</w:t>
      </w:r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அமைப்பு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என்ன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செய்கிறது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என்பதையு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வில்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உணவுப்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பாதுகாப்பை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15589F"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COVID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எவ்வாறு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பாதித்தது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என்பதைப்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யும்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DD6E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பேசினார்</w:t>
      </w:r>
      <w:proofErr w:type="spellEnd"/>
      <w:r w:rsidRPr="00DD6EF8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கேள்விகளைக்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கேட்கவும்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கற்றுக்கொண்டவற்றைச்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செயல்படுத்தவும்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வாய்ப்பு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கிடைத்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திருந்த</w:t>
      </w:r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உணவுப்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பாதுகாப்பு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பிரச்சினை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பற்றி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நான்கு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வகுப்பு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ளும்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ஆழமாக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அறிந்துகொள்</w:t>
      </w:r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வதற்கு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ஒத்துழைத்தனர்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அவர்களின்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பார்வையில்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பிரச்சினையை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ஆராயவும்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விழிப்புணர்வை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ஏற்படுத்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தும்</w:t>
      </w:r>
      <w:proofErr w:type="spellEnd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வழிகளையும்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உணவுப்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தொடர்பான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பிரச்சினைகளுக்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கான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தீர்வுகளை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யும்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முன்வைக்</w:t>
      </w:r>
      <w:r w:rsid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கும்படி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அவர்களுக்கு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ஆசிரியர்கள்</w:t>
      </w:r>
      <w:proofErr w:type="spellEnd"/>
      <w:r w:rsidR="0015589F" w:rsidRPr="0015589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15589F" w:rsidRPr="0015589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சவால்விடுத்தனர்</w:t>
      </w:r>
      <w:proofErr w:type="spellEnd"/>
      <w:r w:rsidR="00D52DF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. </w:t>
      </w:r>
    </w:p>
    <w:p w14:paraId="2B2BF80A" w14:textId="708E721A" w:rsidR="00D52DF5" w:rsidRPr="007A18D0" w:rsidRDefault="00C61E0B" w:rsidP="00D52DF5">
      <w:pPr>
        <w:pStyle w:val="NormalWeb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குழுவாகக்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கலந்துரையாடியபோது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(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brainstorming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)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சில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தெரிவித்த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யோசனைகள்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தோ</w:t>
      </w:r>
      <w:proofErr w:type="spellEnd"/>
      <w:r w:rsidR="00D52DF5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:</w:t>
      </w:r>
    </w:p>
    <w:p w14:paraId="042A3CF9" w14:textId="145DBC31" w:rsidR="00C61E0B" w:rsidRPr="00C61E0B" w:rsidRDefault="00C61E0B" w:rsidP="00C61E0B">
      <w:pPr>
        <w:pStyle w:val="NormalWeb"/>
        <w:numPr>
          <w:ilvl w:val="0"/>
          <w:numId w:val="15"/>
        </w:num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பாடசாலையி</w:t>
      </w:r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உணவுப்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குறித்த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பட்டறைகள்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>/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அல்லது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கூட்டங்கள்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வைத்தல்</w:t>
      </w:r>
      <w:proofErr w:type="spellEnd"/>
    </w:p>
    <w:p w14:paraId="6371CEA8" w14:textId="763E3099" w:rsidR="00C61E0B" w:rsidRPr="00C61E0B" w:rsidRDefault="00C61E0B" w:rsidP="00C61E0B">
      <w:pPr>
        <w:pStyle w:val="NormalWeb"/>
        <w:numPr>
          <w:ilvl w:val="0"/>
          <w:numId w:val="15"/>
        </w:num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காலை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>/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மதிய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திட்டங்க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ளைப்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</w:t>
      </w:r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களில்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வழங்க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ல்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வசதியற்றவர்களுக்கு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வழங்கும்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அமைப்புக்</w:t>
      </w:r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களுக்கு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நன்கொடை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அளித்தல்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</w:p>
    <w:p w14:paraId="2011F7B2" w14:textId="5E273CBB" w:rsidR="00C61E0B" w:rsidRPr="00C61E0B" w:rsidRDefault="00C61E0B" w:rsidP="00C61E0B">
      <w:pPr>
        <w:pStyle w:val="NormalWeb"/>
        <w:numPr>
          <w:ilvl w:val="0"/>
          <w:numId w:val="15"/>
        </w:num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“Bell Let’s Talk”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போன்ற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டையாளப்படுத்தும்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நாட்க</w:t>
      </w:r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ளை</w:t>
      </w:r>
      <w:proofErr w:type="spellEnd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</w:t>
      </w:r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து</w:t>
      </w:r>
      <w:proofErr w:type="spellEnd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தொடர்பாகவும்</w:t>
      </w:r>
      <w:proofErr w:type="spellEnd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கொண்டுவர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ல்</w:t>
      </w:r>
      <w:proofErr w:type="spellEnd"/>
    </w:p>
    <w:p w14:paraId="6C583A62" w14:textId="146B3BC8" w:rsidR="00C61E0B" w:rsidRPr="00C61E0B" w:rsidRDefault="00C61E0B" w:rsidP="00C61E0B">
      <w:pPr>
        <w:pStyle w:val="NormalWeb"/>
        <w:numPr>
          <w:ilvl w:val="0"/>
          <w:numId w:val="15"/>
        </w:num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விழிப்புணர்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வைப்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பரப்பு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தல்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6047CF"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உதவுமாறு</w:t>
      </w:r>
      <w:proofErr w:type="spellEnd"/>
      <w:r w:rsidR="006047CF"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கேட்டு</w:t>
      </w:r>
      <w:proofErr w:type="spellEnd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அரசியல்வாதிக</w:t>
      </w:r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ளை</w:t>
      </w:r>
      <w:proofErr w:type="spellEnd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மனுக்க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அனுப்புதல்</w:t>
      </w:r>
      <w:proofErr w:type="spellEnd"/>
    </w:p>
    <w:p w14:paraId="7A0BB8DB" w14:textId="77777777" w:rsidR="006047CF" w:rsidRDefault="00C61E0B" w:rsidP="006047CF">
      <w:pPr>
        <w:pStyle w:val="NormalWeb"/>
        <w:numPr>
          <w:ilvl w:val="0"/>
          <w:numId w:val="15"/>
        </w:numPr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உணவு</w:t>
      </w:r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பாதுகாப்பின்மை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மக்கள்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அறிந்து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கொள்ளக்கூடிய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பொது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நிகழ்வுகளை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ஊக்குவி</w:t>
      </w:r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த்தல்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ஆதார</w:t>
      </w:r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வளங்க</w:t>
      </w:r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Pr="00C61E0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C61E0B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கிடைக்கச்செய்</w:t>
      </w:r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தல்</w:t>
      </w:r>
      <w:proofErr w:type="spellEnd"/>
    </w:p>
    <w:p w14:paraId="2A99B3F2" w14:textId="371DD8A9" w:rsidR="00C61E0B" w:rsidRPr="007A18D0" w:rsidRDefault="006047CF" w:rsidP="006047CF">
      <w:pPr>
        <w:pStyle w:val="NormalWeb"/>
        <w:ind w:left="-283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இந்த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வேறுபட்ட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கலாசாரங்கள்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இணைந்த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நாள்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ஒன்றை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பாடத்திட்டத்தை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நடத்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திய</w:t>
      </w:r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தன்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ஆசிரியர்கள்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நிறைய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கற்றுக்கொண்டனர்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,</w:t>
      </w:r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4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ம்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காலாண்டி</w:t>
      </w:r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மேலும்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சிறந்த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நிகழ்வை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நடத்துவதற்காக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மாணவர்களின்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கருத்துக்களை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6047C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சேகரித்துள்ளனர்</w:t>
      </w:r>
      <w:proofErr w:type="spellEnd"/>
      <w:r w:rsidRP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431A6683" w14:textId="458775CC" w:rsidR="00D52DF5" w:rsidRPr="007A18D0" w:rsidRDefault="006047CF" w:rsidP="00D52DF5">
      <w:pPr>
        <w:pStyle w:val="NormalWeb"/>
        <w:spacing w:before="0" w:beforeAutospacing="0" w:after="0" w:afterAutospacing="0"/>
        <w:ind w:left="-283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பார்ப்பதற்கான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சில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</w:rPr>
        <w:t>ஆதாரவளங்கள்</w:t>
      </w:r>
      <w:proofErr w:type="spellEnd"/>
      <w:r w:rsidR="00D52DF5" w:rsidRPr="007A18D0">
        <w:rPr>
          <w:rFonts w:ascii="Arial Unicode MS" w:eastAsia="Arial Unicode MS" w:hAnsi="Arial Unicode MS" w:cs="Arial Unicode MS"/>
          <w:sz w:val="16"/>
          <w:szCs w:val="16"/>
        </w:rPr>
        <w:t>:</w:t>
      </w:r>
    </w:p>
    <w:p w14:paraId="66DB8A67" w14:textId="77777777" w:rsidR="00D52DF5" w:rsidRPr="007A18D0" w:rsidRDefault="00A628D5" w:rsidP="00D52DF5">
      <w:pPr>
        <w:pStyle w:val="NormalWeb"/>
        <w:spacing w:before="0" w:beforeAutospacing="0" w:after="0" w:afterAutospacing="0"/>
        <w:ind w:left="-283"/>
        <w:rPr>
          <w:rFonts w:ascii="Arial Unicode MS" w:eastAsia="Arial Unicode MS" w:hAnsi="Arial Unicode MS" w:cs="Arial Unicode MS"/>
          <w:sz w:val="16"/>
          <w:szCs w:val="16"/>
        </w:rPr>
      </w:pPr>
      <w:hyperlink r:id="rId31" w:history="1">
        <w:r w:rsidR="00D52DF5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Toronto Youth Cabinet</w:t>
        </w:r>
      </w:hyperlink>
    </w:p>
    <w:p w14:paraId="0F5970F4" w14:textId="63353346" w:rsidR="00D52DF5" w:rsidRPr="007A18D0" w:rsidRDefault="00A628D5" w:rsidP="00D52DF5">
      <w:pPr>
        <w:pStyle w:val="NormalWeb"/>
        <w:spacing w:before="0" w:beforeAutospacing="0" w:after="0" w:afterAutospacing="0"/>
        <w:ind w:left="-283"/>
        <w:rPr>
          <w:rFonts w:ascii="Arial Unicode MS" w:eastAsia="Arial Unicode MS" w:hAnsi="Arial Unicode MS" w:cs="Arial Unicode MS"/>
          <w:sz w:val="16"/>
          <w:szCs w:val="16"/>
        </w:rPr>
      </w:pPr>
      <w:hyperlink r:id="rId32" w:history="1">
        <w:r w:rsidR="00D52DF5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Food Insecurity in Toronto</w:t>
        </w:r>
      </w:hyperlink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ரொறன்ரோவில்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உணவுப்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பாதுகாப்</w:t>
      </w:r>
      <w:r w:rsidR="008D562B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பின்மை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) </w:t>
      </w:r>
    </w:p>
    <w:p w14:paraId="754F0AD1" w14:textId="33897250" w:rsidR="00D52DF5" w:rsidRPr="007A18D0" w:rsidRDefault="00A628D5" w:rsidP="00700330">
      <w:pPr>
        <w:pStyle w:val="NormalWeb"/>
        <w:spacing w:before="0" w:beforeAutospacing="0" w:after="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hyperlink r:id="rId33" w:history="1">
        <w:r w:rsidR="00D52DF5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Community Food Centres Canada | Good food is just the beginning - Home</w:t>
        </w:r>
      </w:hyperlink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சமூகரீதியான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உணவு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மையங்கள்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)</w:t>
      </w:r>
    </w:p>
    <w:p w14:paraId="7DEF181B" w14:textId="2251C3E7" w:rsidR="00700330" w:rsidRPr="007A18D0" w:rsidRDefault="00A628D5" w:rsidP="00700330">
      <w:pPr>
        <w:pStyle w:val="NormalWeb"/>
        <w:spacing w:before="0" w:beforeAutospacing="0" w:after="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hyperlink r:id="rId34" w:history="1">
        <w:proofErr w:type="spellStart"/>
        <w:r w:rsidR="00D52DF5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>UToronto</w:t>
        </w:r>
        <w:proofErr w:type="spellEnd"/>
        <w:r w:rsidR="00D52DF5" w:rsidRPr="007A18D0">
          <w:rPr>
            <w:rStyle w:val="Hyperlink"/>
            <w:rFonts w:ascii="Arial Unicode MS" w:eastAsia="Arial Unicode MS" w:hAnsi="Arial Unicode MS" w:cs="Arial Unicode MS"/>
            <w:sz w:val="16"/>
            <w:szCs w:val="16"/>
          </w:rPr>
          <w:t xml:space="preserve"> Food Insecurity</w:t>
        </w:r>
      </w:hyperlink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(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ரொறன்ரோப்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பல்கலைகழகம்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உணவுப்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 xml:space="preserve"> </w:t>
      </w:r>
      <w:proofErr w:type="spellStart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பாதுகாப்பின்மை</w:t>
      </w:r>
      <w:proofErr w:type="spellEnd"/>
      <w:r w:rsidR="006047CF">
        <w:rPr>
          <w:rStyle w:val="Hyperlink"/>
          <w:rFonts w:ascii="Arial Unicode MS" w:eastAsia="Arial Unicode MS" w:hAnsi="Arial Unicode MS" w:cs="Arial Unicode MS"/>
          <w:sz w:val="16"/>
          <w:szCs w:val="16"/>
        </w:rPr>
        <w:t>)</w:t>
      </w:r>
      <w:r w:rsidR="00700330" w:rsidRPr="007A18D0">
        <w:rPr>
          <w:rStyle w:val="Hyperlink"/>
          <w:rFonts w:ascii="Arial Unicode MS" w:eastAsia="Arial Unicode MS" w:hAnsi="Arial Unicode MS" w:cs="Arial Unicode MS"/>
          <w:color w:val="auto"/>
          <w:sz w:val="16"/>
          <w:szCs w:val="16"/>
        </w:rPr>
        <w:br/>
      </w:r>
      <w:r w:rsidR="00700330" w:rsidRPr="007A18D0">
        <w:rPr>
          <w:rFonts w:ascii="Arial Unicode MS" w:eastAsia="Arial Unicode MS" w:hAnsi="Arial Unicode MS" w:cs="Arial Unicode MS"/>
          <w:b/>
          <w:bCs/>
          <w:color w:val="000000"/>
          <w:sz w:val="16"/>
          <w:szCs w:val="16"/>
        </w:rPr>
        <w:br/>
      </w:r>
      <w:r w:rsidR="0070033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Yi Lin</w:t>
      </w:r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உடனான</w:t>
      </w:r>
      <w:proofErr w:type="spellEnd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பேட்டி</w:t>
      </w:r>
      <w:proofErr w:type="spellEnd"/>
      <w:r w:rsidR="0070033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: VSS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மாணவர்</w:t>
      </w:r>
      <w:proofErr w:type="spellEnd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மற்றும்</w:t>
      </w:r>
      <w:proofErr w:type="spellEnd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r w:rsidR="0070033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TDSB Student Senate</w:t>
      </w:r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உப</w:t>
      </w:r>
      <w:proofErr w:type="spellEnd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 xml:space="preserve"> </w:t>
      </w:r>
      <w:proofErr w:type="spellStart"/>
      <w:r w:rsidR="006047CF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t>தலைவர்</w:t>
      </w:r>
      <w:proofErr w:type="spellEnd"/>
      <w:r w:rsidR="0070033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br/>
      </w:r>
      <w:r w:rsidR="00700330" w:rsidRPr="007A18D0">
        <w:rPr>
          <w:rFonts w:ascii="Arial Unicode MS" w:eastAsia="Arial Unicode MS" w:hAnsi="Arial Unicode MS" w:cs="Arial Unicode MS"/>
          <w:b/>
          <w:bCs/>
          <w:color w:val="F79646" w:themeColor="accent6"/>
          <w:sz w:val="16"/>
          <w:szCs w:val="16"/>
        </w:rPr>
        <w:br/>
      </w:r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Yi Lin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என்பவர்</w:t>
      </w:r>
      <w:proofErr w:type="spellEnd"/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Dr. Norman Bethune CI </w:t>
      </w:r>
      <w:proofErr w:type="spellStart"/>
      <w:r w:rsidR="006047CF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இல்</w:t>
      </w:r>
      <w:proofErr w:type="spellEnd"/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VSS</w:t>
      </w:r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க்குச்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சமூகமளிக்கும்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ஒரு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11ம்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தர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மாணவி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ஆவார்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அண்மையில்</w:t>
      </w:r>
      <w:proofErr w:type="spellEnd"/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TDSB Student Senate</w:t>
      </w:r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இன்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உப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தலைவராகத்</w:t>
      </w:r>
      <w:proofErr w:type="spellEnd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தெரிவுசெய்யப்பட்டுள்ளார்</w:t>
      </w:r>
      <w:proofErr w:type="spellEnd"/>
      <w:r w:rsidR="0070033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587CAF68" w14:textId="18741E50" w:rsidR="00700330" w:rsidRPr="007A18D0" w:rsidRDefault="00700330" w:rsidP="00700330">
      <w:pPr>
        <w:spacing w:before="240" w:line="240" w:lineRule="auto"/>
        <w:ind w:left="-284"/>
        <w:rPr>
          <w:rFonts w:ascii="Arial Unicode MS" w:eastAsia="Arial Unicode MS" w:hAnsi="Arial Unicode MS" w:cs="Arial Unicode MS"/>
          <w:sz w:val="16"/>
          <w:szCs w:val="16"/>
          <w:lang w:eastAsia="en-CA"/>
        </w:rPr>
      </w:pPr>
      <w:r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eastAsia="en-CA"/>
        </w:rPr>
        <w:t xml:space="preserve">TDSB Student Senate </w:t>
      </w:r>
      <w:proofErr w:type="spellStart"/>
      <w:r w:rsidR="002B7AE7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eastAsia="en-CA"/>
        </w:rPr>
        <w:t>என்ன</w:t>
      </w:r>
      <w:proofErr w:type="spellEnd"/>
      <w:r w:rsidR="002B7AE7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eastAsia="en-CA"/>
        </w:rPr>
        <w:t xml:space="preserve"> </w:t>
      </w:r>
      <w:proofErr w:type="spellStart"/>
      <w:r w:rsidR="002B7AE7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eastAsia="en-CA"/>
        </w:rPr>
        <w:t>செய்கிறது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eastAsia="en-CA"/>
        </w:rPr>
        <w:t>?</w:t>
      </w:r>
    </w:p>
    <w:p w14:paraId="4261FC54" w14:textId="3314A8B4" w:rsidR="00700330" w:rsidRPr="002B7AE7" w:rsidRDefault="002B7AE7" w:rsidP="00D25580">
      <w:pPr>
        <w:spacing w:before="240" w:line="240" w:lineRule="auto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 xml:space="preserve">Student Senate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>என்பது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ஒரு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மாணவர்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நிர்வாக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குழு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ஆகும்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.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இது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1999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இல்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“</w:t>
      </w:r>
      <w:r w:rsidR="00F8408E" w:rsidRPr="007A18D0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>Super Council</w:t>
      </w:r>
      <w:r w:rsidRPr="002B7AE7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val="en-US" w:eastAsia="en-CA"/>
        </w:rPr>
        <w:t>”</w:t>
      </w:r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என்ற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பெயரில்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ஆரம்பிக்கப்பட்ட</w:t>
      </w:r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து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. 2016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இல்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r w:rsidR="00F8408E" w:rsidRPr="007A18D0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 xml:space="preserve">Student Senate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என்று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இது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பெயர்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மாற்றப்பட்டது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.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நாங்கள்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கிரமமாக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மாணவர்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குழுவாக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ச்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சந்திப்பதுடன்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,</w:t>
      </w:r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ஒவ்வொரு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மாதமும்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எங்க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ளின்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ஆசிரிய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ஆலோசகரை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ச்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சந்திக்கிறோம்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. </w:t>
      </w:r>
      <w:r w:rsidR="00F8408E" w:rsidRPr="007A18D0">
        <w:rPr>
          <w:rFonts w:ascii="Arial Unicode MS" w:eastAsia="Arial Unicode MS" w:hAnsi="Arial Unicode MS" w:cs="Arial Unicode MS"/>
          <w:color w:val="000000"/>
          <w:sz w:val="16"/>
          <w:szCs w:val="16"/>
          <w:lang w:eastAsia="en-CA"/>
        </w:rPr>
        <w:t>TDSB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இ</w:t>
      </w:r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ல்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உள்ள</w:t>
      </w:r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இ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ரண்டாம்</w:t>
      </w:r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நிலை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மற்றும்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நடுநிலைப்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பாடசாலை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மாணவர்</w:t>
      </w:r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கள்</w:t>
      </w:r>
      <w:proofErr w:type="spellEnd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F8408E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அனைவரையும்</w:t>
      </w:r>
      <w:proofErr w:type="spellEnd"/>
      <w:r w:rsidRPr="002B7AE7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>நாங்கள்</w:t>
      </w:r>
      <w:proofErr w:type="spellEnd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  <w:lang w:val="en-US" w:eastAsia="en-CA"/>
        </w:rPr>
        <w:t xml:space="preserve"> </w:t>
      </w:r>
      <w:proofErr w:type="spellStart"/>
      <w:r w:rsidRPr="002B7AE7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 w:eastAsia="en-CA"/>
        </w:rPr>
        <w:t>பிரதிநிதித்துவப்படுத்துகிறோம்</w:t>
      </w:r>
      <w:proofErr w:type="spellEnd"/>
    </w:p>
    <w:p w14:paraId="023F3F4B" w14:textId="62F2B738" w:rsidR="00D25580" w:rsidRPr="00F8408E" w:rsidRDefault="00F8408E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Student Senate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மாணவர்களிடையே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கருத்துக்க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கொண்டுசெல்லப்படுவ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தை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உறுதிசெய்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வதற்காக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proofErr w:type="spellEnd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முழுவதிலும்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</w:t>
      </w:r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பல்வேறு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களைச்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சேர்ந்த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எங்க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ளின்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மாதாந்த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கற்றல்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மையக்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கூட்ட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ங்களி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கலந்துகொ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ள்கிறார்கள்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ன்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களையும்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ரிசனை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களையும்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நாங்கள்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கேட்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கிறோம்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பின்னர்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அறங்காவலர்கள்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</w:t>
      </w:r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வற்றைக்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</w:t>
      </w:r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</w:t>
      </w:r>
      <w:proofErr w:type="spellEnd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சபைக்கு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எடுத்துச்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செல்கிறார்கள்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</w:t>
      </w:r>
      <w:proofErr w:type="spellEnd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சபையி</w:t>
      </w:r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மூன்று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F8408E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அறங்காவலர்கள்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அங்கம்</w:t>
      </w:r>
      <w:proofErr w:type="spellEnd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வகிக்கிறார்கள்</w:t>
      </w:r>
      <w:proofErr w:type="spellEnd"/>
      <w:r w:rsidRPr="00F8408E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1195C0D9" w14:textId="77777777" w:rsidR="00457E30" w:rsidRDefault="00295658" w:rsidP="00295658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color w:val="000000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proofErr w:type="spellEnd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முழுவதிலும்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உள்ள</w:t>
      </w:r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மாணவர்களை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ஒன்றிணை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ப்பதற்காக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இளை</w:t>
      </w:r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யோ</w:t>
      </w:r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ர்களுக்கான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நிகழ்வுகள்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மற்றும்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>கலந்தாலோசனை</w:t>
      </w:r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களை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நாங்கள்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திட்டமிடுகிறோம்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.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TDSB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வலைப்பக்கத்தில்</w:t>
      </w:r>
      <w:proofErr w:type="spellEnd"/>
      <w:r w:rsidR="00A628D5">
        <w:fldChar w:fldCharType="begin"/>
      </w:r>
      <w:r w:rsidR="00A628D5">
        <w:instrText xml:space="preserve"> HYPERLINK "https://www.tdsb.on.ca/High-School/TDSB-Student-Senate" </w:instrText>
      </w:r>
      <w:r w:rsidR="00A628D5">
        <w:fldChar w:fldCharType="separate"/>
      </w:r>
      <w:r w:rsidRPr="007A18D0">
        <w:rPr>
          <w:rStyle w:val="Hyperlink"/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TDSB Student Senate</w:t>
      </w:r>
      <w:r w:rsidR="00A628D5">
        <w:rPr>
          <w:rStyle w:val="Hyperlink"/>
          <w:rFonts w:ascii="Arial Unicode MS" w:eastAsia="Arial Unicode MS" w:hAnsi="Arial Unicode MS" w:cs="Arial Unicode MS"/>
          <w:color w:val="000000"/>
          <w:sz w:val="16"/>
          <w:szCs w:val="16"/>
        </w:rPr>
        <w:fldChar w:fldCharType="end"/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பக்கத்தில்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எங்களின்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பணிகளுக்கு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முக்கியத்துவம்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கொடுக்கப்பட்டுள்ளது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37CA60E7" w14:textId="3A98C3A1" w:rsidR="00F8408E" w:rsidRPr="00295658" w:rsidRDefault="00295658" w:rsidP="00295658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 </w:t>
      </w:r>
    </w:p>
    <w:p w14:paraId="75E59A8B" w14:textId="052060C6" w:rsidR="00D25580" w:rsidRPr="007A18D0" w:rsidRDefault="00D25580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lastRenderedPageBreak/>
        <w:t>Student Senate</w:t>
      </w:r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இல்</w:t>
      </w:r>
      <w:proofErr w:type="spellEnd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இணைவதற்கு</w:t>
      </w:r>
      <w:proofErr w:type="spellEnd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உங்களுக்கு</w:t>
      </w:r>
      <w:proofErr w:type="spellEnd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ஏன்</w:t>
      </w:r>
      <w:proofErr w:type="spellEnd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ஆர்வமாக</w:t>
      </w:r>
      <w:proofErr w:type="spellEnd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295658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இருந்தது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?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 </w:t>
      </w:r>
    </w:p>
    <w:p w14:paraId="0466BE76" w14:textId="3E43CEC8" w:rsidR="00D25580" w:rsidRPr="00295658" w:rsidRDefault="00295658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கல்வியில்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ஆர்வமாக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இருக்கிறேன்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வித்தியாசத்தை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ஏற்படுத்த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விரும்பு</w:t>
      </w:r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கிறேன்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</w:t>
      </w:r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ளிடம்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நிறையக்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</w:t>
      </w:r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இருப்பதை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அறிவேன்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,</w:t>
      </w:r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ஆனால்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அவற்றை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எவரும்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அறிய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விரும்புவதில்லை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மாணவர்களின்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</w:t>
      </w:r>
      <w:r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</w:t>
      </w:r>
      <w:proofErr w:type="spellEnd"/>
      <w:r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எடுத்துச்செல்வதற்காகவும்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முடிவில்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கல்வி</w:t>
      </w:r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சபையை</w:t>
      </w:r>
      <w:proofErr w:type="spellEnd"/>
      <w:r w:rsidR="00053FBF"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மேம்படுத்துவதற்</w:t>
      </w:r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காகவு</w:t>
      </w:r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="00053FBF"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மற்றவர்களுடன்</w:t>
      </w:r>
      <w:proofErr w:type="spellEnd"/>
      <w:r w:rsidR="00053FBF"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இணைந்து</w:t>
      </w:r>
      <w:proofErr w:type="spellEnd"/>
      <w:r w:rsidR="00053FBF"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பணியாற்ற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நான்</w:t>
      </w:r>
      <w:proofErr w:type="spellEnd"/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053FBF" w:rsidRPr="0029565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விரும்புகிறேன்</w:t>
      </w:r>
      <w:proofErr w:type="spellEnd"/>
      <w:r w:rsidR="00053FBF" w:rsidRPr="00295658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</w:p>
    <w:p w14:paraId="74A560FF" w14:textId="00F93E95" w:rsidR="00D25580" w:rsidRPr="00053FBF" w:rsidRDefault="00053FBF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Student Senate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இல்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பணிபுரிவத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ன்மூலம்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>, 7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8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தர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</w:t>
      </w:r>
      <w:proofErr w:type="spellEnd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முன்மாதிரியாக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இருக்கமுடியும்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அவர்களின்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மற்றவர்கள்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செவிமடுக்கச்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செய்வதைப்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பற்றி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சிந்தி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ப்பதற்கு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உதவ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முடியும்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ரொறன்ரோ</w:t>
      </w:r>
      <w:proofErr w:type="spellEnd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முழுவதிலும்</w:t>
      </w:r>
      <w:proofErr w:type="spellEnd"/>
      <w:r w:rsidRPr="00295658"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295658">
        <w:rPr>
          <w:rFonts w:ascii="Arial Unicode MS" w:eastAsia="Arial Unicode MS" w:hAnsi="Arial Unicode MS" w:cs="Arial Unicode MS" w:hint="cs"/>
          <w:sz w:val="16"/>
          <w:szCs w:val="16"/>
          <w:lang w:val="en-US"/>
        </w:rPr>
        <w:t>உள்ளவர்களை</w:t>
      </w:r>
      <w:proofErr w:type="spellEnd"/>
      <w:r>
        <w:rPr>
          <w:rFonts w:ascii="Arial Unicode MS" w:eastAsia="Arial Unicode MS" w:hAnsi="Arial Unicode MS" w:cs="Arial Unicode MS"/>
          <w:sz w:val="16"/>
          <w:szCs w:val="16"/>
          <w:lang w:val="en-US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மக்களைச்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சந்தி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ப்பதற்கு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கல்வியை</w:t>
      </w:r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சிற</w:t>
      </w:r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ப்பா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க்குவதற்கும்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மாணவர்களின்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ருத்துக்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களைப்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பர</w:t>
      </w:r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ப்பு</w:t>
      </w:r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வதற்கும்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அவர்களுடன்</w:t>
      </w:r>
      <w:proofErr w:type="spellEnd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இணைந்து</w:t>
      </w:r>
      <w:proofErr w:type="spellEnd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பணிபுரிவதற்கான</w:t>
      </w:r>
      <w:proofErr w:type="spellEnd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ஒரு</w:t>
      </w:r>
      <w:proofErr w:type="spellEnd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சிறந்த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053FBF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வழி</w:t>
      </w:r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யாக</w:t>
      </w:r>
      <w:proofErr w:type="spellEnd"/>
      <w:r w:rsidRPr="00053FBF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5C1A9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Student Senate</w:t>
      </w:r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இருக்கின்றது</w:t>
      </w:r>
      <w:proofErr w:type="spellEnd"/>
      <w:r w:rsid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07871651" w14:textId="39F4F67D" w:rsidR="00D25580" w:rsidRPr="007A18D0" w:rsidRDefault="00D25580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 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மாணவர்</w:t>
      </w:r>
      <w:proofErr w:type="spellEnd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அரசியலுக்குள்</w:t>
      </w:r>
      <w:proofErr w:type="spellEnd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>வேலைசெய்ய</w:t>
      </w:r>
      <w:proofErr w:type="spellEnd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>நீங்கள்</w:t>
      </w:r>
      <w:proofErr w:type="spellEnd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>எப்ப</w:t>
      </w:r>
      <w:r w:rsidR="008D562B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>டி</w:t>
      </w:r>
      <w:proofErr w:type="spellEnd"/>
      <w:r w:rsidR="008D562B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 xml:space="preserve"> </w:t>
      </w:r>
      <w:proofErr w:type="spellStart"/>
      <w:r w:rsidR="005C1A9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  <w:lang w:val="en-US"/>
        </w:rPr>
        <w:t>ஆரம்பித்தீர்கள்</w:t>
      </w:r>
      <w:proofErr w:type="spellEnd"/>
      <w:r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?</w:t>
      </w:r>
    </w:p>
    <w:p w14:paraId="646FE8AE" w14:textId="42A9659E" w:rsidR="00D25580" w:rsidRPr="005C1A90" w:rsidRDefault="005C1A90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எனது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பாடசாலை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யின்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student activity council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(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செயல்பாட்டுக்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குழு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)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இன்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10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ம்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தரத்துக்கான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பிரதிநிதியாக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உயர்நிலைப்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பாடசாலையி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ல்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தொடங்கினேன்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 10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ம்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தரத்துக்கான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பிரதிநிதியாக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எனது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பாடசாலையி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ல்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ஏனைய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தலைவர்களுடன்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இணைந்து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பணியாற்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றிய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மூலம்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எனது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தலைமைத்துவ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திறன்களை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நான்</w:t>
      </w:r>
      <w:proofErr w:type="spellEnd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வளர்த்துக்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கொண்டேன்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</w:p>
    <w:p w14:paraId="343E5173" w14:textId="5F52B73D" w:rsidR="00D25580" w:rsidRPr="005C1A90" w:rsidRDefault="005C1A90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இந்த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ஆரம்ப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அனுபவத்தின்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மூலம்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எவ்வாறு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வித்தியாசத்தை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உருவாக்க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முடியும்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என்பதைப்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பற்றிய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ஆழமான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அறிவு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எனக்குக்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கிடைத்தது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மாணவர்களுக்குத்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தேவையான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முதல்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படி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முறை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அவர்களின்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கருத்துக்கு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அர்த்தமிருக்கின்றது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என்பதை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</w:rPr>
        <w:t>மற்றவர்கள்</w:t>
      </w:r>
      <w:proofErr w:type="spellEnd"/>
      <w:r w:rsidR="00457E3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உணரவைக்க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வேண்டும்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மாற்ற</w:t>
      </w:r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மொன்றை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ஏற்படுத்துவத</w:t>
      </w:r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ற்கு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செளகரியமானது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என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நினைப்பதி</w:t>
      </w:r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லிருந்து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வெளியே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வருவதற்கு</w:t>
      </w:r>
      <w:proofErr w:type="spellEnd"/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A9531D"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அவர்க</w:t>
      </w:r>
      <w:r w:rsidR="00A9531D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 w:rsidR="00A9531D"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ஒருபோதும்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5C1A9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பயப்பட</w:t>
      </w:r>
      <w:r w:rsid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க்கூடாது</w:t>
      </w:r>
      <w:proofErr w:type="spellEnd"/>
      <w:r w:rsidRPr="005C1A90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5FC891A4" w14:textId="4FED9695" w:rsidR="00D25580" w:rsidRPr="007A18D0" w:rsidRDefault="003F0DF8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10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ம்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தரத்தி</w:t>
      </w:r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எனது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அனுபவத்தை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கட்டியெழுப்பி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இந்த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வருடம்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VP</w:t>
      </w: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பதவிக்குப்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போட்டியிட்டேன்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“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நாங்கள்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முக்கிய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மானவர்கள்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TDSB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</w:t>
      </w: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ஆதரவளி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ப்பதற்கான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மாற்றங்கள்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மற்றும்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மேம்பாடுக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எவையென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எங்களின்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கருத்துக்களே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உறுதிப்படுத்த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முடியும்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,</w:t>
      </w: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>”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ன்பதே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எ</w:t>
      </w:r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னது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பிரச்சார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த்தின்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அடிப்படையாக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இருந்தது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  <w:r w:rsidR="00D2558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br/>
        <w:t> </w:t>
      </w:r>
      <w:r w:rsidR="00D2558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br/>
      </w:r>
      <w:proofErr w:type="spellStart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இந்த</w:t>
      </w:r>
      <w:proofErr w:type="spellEnd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வருடத்துக்காகத்</w:t>
      </w:r>
      <w:proofErr w:type="spellEnd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திட்டமிடப்பட்டுள்ளன</w:t>
      </w:r>
      <w:proofErr w:type="spellEnd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செயற்பாடுகள்</w:t>
      </w:r>
      <w:proofErr w:type="spellEnd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யாவை</w:t>
      </w:r>
      <w:proofErr w:type="spellEnd"/>
      <w:r w:rsidR="00D25580" w:rsidRPr="007A18D0">
        <w:rPr>
          <w:rFonts w:ascii="Arial Unicode MS" w:eastAsia="Arial Unicode MS" w:hAnsi="Arial Unicode MS" w:cs="Arial Unicode MS"/>
          <w:b/>
          <w:bCs/>
          <w:i/>
          <w:iCs/>
          <w:color w:val="000000"/>
          <w:sz w:val="16"/>
          <w:szCs w:val="16"/>
        </w:rPr>
        <w:t>?</w:t>
      </w:r>
    </w:p>
    <w:p w14:paraId="2C8829B4" w14:textId="55807EC0" w:rsidR="00D25580" w:rsidRPr="007A18D0" w:rsidRDefault="003F0DF8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</w:rPr>
      </w:pP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ஒரு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D25580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Senate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ஆக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ஏப்ரல்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21,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புதன்கிழமை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மற்றும்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ஏப்ரல்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22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வியாழக்கிழமைகளில்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மனநல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க்</w:t>
      </w:r>
      <w:proofErr w:type="spellEnd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கருத்தரங்கை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நாங்கள்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நடத்தினோம்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.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பட்டறைகளை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நடத்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துவதற்காகப்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பல</w:t>
      </w:r>
      <w:proofErr w:type="spellEnd"/>
      <w:r w:rsidR="004F6680"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பேச்சாளர்களை</w:t>
      </w:r>
      <w:proofErr w:type="spellEnd"/>
      <w:r w:rsidR="004F6680"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அழைத்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திருந்</w:t>
      </w:r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தோம்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,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மன</w:t>
      </w:r>
      <w:proofErr w:type="spellEnd"/>
      <w:r w:rsidR="004F6680"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நலம்</w:t>
      </w:r>
      <w:proofErr w:type="spellEnd"/>
      <w:r w:rsidR="004F6680"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மற்றும்</w:t>
      </w:r>
      <w:proofErr w:type="spellEnd"/>
      <w:r w:rsidR="004F6680"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நல்வாழ்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வின்</w:t>
      </w:r>
      <w:proofErr w:type="spellEnd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முக்கியத்துவ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த்தைப்</w:t>
      </w:r>
      <w:proofErr w:type="spellEnd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பற்றி</w:t>
      </w:r>
      <w:proofErr w:type="spellEnd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 xml:space="preserve"> </w:t>
      </w:r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6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முதல்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12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ஆம்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தரம்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வரையிலான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மாணவர்களுடன்</w:t>
      </w:r>
      <w:proofErr w:type="spellEnd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 w:rsidRPr="003F0DF8">
        <w:rPr>
          <w:rFonts w:ascii="Arial Unicode MS" w:eastAsia="Arial Unicode MS" w:hAnsi="Arial Unicode MS" w:cs="Arial Unicode MS" w:hint="cs"/>
          <w:color w:val="000000"/>
          <w:sz w:val="16"/>
          <w:szCs w:val="16"/>
          <w:lang w:val="en-US"/>
        </w:rPr>
        <w:t>அ</w:t>
      </w:r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வர்கள்</w:t>
      </w:r>
      <w:proofErr w:type="spellEnd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 xml:space="preserve"> </w:t>
      </w:r>
      <w:proofErr w:type="spellStart"/>
      <w:r w:rsidR="004F6680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பேசினார்கள்</w:t>
      </w:r>
      <w:proofErr w:type="spellEnd"/>
      <w:r w:rsidRPr="003F0DF8">
        <w:rPr>
          <w:rFonts w:ascii="Arial Unicode MS" w:eastAsia="Arial Unicode MS" w:hAnsi="Arial Unicode MS" w:cs="Arial Unicode MS"/>
          <w:color w:val="000000"/>
          <w:sz w:val="16"/>
          <w:szCs w:val="16"/>
          <w:lang w:val="en-US"/>
        </w:rPr>
        <w:t>.</w:t>
      </w:r>
    </w:p>
    <w:p w14:paraId="7EB4B228" w14:textId="74979784" w:rsidR="00D25580" w:rsidRPr="004F6680" w:rsidRDefault="004F6680" w:rsidP="00D25580">
      <w:pPr>
        <w:pStyle w:val="NormalWeb"/>
        <w:spacing w:before="240" w:beforeAutospacing="0" w:after="240" w:afterAutospacing="0"/>
        <w:ind w:left="-284"/>
        <w:rPr>
          <w:rFonts w:ascii="Arial Unicode MS" w:eastAsia="Arial Unicode MS" w:hAnsi="Arial Unicode MS" w:cs="Arial Unicode MS"/>
          <w:sz w:val="16"/>
          <w:szCs w:val="16"/>
          <w:lang w:val="en-US"/>
        </w:rPr>
      </w:pP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பெண்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களின்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சுகாதார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தேவைகளுக்கான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பொரு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ள்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களில்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</w:t>
      </w:r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TDSB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மாணவர்களுக்கு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இலவசமாக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வழங்கப்பட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வேண்டும்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என்றும்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நாங்கள்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வெற்றிகரமாக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பரிந்துரைத்திருந்தோ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மாகாண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முழுவதிலும்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உள்ள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அனைத்</w:t>
      </w:r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துக்</w:t>
      </w:r>
      <w:proofErr w:type="spellEnd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8D562B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கல்வி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ச்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சபை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ளிலு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இது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நிகழுமென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நாங்கள்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நம்புகிறோம்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7523AB94" w14:textId="5C26D099" w:rsidR="00D25580" w:rsidRPr="004F6680" w:rsidRDefault="004F6680" w:rsidP="00D25580">
      <w:pPr>
        <w:pStyle w:val="NormalWeb"/>
        <w:spacing w:before="240" w:beforeAutospacing="0" w:after="240" w:afterAutospacing="0"/>
        <w:ind w:left="-284"/>
        <w:rPr>
          <w:rFonts w:eastAsia="Arial Unicode MS"/>
          <w:lang w:val="en-US"/>
        </w:rPr>
      </w:pP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இறுதியாக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தொடர்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பாடல்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வளர்ப்பதற்காக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மெய்நிகர்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மேல்நிலைப்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பள்ளியில்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TDSB VSS Senate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என்று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அழைக்கப்படும்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Student Senate</w:t>
      </w:r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Council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ஒன்றை</w:t>
      </w:r>
      <w:proofErr w:type="spellEnd"/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உருவாக்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குவதற்காக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VSS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ஆசிரிய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ஆலோசக</w:t>
      </w:r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ர்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ஒருவ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ருடன்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நான்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>செயல்பட்டு</w:t>
      </w:r>
      <w:proofErr w:type="spellEnd"/>
      <w:r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வருகிறேன்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எங்க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ளின்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தொடர்பான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பல்வேறு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விடயங்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களில்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ளுக்கு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இருக்கும்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கரிசனை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களையும்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யோசனைகளையும்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தெரிவிக்க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கக்கூடிய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ஓர்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இடமாக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இந்த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="00C5468A" w:rsidRPr="007A18D0">
        <w:rPr>
          <w:rFonts w:ascii="Arial Unicode MS" w:eastAsia="Arial Unicode MS" w:hAnsi="Arial Unicode MS" w:cs="Arial Unicode MS"/>
          <w:color w:val="000000"/>
          <w:sz w:val="16"/>
          <w:szCs w:val="16"/>
        </w:rPr>
        <w:t>club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இருக்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.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பகிர்ந்துகொள்ளும்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கருத்துக்கள்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யாவும்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மெய்நிகர்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பாடசாலை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யில்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உள்ள</w:t>
      </w:r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அதிபர்கள்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துணை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அதிபர்கள்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மற்றும்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மேற்பார்வையா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ளர்களுடன்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பகிரப்படும்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,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அ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ப்போது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வெற்றிகரமாக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இரு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ப்பதற்குத்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தேவையானவை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எவையென்பதை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விளங்கிக்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கொள்ள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முடியும்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அத்துடன்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மாணவர்களின்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கல்வி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க்கான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தேவைகளை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அவர்களால்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சிறப்பாக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ஆதரிக்க</w:t>
      </w:r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க்கூடியதாக</w:t>
      </w:r>
      <w:proofErr w:type="spellEnd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 xml:space="preserve"> </w:t>
      </w:r>
      <w:proofErr w:type="spellStart"/>
      <w:r w:rsidR="00C5468A">
        <w:rPr>
          <w:rFonts w:ascii="Arial Unicode MS" w:eastAsia="Arial Unicode MS" w:hAnsi="Arial Unicode MS" w:cs="Arial Unicode MS"/>
          <w:color w:val="000000"/>
          <w:sz w:val="16"/>
          <w:szCs w:val="16"/>
        </w:rPr>
        <w:t>இருக்கு</w:t>
      </w:r>
      <w:r w:rsidRPr="004F6680">
        <w:rPr>
          <w:rFonts w:ascii="Arial Unicode MS" w:eastAsia="Arial Unicode MS" w:hAnsi="Arial Unicode MS" w:cs="Arial Unicode MS" w:hint="cs"/>
          <w:color w:val="000000"/>
          <w:sz w:val="16"/>
          <w:szCs w:val="16"/>
        </w:rPr>
        <w:t>ம்</w:t>
      </w:r>
      <w:proofErr w:type="spellEnd"/>
      <w:r w:rsidRPr="004F6680">
        <w:rPr>
          <w:rFonts w:ascii="Arial Unicode MS" w:eastAsia="Arial Unicode MS" w:hAnsi="Arial Unicode MS" w:cs="Arial Unicode MS"/>
          <w:color w:val="000000"/>
          <w:sz w:val="16"/>
          <w:szCs w:val="16"/>
        </w:rPr>
        <w:t>.</w:t>
      </w:r>
    </w:p>
    <w:p w14:paraId="0E85CC02" w14:textId="52D694CC" w:rsidR="00700330" w:rsidRPr="007E7F19" w:rsidRDefault="00C83750" w:rsidP="00700330">
      <w:pPr>
        <w:spacing w:line="240" w:lineRule="auto"/>
        <w:ind w:left="-284"/>
        <w:rPr>
          <w:rFonts w:cs="Arial"/>
          <w:b/>
          <w:bCs/>
          <w:szCs w:val="24"/>
        </w:rPr>
      </w:pPr>
      <w:r>
        <w:rPr>
          <w:rFonts w:cs="Arial"/>
          <w:color w:val="000000"/>
          <w:szCs w:val="24"/>
        </w:rPr>
        <w:br/>
      </w:r>
      <w:r>
        <w:rPr>
          <w:noProof/>
        </w:rPr>
        <w:drawing>
          <wp:inline distT="0" distB="0" distL="0" distR="0" wp14:anchorId="33F7314B" wp14:editId="75317BAD">
            <wp:extent cx="3190926" cy="3190926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SB VSS Senate Poster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26" cy="31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330" w:rsidRPr="007E7F19" w:rsidSect="00441F0B">
      <w:type w:val="continuous"/>
      <w:pgSz w:w="12240" w:h="15840"/>
      <w:pgMar w:top="1045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8C7A" w14:textId="77777777" w:rsidR="00A628D5" w:rsidRDefault="00A628D5" w:rsidP="000541E6">
      <w:pPr>
        <w:spacing w:before="0" w:after="0" w:line="240" w:lineRule="auto"/>
      </w:pPr>
      <w:r>
        <w:separator/>
      </w:r>
    </w:p>
  </w:endnote>
  <w:endnote w:type="continuationSeparator" w:id="0">
    <w:p w14:paraId="34813057" w14:textId="77777777" w:rsidR="00A628D5" w:rsidRDefault="00A628D5" w:rsidP="000541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38F42" w14:textId="77777777" w:rsidR="00CD6F33" w:rsidRDefault="00A628D5">
    <w:pPr>
      <w:pStyle w:val="Footer"/>
      <w:jc w:val="right"/>
    </w:pPr>
    <w:sdt>
      <w:sdtPr>
        <w:id w:val="-974755082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CD6F33">
              <w:rPr>
                <w:noProof/>
                <w:lang w:eastAsia="en-CA"/>
              </w:rPr>
              <w:drawing>
                <wp:inline distT="0" distB="0" distL="0" distR="0" wp14:anchorId="50AC80FE" wp14:editId="04DD5EA7">
                  <wp:extent cx="6858000" cy="259080"/>
                  <wp:effectExtent l="0" t="0" r="0" b="7620"/>
                  <wp:docPr id="11" name="Picture 11" descr="TDSB footer with web address tdsb.o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er with URL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sdtContent>
    </w:sdt>
  </w:p>
  <w:p w14:paraId="205BA9ED" w14:textId="77777777" w:rsidR="00CD6F33" w:rsidRDefault="00CD6F33" w:rsidP="000541E6">
    <w:pPr>
      <w:pStyle w:val="Footer"/>
      <w:tabs>
        <w:tab w:val="lef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1CDD4" w14:textId="77777777" w:rsidR="00A628D5" w:rsidRDefault="00A628D5" w:rsidP="000541E6">
      <w:pPr>
        <w:spacing w:before="0" w:after="0" w:line="240" w:lineRule="auto"/>
      </w:pPr>
      <w:r>
        <w:separator/>
      </w:r>
    </w:p>
  </w:footnote>
  <w:footnote w:type="continuationSeparator" w:id="0">
    <w:p w14:paraId="51BDE769" w14:textId="77777777" w:rsidR="00A628D5" w:rsidRDefault="00A628D5" w:rsidP="000541E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F26F" w14:textId="188E5F0F" w:rsidR="00CD6F33" w:rsidRPr="000B02A6" w:rsidRDefault="00CD6F33" w:rsidP="00441F0B">
    <w:pPr>
      <w:jc w:val="right"/>
      <w:rPr>
        <w:b/>
        <w:sz w:val="28"/>
        <w:szCs w:val="28"/>
      </w:rPr>
    </w:pPr>
    <w:r w:rsidRPr="000B02A6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72F1251A" wp14:editId="3AFDEC8F">
          <wp:simplePos x="0" y="0"/>
          <wp:positionH relativeFrom="column">
            <wp:posOffset>0</wp:posOffset>
          </wp:positionH>
          <wp:positionV relativeFrom="paragraph">
            <wp:posOffset>-268605</wp:posOffset>
          </wp:positionV>
          <wp:extent cx="2243350" cy="1076325"/>
          <wp:effectExtent l="0" t="0" r="5080" b="0"/>
          <wp:wrapNone/>
          <wp:docPr id="10" name="Picture 10" descr="Virtual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Virtual School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4215" cy="10815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>April</w:t>
    </w:r>
    <w:r w:rsidRPr="000B02A6">
      <w:rPr>
        <w:b/>
        <w:sz w:val="28"/>
        <w:szCs w:val="28"/>
      </w:rPr>
      <w:t xml:space="preserve"> 202</w:t>
    </w:r>
    <w:r>
      <w:rPr>
        <w:b/>
        <w:sz w:val="28"/>
        <w:szCs w:val="28"/>
      </w:rPr>
      <w:t>1</w:t>
    </w:r>
  </w:p>
  <w:p w14:paraId="189E486B" w14:textId="77777777" w:rsidR="00CD6F33" w:rsidRPr="00F30472" w:rsidRDefault="00CD6F33" w:rsidP="00F30472">
    <w:pPr>
      <w:jc w:val="right"/>
      <w:rPr>
        <w:sz w:val="56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ED1"/>
    <w:multiLevelType w:val="multilevel"/>
    <w:tmpl w:val="1BA8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9465D"/>
    <w:multiLevelType w:val="multilevel"/>
    <w:tmpl w:val="558896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7565A1"/>
    <w:multiLevelType w:val="hybridMultilevel"/>
    <w:tmpl w:val="13C6EB52"/>
    <w:lvl w:ilvl="0" w:tplc="71182CCA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" w15:restartNumberingAfterBreak="0">
    <w:nsid w:val="352F7D6A"/>
    <w:multiLevelType w:val="multilevel"/>
    <w:tmpl w:val="52B6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445D13"/>
    <w:multiLevelType w:val="hybridMultilevel"/>
    <w:tmpl w:val="051E8E4A"/>
    <w:lvl w:ilvl="0" w:tplc="3D181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01FBC"/>
    <w:multiLevelType w:val="multilevel"/>
    <w:tmpl w:val="3FAE49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97B13"/>
    <w:multiLevelType w:val="hybridMultilevel"/>
    <w:tmpl w:val="C860B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030AD"/>
    <w:multiLevelType w:val="multilevel"/>
    <w:tmpl w:val="37287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512D32"/>
    <w:multiLevelType w:val="multilevel"/>
    <w:tmpl w:val="4B266E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24491C"/>
    <w:multiLevelType w:val="hybridMultilevel"/>
    <w:tmpl w:val="10C0F0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A12B1"/>
    <w:multiLevelType w:val="multilevel"/>
    <w:tmpl w:val="ACAE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833802"/>
    <w:multiLevelType w:val="hybridMultilevel"/>
    <w:tmpl w:val="56929B5E"/>
    <w:lvl w:ilvl="0" w:tplc="09E0182A">
      <w:start w:val="1"/>
      <w:numFmt w:val="bullet"/>
      <w:pStyle w:val="ListParagraph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2" w15:restartNumberingAfterBreak="0">
    <w:nsid w:val="6844529D"/>
    <w:multiLevelType w:val="multilevel"/>
    <w:tmpl w:val="1898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440A46"/>
    <w:multiLevelType w:val="multilevel"/>
    <w:tmpl w:val="C4A80A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D23CCF"/>
    <w:multiLevelType w:val="hybridMultilevel"/>
    <w:tmpl w:val="40E86D84"/>
    <w:lvl w:ilvl="0" w:tplc="D1820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E2325"/>
    <w:multiLevelType w:val="multilevel"/>
    <w:tmpl w:val="18886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4"/>
  </w:num>
  <w:num w:numId="5">
    <w:abstractNumId w:val="9"/>
  </w:num>
  <w:num w:numId="6">
    <w:abstractNumId w:val="12"/>
  </w:num>
  <w:num w:numId="7">
    <w:abstractNumId w:val="3"/>
  </w:num>
  <w:num w:numId="8">
    <w:abstractNumId w:val="7"/>
  </w:num>
  <w:num w:numId="9">
    <w:abstractNumId w:val="11"/>
  </w:num>
  <w:num w:numId="10">
    <w:abstractNumId w:val="15"/>
  </w:num>
  <w:num w:numId="11">
    <w:abstractNumId w:val="13"/>
  </w:num>
  <w:num w:numId="12">
    <w:abstractNumId w:val="1"/>
  </w:num>
  <w:num w:numId="13">
    <w:abstractNumId w:val="2"/>
  </w:num>
  <w:num w:numId="14">
    <w:abstractNumId w:val="5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1C7"/>
    <w:rsid w:val="0000479F"/>
    <w:rsid w:val="00006512"/>
    <w:rsid w:val="00032E73"/>
    <w:rsid w:val="0003322C"/>
    <w:rsid w:val="00036024"/>
    <w:rsid w:val="00042362"/>
    <w:rsid w:val="000445F4"/>
    <w:rsid w:val="0004472D"/>
    <w:rsid w:val="000502BD"/>
    <w:rsid w:val="00051DF5"/>
    <w:rsid w:val="00053FBF"/>
    <w:rsid w:val="000541E6"/>
    <w:rsid w:val="000574FD"/>
    <w:rsid w:val="00077B92"/>
    <w:rsid w:val="000863A6"/>
    <w:rsid w:val="000A25BF"/>
    <w:rsid w:val="000A5C3E"/>
    <w:rsid w:val="000B02A6"/>
    <w:rsid w:val="000B121B"/>
    <w:rsid w:val="000C052C"/>
    <w:rsid w:val="000C4336"/>
    <w:rsid w:val="000D135D"/>
    <w:rsid w:val="000D1A04"/>
    <w:rsid w:val="000D61DA"/>
    <w:rsid w:val="000E269A"/>
    <w:rsid w:val="00100D0B"/>
    <w:rsid w:val="00124510"/>
    <w:rsid w:val="001264F7"/>
    <w:rsid w:val="00130C08"/>
    <w:rsid w:val="00133EA8"/>
    <w:rsid w:val="00140FC0"/>
    <w:rsid w:val="00143D84"/>
    <w:rsid w:val="00146138"/>
    <w:rsid w:val="001473E6"/>
    <w:rsid w:val="0015589F"/>
    <w:rsid w:val="001762B5"/>
    <w:rsid w:val="00195C60"/>
    <w:rsid w:val="001B5B70"/>
    <w:rsid w:val="001B7348"/>
    <w:rsid w:val="001D6643"/>
    <w:rsid w:val="001E2C31"/>
    <w:rsid w:val="001E4215"/>
    <w:rsid w:val="00204883"/>
    <w:rsid w:val="00215028"/>
    <w:rsid w:val="002170F9"/>
    <w:rsid w:val="002357EA"/>
    <w:rsid w:val="00246481"/>
    <w:rsid w:val="0025080E"/>
    <w:rsid w:val="0025622A"/>
    <w:rsid w:val="0025639B"/>
    <w:rsid w:val="002573E0"/>
    <w:rsid w:val="00257B32"/>
    <w:rsid w:val="00263CD5"/>
    <w:rsid w:val="00276E11"/>
    <w:rsid w:val="002816FF"/>
    <w:rsid w:val="00282849"/>
    <w:rsid w:val="00283C85"/>
    <w:rsid w:val="00295658"/>
    <w:rsid w:val="002969CB"/>
    <w:rsid w:val="002B184C"/>
    <w:rsid w:val="002B7AE7"/>
    <w:rsid w:val="002C2CF2"/>
    <w:rsid w:val="002D0332"/>
    <w:rsid w:val="002D50FC"/>
    <w:rsid w:val="002D6753"/>
    <w:rsid w:val="002F6B99"/>
    <w:rsid w:val="00300294"/>
    <w:rsid w:val="003071DE"/>
    <w:rsid w:val="00320EF7"/>
    <w:rsid w:val="003246A0"/>
    <w:rsid w:val="00324787"/>
    <w:rsid w:val="00325BB4"/>
    <w:rsid w:val="0032770B"/>
    <w:rsid w:val="00333DE6"/>
    <w:rsid w:val="00336F38"/>
    <w:rsid w:val="00351D5C"/>
    <w:rsid w:val="003555CE"/>
    <w:rsid w:val="003620F0"/>
    <w:rsid w:val="00365624"/>
    <w:rsid w:val="0037402C"/>
    <w:rsid w:val="00377D6B"/>
    <w:rsid w:val="00386002"/>
    <w:rsid w:val="003904DB"/>
    <w:rsid w:val="00391C47"/>
    <w:rsid w:val="003A1A13"/>
    <w:rsid w:val="003A3A16"/>
    <w:rsid w:val="003B30B2"/>
    <w:rsid w:val="003B5266"/>
    <w:rsid w:val="003B6303"/>
    <w:rsid w:val="003B6A63"/>
    <w:rsid w:val="003D4DE3"/>
    <w:rsid w:val="003E6887"/>
    <w:rsid w:val="003E78B1"/>
    <w:rsid w:val="003F04DD"/>
    <w:rsid w:val="003F0DF8"/>
    <w:rsid w:val="0041472E"/>
    <w:rsid w:val="00441F0B"/>
    <w:rsid w:val="00456DD8"/>
    <w:rsid w:val="00457E30"/>
    <w:rsid w:val="00472F88"/>
    <w:rsid w:val="00483C99"/>
    <w:rsid w:val="00484A8C"/>
    <w:rsid w:val="00487C1E"/>
    <w:rsid w:val="00487D6E"/>
    <w:rsid w:val="004A0AD3"/>
    <w:rsid w:val="004A0B3C"/>
    <w:rsid w:val="004A68D9"/>
    <w:rsid w:val="004B3F4D"/>
    <w:rsid w:val="004C4EDE"/>
    <w:rsid w:val="004C5BE2"/>
    <w:rsid w:val="004D7CF8"/>
    <w:rsid w:val="004E1AB7"/>
    <w:rsid w:val="004E7BAB"/>
    <w:rsid w:val="004F3AF6"/>
    <w:rsid w:val="004F6680"/>
    <w:rsid w:val="00502D5E"/>
    <w:rsid w:val="0052168C"/>
    <w:rsid w:val="00536E3E"/>
    <w:rsid w:val="00541CED"/>
    <w:rsid w:val="00566C63"/>
    <w:rsid w:val="005769BE"/>
    <w:rsid w:val="005A5FD8"/>
    <w:rsid w:val="005C1A90"/>
    <w:rsid w:val="005E1D51"/>
    <w:rsid w:val="00600E31"/>
    <w:rsid w:val="006047CF"/>
    <w:rsid w:val="00633303"/>
    <w:rsid w:val="00653E66"/>
    <w:rsid w:val="00666222"/>
    <w:rsid w:val="0068090F"/>
    <w:rsid w:val="00684AA6"/>
    <w:rsid w:val="00695CEC"/>
    <w:rsid w:val="006B3D66"/>
    <w:rsid w:val="006B5907"/>
    <w:rsid w:val="006C5735"/>
    <w:rsid w:val="006C586F"/>
    <w:rsid w:val="006D44DF"/>
    <w:rsid w:val="006E060B"/>
    <w:rsid w:val="006E42D9"/>
    <w:rsid w:val="00700330"/>
    <w:rsid w:val="00705D78"/>
    <w:rsid w:val="00705FC0"/>
    <w:rsid w:val="00714FFA"/>
    <w:rsid w:val="00726623"/>
    <w:rsid w:val="00764CAD"/>
    <w:rsid w:val="0076570D"/>
    <w:rsid w:val="00766DD3"/>
    <w:rsid w:val="00777A5E"/>
    <w:rsid w:val="007A18D0"/>
    <w:rsid w:val="007B3200"/>
    <w:rsid w:val="007B4B56"/>
    <w:rsid w:val="007E7F19"/>
    <w:rsid w:val="00805358"/>
    <w:rsid w:val="00816802"/>
    <w:rsid w:val="0082428A"/>
    <w:rsid w:val="0084097E"/>
    <w:rsid w:val="00871A1C"/>
    <w:rsid w:val="008836B4"/>
    <w:rsid w:val="00883705"/>
    <w:rsid w:val="00887136"/>
    <w:rsid w:val="008B0696"/>
    <w:rsid w:val="008B09F4"/>
    <w:rsid w:val="008B0C8C"/>
    <w:rsid w:val="008C4F7B"/>
    <w:rsid w:val="008D562B"/>
    <w:rsid w:val="008E4334"/>
    <w:rsid w:val="00911890"/>
    <w:rsid w:val="00917CD0"/>
    <w:rsid w:val="00921A62"/>
    <w:rsid w:val="00924518"/>
    <w:rsid w:val="009328EB"/>
    <w:rsid w:val="009400F5"/>
    <w:rsid w:val="00940D5D"/>
    <w:rsid w:val="00944515"/>
    <w:rsid w:val="00950A20"/>
    <w:rsid w:val="00953AFB"/>
    <w:rsid w:val="0097680A"/>
    <w:rsid w:val="00980831"/>
    <w:rsid w:val="009A3714"/>
    <w:rsid w:val="009A3A92"/>
    <w:rsid w:val="009A4C11"/>
    <w:rsid w:val="009B11CF"/>
    <w:rsid w:val="009B3F79"/>
    <w:rsid w:val="009B56DF"/>
    <w:rsid w:val="009E5048"/>
    <w:rsid w:val="009E6910"/>
    <w:rsid w:val="009F646E"/>
    <w:rsid w:val="00A36558"/>
    <w:rsid w:val="00A43A17"/>
    <w:rsid w:val="00A443C8"/>
    <w:rsid w:val="00A468CE"/>
    <w:rsid w:val="00A613D5"/>
    <w:rsid w:val="00A628D5"/>
    <w:rsid w:val="00A9531D"/>
    <w:rsid w:val="00AD129B"/>
    <w:rsid w:val="00AD5F59"/>
    <w:rsid w:val="00AE5A76"/>
    <w:rsid w:val="00AF4BDA"/>
    <w:rsid w:val="00B20C55"/>
    <w:rsid w:val="00B22335"/>
    <w:rsid w:val="00B23FCC"/>
    <w:rsid w:val="00B33CDC"/>
    <w:rsid w:val="00B504DD"/>
    <w:rsid w:val="00B70F78"/>
    <w:rsid w:val="00B76ADA"/>
    <w:rsid w:val="00B76FD4"/>
    <w:rsid w:val="00B8086E"/>
    <w:rsid w:val="00B838AC"/>
    <w:rsid w:val="00BA14B8"/>
    <w:rsid w:val="00BA1CD4"/>
    <w:rsid w:val="00BE1B48"/>
    <w:rsid w:val="00BF26BA"/>
    <w:rsid w:val="00BF5F3A"/>
    <w:rsid w:val="00C00586"/>
    <w:rsid w:val="00C01F48"/>
    <w:rsid w:val="00C03BEA"/>
    <w:rsid w:val="00C06133"/>
    <w:rsid w:val="00C070D0"/>
    <w:rsid w:val="00C12166"/>
    <w:rsid w:val="00C128C8"/>
    <w:rsid w:val="00C16CCE"/>
    <w:rsid w:val="00C20425"/>
    <w:rsid w:val="00C311A2"/>
    <w:rsid w:val="00C44CA1"/>
    <w:rsid w:val="00C4581D"/>
    <w:rsid w:val="00C46141"/>
    <w:rsid w:val="00C5468A"/>
    <w:rsid w:val="00C553BC"/>
    <w:rsid w:val="00C61E0B"/>
    <w:rsid w:val="00C7143F"/>
    <w:rsid w:val="00C72ED0"/>
    <w:rsid w:val="00C83136"/>
    <w:rsid w:val="00C831C7"/>
    <w:rsid w:val="00C83750"/>
    <w:rsid w:val="00C90819"/>
    <w:rsid w:val="00C93278"/>
    <w:rsid w:val="00C93C5A"/>
    <w:rsid w:val="00CA4AA9"/>
    <w:rsid w:val="00CB1737"/>
    <w:rsid w:val="00CC4FA8"/>
    <w:rsid w:val="00CD6F33"/>
    <w:rsid w:val="00CD7D65"/>
    <w:rsid w:val="00D01BC4"/>
    <w:rsid w:val="00D05E16"/>
    <w:rsid w:val="00D07343"/>
    <w:rsid w:val="00D158B3"/>
    <w:rsid w:val="00D174DE"/>
    <w:rsid w:val="00D243AF"/>
    <w:rsid w:val="00D25580"/>
    <w:rsid w:val="00D2619D"/>
    <w:rsid w:val="00D33EFB"/>
    <w:rsid w:val="00D52DF5"/>
    <w:rsid w:val="00D53FE0"/>
    <w:rsid w:val="00D743B5"/>
    <w:rsid w:val="00D939A2"/>
    <w:rsid w:val="00DA4F56"/>
    <w:rsid w:val="00DA7150"/>
    <w:rsid w:val="00DA72D5"/>
    <w:rsid w:val="00DB3A21"/>
    <w:rsid w:val="00DB3D24"/>
    <w:rsid w:val="00DD03AF"/>
    <w:rsid w:val="00DD6EF8"/>
    <w:rsid w:val="00DE4146"/>
    <w:rsid w:val="00DF5CF2"/>
    <w:rsid w:val="00E04183"/>
    <w:rsid w:val="00E05610"/>
    <w:rsid w:val="00E10C7D"/>
    <w:rsid w:val="00E22023"/>
    <w:rsid w:val="00E2627F"/>
    <w:rsid w:val="00E30BCF"/>
    <w:rsid w:val="00E443D8"/>
    <w:rsid w:val="00E50661"/>
    <w:rsid w:val="00E75464"/>
    <w:rsid w:val="00E76878"/>
    <w:rsid w:val="00E810D5"/>
    <w:rsid w:val="00E90C47"/>
    <w:rsid w:val="00EA3DCB"/>
    <w:rsid w:val="00EA4BF0"/>
    <w:rsid w:val="00EC02E2"/>
    <w:rsid w:val="00EC063F"/>
    <w:rsid w:val="00EC58BC"/>
    <w:rsid w:val="00ED2069"/>
    <w:rsid w:val="00ED72FD"/>
    <w:rsid w:val="00EE5540"/>
    <w:rsid w:val="00EF09E0"/>
    <w:rsid w:val="00F11984"/>
    <w:rsid w:val="00F133A4"/>
    <w:rsid w:val="00F30472"/>
    <w:rsid w:val="00F342CD"/>
    <w:rsid w:val="00F57D59"/>
    <w:rsid w:val="00F663E8"/>
    <w:rsid w:val="00F675F8"/>
    <w:rsid w:val="00F80DB3"/>
    <w:rsid w:val="00F8408E"/>
    <w:rsid w:val="00F845F7"/>
    <w:rsid w:val="00F926D9"/>
    <w:rsid w:val="00F942C7"/>
    <w:rsid w:val="00F95B00"/>
    <w:rsid w:val="00FA3894"/>
    <w:rsid w:val="00FA6015"/>
    <w:rsid w:val="00FB5FA5"/>
    <w:rsid w:val="00FC4A9D"/>
    <w:rsid w:val="00FC7640"/>
    <w:rsid w:val="00FD1154"/>
    <w:rsid w:val="00FD339C"/>
    <w:rsid w:val="00FD6BD4"/>
    <w:rsid w:val="00FE5C2F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1FD5E"/>
  <w15:docId w15:val="{57EF065B-B97C-4B17-AF89-885699F8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00D0B"/>
    <w:pPr>
      <w:keepNext/>
      <w:keepLines/>
      <w:pBdr>
        <w:bottom w:val="single" w:sz="4" w:space="1" w:color="auto"/>
      </w:pBdr>
      <w:tabs>
        <w:tab w:val="left" w:pos="-1980"/>
      </w:tabs>
      <w:spacing w:line="240" w:lineRule="auto"/>
      <w:ind w:left="-113"/>
      <w:outlineLvl w:val="0"/>
    </w:pPr>
    <w:rPr>
      <w:rFonts w:eastAsiaTheme="majorEastAsia" w:cstheme="majorBidi"/>
      <w:b/>
      <w:bCs/>
      <w:color w:val="F47B20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E5A76"/>
    <w:pPr>
      <w:keepNext/>
      <w:keepLines/>
      <w:spacing w:before="40" w:line="240" w:lineRule="auto"/>
      <w:outlineLvl w:val="1"/>
    </w:pPr>
    <w:rPr>
      <w:rFonts w:eastAsiaTheme="majorEastAsia" w:cstheme="majorBidi"/>
      <w:b/>
      <w:bCs/>
      <w:color w:val="F79646" w:themeColor="accent6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41F0B"/>
    <w:pPr>
      <w:keepNext/>
      <w:keepLines/>
      <w:outlineLvl w:val="2"/>
    </w:pPr>
    <w:rPr>
      <w:rFonts w:eastAsiaTheme="majorEastAsia" w:cstheme="majorBidi"/>
      <w:b/>
      <w:bCs/>
      <w:color w:val="1E5396"/>
      <w:sz w:val="3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36024"/>
    <w:pPr>
      <w:keepNext/>
      <w:keepLines/>
      <w:spacing w:before="0" w:after="0" w:line="240" w:lineRule="auto"/>
      <w:outlineLvl w:val="3"/>
    </w:pPr>
    <w:rPr>
      <w:rFonts w:eastAsia="Times New Roman" w:cstheme="majorBidi"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D0B"/>
    <w:rPr>
      <w:rFonts w:ascii="Arial" w:eastAsiaTheme="majorEastAsia" w:hAnsi="Arial" w:cstheme="majorBidi"/>
      <w:b/>
      <w:bCs/>
      <w:color w:val="F47B2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E5A76"/>
    <w:rPr>
      <w:rFonts w:ascii="Arial" w:eastAsiaTheme="majorEastAsia" w:hAnsi="Arial" w:cstheme="majorBidi"/>
      <w:b/>
      <w:bCs/>
      <w:color w:val="F79646" w:themeColor="accent6"/>
      <w:spacing w:val="2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36024"/>
    <w:rPr>
      <w:rFonts w:ascii="Arial" w:eastAsia="Times New Roman" w:hAnsi="Arial" w:cstheme="majorBidi"/>
      <w:bCs/>
      <w:i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41F0B"/>
    <w:rPr>
      <w:rFonts w:ascii="Arial" w:eastAsiaTheme="majorEastAsia" w:hAnsi="Arial" w:cstheme="majorBidi"/>
      <w:b/>
      <w:bCs/>
      <w:color w:val="1E5396"/>
      <w:sz w:val="36"/>
    </w:rPr>
  </w:style>
  <w:style w:type="paragraph" w:styleId="ListParagraph">
    <w:name w:val="List Paragraph"/>
    <w:basedOn w:val="Normal"/>
    <w:autoRedefine/>
    <w:uiPriority w:val="34"/>
    <w:qFormat/>
    <w:rsid w:val="00666222"/>
    <w:pPr>
      <w:numPr>
        <w:numId w:val="9"/>
      </w:numPr>
      <w:spacing w:before="0" w:after="200" w:line="240" w:lineRule="auto"/>
      <w:contextualSpacing/>
      <w:textAlignment w:val="baseline"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1E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0541E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1E6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3B3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30B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627F"/>
    <w:pPr>
      <w:autoSpaceDE w:val="0"/>
      <w:autoSpaceDN w:val="0"/>
      <w:adjustRightInd w:val="0"/>
      <w:spacing w:after="0" w:line="240" w:lineRule="auto"/>
    </w:pPr>
    <w:rPr>
      <w:rFonts w:ascii="Impact" w:eastAsia="Calibri" w:hAnsi="Impact" w:cs="Impact"/>
      <w:color w:val="000000"/>
      <w:sz w:val="24"/>
      <w:szCs w:val="24"/>
    </w:rPr>
  </w:style>
  <w:style w:type="paragraph" w:customStyle="1" w:styleId="Heading2WHITE">
    <w:name w:val="Heading 2 WHITE"/>
    <w:basedOn w:val="Heading2"/>
    <w:autoRedefine/>
    <w:rsid w:val="00E2627F"/>
    <w:pPr>
      <w:outlineLvl w:val="9"/>
    </w:pPr>
    <w:rPr>
      <w:color w:val="FFFFFF" w:themeColor="background1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BE1B48"/>
    <w:pPr>
      <w:spacing w:before="0" w:after="200" w:line="240" w:lineRule="auto"/>
    </w:pPr>
    <w:rPr>
      <w:b/>
      <w:bCs/>
      <w:color w:val="1E5396"/>
      <w:szCs w:val="18"/>
    </w:rPr>
  </w:style>
  <w:style w:type="character" w:customStyle="1" w:styleId="titlehead">
    <w:name w:val="titlehead"/>
    <w:basedOn w:val="DefaultParagraphFont"/>
    <w:rsid w:val="00AE5A76"/>
  </w:style>
  <w:style w:type="paragraph" w:styleId="NormalWeb">
    <w:name w:val="Normal (Web)"/>
    <w:basedOn w:val="Normal"/>
    <w:uiPriority w:val="99"/>
    <w:unhideWhenUsed/>
    <w:rsid w:val="00AE5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AE5A76"/>
    <w:rPr>
      <w:b/>
      <w:bCs/>
    </w:rPr>
  </w:style>
  <w:style w:type="character" w:styleId="Hyperlink">
    <w:name w:val="Hyperlink"/>
    <w:basedOn w:val="DefaultParagraphFont"/>
    <w:uiPriority w:val="99"/>
    <w:unhideWhenUsed/>
    <w:rsid w:val="00AE5A7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A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2CD"/>
    <w:rPr>
      <w:color w:val="800080" w:themeColor="followedHyperlink"/>
      <w:u w:val="single"/>
    </w:rPr>
  </w:style>
  <w:style w:type="paragraph" w:customStyle="1" w:styleId="gmail-m-6641770956390998087msolistparagraph">
    <w:name w:val="gmail-m_-6641770956390998087msolistparagraph"/>
    <w:basedOn w:val="Normal"/>
    <w:rsid w:val="009E6910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en-CA"/>
    </w:rPr>
  </w:style>
  <w:style w:type="character" w:customStyle="1" w:styleId="e2ma-style">
    <w:name w:val="e2ma-style"/>
    <w:basedOn w:val="DefaultParagraphFont"/>
    <w:rsid w:val="00684AA6"/>
  </w:style>
  <w:style w:type="paragraph" w:customStyle="1" w:styleId="xmsonormal">
    <w:name w:val="x_msonormal"/>
    <w:basedOn w:val="Normal"/>
    <w:rsid w:val="009E50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505">
          <w:marLeft w:val="-150"/>
          <w:marRight w:val="0"/>
          <w:marTop w:val="13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19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8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5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2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4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36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63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dsb.on.ca/News/Article-Details/ArtMID/474/ArticleID/1617/Hispanic-Heritage-Month" TargetMode="External"/><Relationship Id="rId18" Type="http://schemas.openxmlformats.org/officeDocument/2006/relationships/hyperlink" Target="https://docs.google.com/document/d/1t3FVOlaaEmWFUNtArZQu1yua66l3gY4w8K1rLxm6Bhc/edit" TargetMode="External"/><Relationship Id="rId26" Type="http://schemas.openxmlformats.org/officeDocument/2006/relationships/hyperlink" Target="https://drive.google.com/file/d/1ZYeeDE0pQsHBihgQZEW42Z9cNNx2ok9r/view?usp=drive_web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proof.utoronto.ca/food-insecurity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oronto.ca/home/covid-19/covid-19-protect-yourself-others/covid-19-vaccines/covid-19-vaccine-resources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torontosciencefair.ca/" TargetMode="External"/><Relationship Id="rId33" Type="http://schemas.openxmlformats.org/officeDocument/2006/relationships/hyperlink" Target="https://cfccanada.ca/en/Home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29" Type="http://schemas.openxmlformats.org/officeDocument/2006/relationships/hyperlink" Target="https://sites.google.com/tdsb.on.ca/vss-black-student-alliance/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dsb.on.ca/In-Person-Learning/Resources-During-Covid-19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toronto.ca/legdocs/mmis/2019/hl/bgrd/backgroundfile-138987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dsb.on.ca/News/Article-Details/ArtMID/474/ArticleID/1619/Sikh-Heritage-Month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sites.google.com/tdsb.on.ca/vssclubsactivities/home?pli=1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tdsb-ca.zoom.us/j/97516498820?pwd=cjVLNzZyb3d5eE9abEdrZEFTNXM1dz09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ww.thetyc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dsb-ca.zoom.us/j/93136458934?pwd=NDhMd051dXRxQ1JqWDU4cnZxQnRBZz09" TargetMode="External"/><Relationship Id="rId14" Type="http://schemas.openxmlformats.org/officeDocument/2006/relationships/hyperlink" Target="https://www.tdsb.on.ca/News/Article-Details/ArtMID/474/ArticleID/1618/Latin-America-History-Month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www.youtube.com/channel/UCARKd93l7GaiwJiBG0XzToQ" TargetMode="External"/><Relationship Id="rId30" Type="http://schemas.openxmlformats.org/officeDocument/2006/relationships/hyperlink" Target="https://sites.google.com/tdsb.on.ca/vssclubsactivities/home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esktop\VS%20Newsletters\Virtual%20School%20News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C78DF-F8DB-4385-A0A6-E79A8F121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Virtual School Newsletter Template</Template>
  <TotalTime>534</TotalTime>
  <Pages>6</Pages>
  <Words>3015</Words>
  <Characters>17187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Newsletter</vt:lpstr>
    </vt:vector>
  </TitlesOfParts>
  <Company>Toronto District School Board</Company>
  <LinksUpToDate>false</LinksUpToDate>
  <CharactersWithSpaces>20162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Newsletter</dc:title>
  <dc:creator>Lewis, Stacey</dc:creator>
  <cp:lastModifiedBy>User</cp:lastModifiedBy>
  <cp:revision>12</cp:revision>
  <dcterms:created xsi:type="dcterms:W3CDTF">2021-04-29T12:41:00Z</dcterms:created>
  <dcterms:modified xsi:type="dcterms:W3CDTF">2021-05-06T14:32:00Z</dcterms:modified>
</cp:coreProperties>
</file>