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3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de Colour Blue for Newsletter Highlights"/>
      </w:tblPr>
      <w:tblGrid>
        <w:gridCol w:w="3378"/>
      </w:tblGrid>
      <w:tr w:rsidR="00441F0B" w14:paraId="516BC2A1" w14:textId="77777777" w:rsidTr="00F11984">
        <w:trPr>
          <w:trHeight w:val="11437"/>
          <w:tblHeader/>
        </w:trPr>
        <w:tc>
          <w:tcPr>
            <w:tcW w:w="3378" w:type="dxa"/>
            <w:tcBorders>
              <w:top w:val="single" w:sz="4" w:space="0" w:color="auto"/>
              <w:left w:val="single" w:sz="4" w:space="0" w:color="auto"/>
              <w:bottom w:val="single" w:sz="4" w:space="0" w:color="auto"/>
              <w:right w:val="single" w:sz="4" w:space="0" w:color="auto"/>
            </w:tcBorders>
            <w:shd w:val="clear" w:color="auto" w:fill="1E5396"/>
          </w:tcPr>
          <w:p w14:paraId="5EE9F91F" w14:textId="04163065" w:rsidR="00C72ED0" w:rsidRPr="00B25FDA" w:rsidRDefault="00C311A2" w:rsidP="00E05610">
            <w:pPr>
              <w:rPr>
                <w:rFonts w:cs="Arial"/>
                <w:color w:val="FFFFFF" w:themeColor="background1"/>
                <w:sz w:val="20"/>
                <w:szCs w:val="20"/>
              </w:rPr>
            </w:pPr>
            <w:r>
              <w:rPr>
                <w:rFonts w:cs="Arial"/>
                <w:noProof/>
                <w:color w:val="FFFFFF" w:themeColor="background1"/>
                <w:sz w:val="40"/>
                <w:szCs w:val="40"/>
                <w:lang w:val="hi"/>
              </w:rPr>
              <w:drawing>
                <wp:inline distT="0" distB="0" distL="0" distR="0" wp14:anchorId="219283E7" wp14:editId="0CDAF1B0">
                  <wp:extent cx="1684867" cy="1660089"/>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8317" cy="1702900"/>
                          </a:xfrm>
                          <a:prstGeom prst="rect">
                            <a:avLst/>
                          </a:prstGeom>
                        </pic:spPr>
                      </pic:pic>
                    </a:graphicData>
                  </a:graphic>
                </wp:inline>
              </w:drawing>
            </w:r>
            <w:r>
              <w:rPr>
                <w:rFonts w:cs="Arial"/>
                <w:color w:val="FFFFFF" w:themeColor="background1"/>
                <w:szCs w:val="24"/>
                <w:lang w:val="hi"/>
              </w:rPr>
              <w:br/>
            </w:r>
            <w:r w:rsidRPr="00B25FDA">
              <w:rPr>
                <w:rFonts w:cs="Arial"/>
                <w:b/>
                <w:bCs/>
                <w:color w:val="FFFFFF" w:themeColor="background1"/>
                <w:sz w:val="20"/>
                <w:szCs w:val="20"/>
                <w:lang w:val="hi"/>
              </w:rPr>
              <w:t>TDSB वर्चुअल सैकेंडरी स्कूल फैमली न्यूज़लेटर</w:t>
            </w:r>
            <w:r w:rsidRPr="00B25FDA">
              <w:rPr>
                <w:rFonts w:cs="Arial"/>
                <w:color w:val="FFFFFF" w:themeColor="background1"/>
                <w:sz w:val="20"/>
                <w:szCs w:val="20"/>
                <w:lang w:val="hi"/>
              </w:rPr>
              <w:br/>
            </w:r>
            <w:r w:rsidRPr="00B25FDA">
              <w:rPr>
                <w:rFonts w:cs="Arial"/>
                <w:color w:val="FFFFFF" w:themeColor="background1"/>
                <w:sz w:val="20"/>
                <w:szCs w:val="20"/>
                <w:lang w:val="hi"/>
              </w:rPr>
              <w:br/>
              <w:t>वर्चुअल स्कूल फैमली न्यूज़लैटर के अप्रैल 2021 के अंक में आपका स्वागत है। हम आस करते हैं कि इस महीने के शुरू में अप्रैल ब्रेक के दौरान हर किसी ने कुछ कार्यमुक्त समय का आनंद लिया होगा।</w:t>
            </w:r>
          </w:p>
          <w:p w14:paraId="75C422F5" w14:textId="1836DAD2" w:rsidR="00E05610" w:rsidRDefault="00911890" w:rsidP="00E05610">
            <w:pPr>
              <w:rPr>
                <w:rFonts w:cs="Arial"/>
                <w:color w:val="FFFFFF" w:themeColor="background1"/>
                <w:szCs w:val="24"/>
              </w:rPr>
            </w:pPr>
            <w:r w:rsidRPr="00B25FDA">
              <w:rPr>
                <w:rFonts w:cs="Arial"/>
                <w:color w:val="FFFFFF" w:themeColor="background1"/>
                <w:sz w:val="20"/>
                <w:szCs w:val="20"/>
                <w:lang w:val="hi"/>
              </w:rPr>
              <w:t xml:space="preserve">वर्चुअल स्कूल के छात्रों ने ऑनलाइन इस चुनौतीपूर्ण वर्ष के दौरान बहुत दृढ़ता और लचीलेपन का प्रदर्शन जारी रखा है। हम वर्चुअल क्लासों और पूरे वर्चुअल स्कूल में हर महीने होने वाली नई और दिलचस्प परियोजनाओं और पहलों से प्रोत्साहित होते हैं! हमें इस महीने के न्यूज़लैटर में आपके साथ इनमें से कुछ को साझा करने पर गर्व है। </w:t>
            </w:r>
            <w:r w:rsidRPr="00B25FDA">
              <w:rPr>
                <w:rFonts w:cs="Arial"/>
                <w:color w:val="FFFFFF" w:themeColor="background1"/>
                <w:sz w:val="20"/>
                <w:szCs w:val="20"/>
                <w:lang w:val="hi"/>
              </w:rPr>
              <w:br/>
            </w:r>
            <w:r>
              <w:rPr>
                <w:rFonts w:cs="Arial"/>
                <w:color w:val="FFFFFF" w:themeColor="background1"/>
                <w:szCs w:val="24"/>
                <w:lang w:val="hi"/>
              </w:rPr>
              <w:t xml:space="preserve"> </w:t>
            </w:r>
          </w:p>
          <w:p w14:paraId="44B78DC2" w14:textId="360EF770" w:rsidR="00441F0B" w:rsidRPr="00B25FDA" w:rsidRDefault="004C4EDE" w:rsidP="00ED72FD">
            <w:pPr>
              <w:rPr>
                <w:rFonts w:cs="Arial"/>
                <w:color w:val="FFFFFF" w:themeColor="background1"/>
                <w:sz w:val="20"/>
                <w:szCs w:val="20"/>
              </w:rPr>
            </w:pPr>
            <w:r w:rsidRPr="00B25FDA">
              <w:rPr>
                <w:color w:val="FFFFFF" w:themeColor="background1"/>
                <w:sz w:val="20"/>
                <w:szCs w:val="20"/>
                <w:lang w:val="hi"/>
              </w:rPr>
              <w:t xml:space="preserve">अधिक जानकारी और अपडेटों के लिए, कृपया </w:t>
            </w:r>
            <w:hyperlink r:id="rId9" w:history="1">
              <w:r w:rsidRPr="00B25FDA">
                <w:rPr>
                  <w:rStyle w:val="Hyperlink"/>
                  <w:color w:val="FFFFFF" w:themeColor="background1"/>
                  <w:sz w:val="20"/>
                  <w:szCs w:val="20"/>
                  <w:lang w:val="hi"/>
                </w:rPr>
                <w:t>www.tdsb.on.ca/virtualschool</w:t>
              </w:r>
            </w:hyperlink>
            <w:r w:rsidRPr="00B25FDA">
              <w:rPr>
                <w:color w:val="FFFFFF" w:themeColor="background1"/>
                <w:sz w:val="20"/>
                <w:szCs w:val="20"/>
                <w:lang w:val="hi"/>
              </w:rPr>
              <w:t xml:space="preserve"> पर जाएं और ट्विटर पर @tdsbvs पर फॉलो करें।</w:t>
            </w:r>
          </w:p>
          <w:p w14:paraId="787591EA" w14:textId="4D80F1A2" w:rsidR="00441F0B" w:rsidRPr="003B30B2" w:rsidRDefault="00441F0B" w:rsidP="00BA039C">
            <w:pPr>
              <w:rPr>
                <w:color w:val="FFFFFF" w:themeColor="background1"/>
                <w:szCs w:val="24"/>
              </w:rPr>
            </w:pPr>
          </w:p>
        </w:tc>
      </w:tr>
    </w:tbl>
    <w:p w14:paraId="64496889" w14:textId="205C038F" w:rsidR="008B09F4" w:rsidRPr="00B25FDA" w:rsidRDefault="008B09F4" w:rsidP="003555CE">
      <w:pPr>
        <w:shd w:val="clear" w:color="auto" w:fill="FFFFFF"/>
        <w:spacing w:before="0" w:after="0" w:line="240" w:lineRule="auto"/>
        <w:ind w:left="-284"/>
        <w:textAlignment w:val="baseline"/>
        <w:rPr>
          <w:rFonts w:cs="Arial"/>
          <w:color w:val="212529"/>
          <w:sz w:val="22"/>
        </w:rPr>
      </w:pPr>
      <w:bookmarkStart w:id="0" w:name="_Hlk64365770"/>
      <w:bookmarkStart w:id="1" w:name="_Hlk58498131"/>
      <w:r w:rsidRPr="00B25FDA">
        <w:rPr>
          <w:b/>
          <w:bCs/>
          <w:color w:val="F79646" w:themeColor="accent6"/>
          <w:sz w:val="22"/>
          <w:lang w:val="hi"/>
        </w:rPr>
        <w:t>वर्चुअल ड्रॉप-इन घंटों में शामिल हों</w:t>
      </w:r>
      <w:r w:rsidRPr="00B25FDA">
        <w:rPr>
          <w:color w:val="F79646" w:themeColor="accent6"/>
          <w:sz w:val="22"/>
          <w:lang w:val="hi"/>
        </w:rPr>
        <w:br/>
      </w:r>
      <w:r w:rsidRPr="00B25FDA">
        <w:rPr>
          <w:color w:val="212529"/>
          <w:sz w:val="22"/>
          <w:bdr w:val="none" w:sz="0" w:space="0" w:color="auto" w:frame="1"/>
          <w:lang w:val="hi"/>
        </w:rPr>
        <w:br/>
        <w:t>अपने बच्चे या युवा के मानसिक स्वास्थ्य और कल्याण के बारे में विचारों का पता लगाने के लिए TDSB प्रोफेशनल सपोर्ट सर्विसेज के कर्मचारियों से सीधे जुड़ें। </w:t>
      </w:r>
      <w:r w:rsidRPr="00B25FDA">
        <w:rPr>
          <w:color w:val="212529"/>
          <w:sz w:val="22"/>
          <w:bdr w:val="none" w:sz="0" w:space="0" w:color="auto" w:frame="1"/>
          <w:lang w:val="hi"/>
        </w:rPr>
        <w:br/>
      </w:r>
      <w:r w:rsidRPr="00B25FDA">
        <w:rPr>
          <w:sz w:val="22"/>
          <w:lang w:val="hi"/>
        </w:rPr>
        <w:br/>
      </w:r>
      <w:hyperlink r:id="rId10" w:anchor="success" w:history="1">
        <w:r w:rsidRPr="00B25FDA">
          <w:rPr>
            <w:rStyle w:val="Hyperlink"/>
            <w:rFonts w:cs="Arial"/>
            <w:color w:val="2D4074"/>
            <w:sz w:val="22"/>
            <w:bdr w:val="none" w:sz="0" w:space="0" w:color="auto" w:frame="1"/>
            <w:lang w:val="hi"/>
          </w:rPr>
          <w:t>मंगलवारों को, सुबह 10 बजे - सुबह 11 बज</w:t>
        </w:r>
        <w:r w:rsidRPr="00B25FDA">
          <w:rPr>
            <w:rStyle w:val="Hyperlink"/>
            <w:rFonts w:cs="Arial"/>
            <w:color w:val="2D4074"/>
            <w:sz w:val="22"/>
            <w:u w:val="none"/>
            <w:bdr w:val="none" w:sz="0" w:space="0" w:color="auto" w:frame="1"/>
            <w:lang w:val="hi"/>
          </w:rPr>
          <w:t>े</w:t>
        </w:r>
      </w:hyperlink>
      <w:r w:rsidRPr="00B25FDA">
        <w:rPr>
          <w:rStyle w:val="Hyperlink"/>
          <w:rFonts w:cs="Arial"/>
          <w:color w:val="2D4074"/>
          <w:sz w:val="22"/>
          <w:u w:val="none"/>
          <w:bdr w:val="none" w:sz="0" w:space="0" w:color="auto" w:frame="1"/>
          <w:lang w:val="hi"/>
        </w:rPr>
        <w:br/>
      </w:r>
      <w:hyperlink r:id="rId11" w:history="1">
        <w:r w:rsidRPr="00B25FDA">
          <w:rPr>
            <w:rStyle w:val="Hyperlink"/>
            <w:rFonts w:cs="Arial"/>
            <w:color w:val="2D4074"/>
            <w:sz w:val="22"/>
            <w:bdr w:val="none" w:sz="0" w:space="0" w:color="auto" w:frame="1"/>
            <w:lang w:val="hi"/>
          </w:rPr>
          <w:t>गुरुवारों को शाम 7 बजे - शाम 8 बज</w:t>
        </w:r>
        <w:r w:rsidRPr="00B25FDA">
          <w:rPr>
            <w:rStyle w:val="Hyperlink"/>
            <w:rFonts w:cs="Arial"/>
            <w:color w:val="2D4074"/>
            <w:sz w:val="22"/>
            <w:u w:val="none"/>
            <w:bdr w:val="none" w:sz="0" w:space="0" w:color="auto" w:frame="1"/>
            <w:lang w:val="hi"/>
          </w:rPr>
          <w:t>े</w:t>
        </w:r>
      </w:hyperlink>
      <w:r w:rsidRPr="00B25FDA">
        <w:rPr>
          <w:color w:val="212529"/>
          <w:sz w:val="22"/>
          <w:lang w:val="hi"/>
        </w:rPr>
        <w:br/>
      </w:r>
    </w:p>
    <w:p w14:paraId="6F3C4674" w14:textId="77777777" w:rsidR="008B09F4" w:rsidRPr="00B25FDA" w:rsidRDefault="008B09F4" w:rsidP="008B09F4">
      <w:pPr>
        <w:spacing w:line="240" w:lineRule="auto"/>
        <w:ind w:left="-284"/>
        <w:rPr>
          <w:rFonts w:cs="Arial"/>
          <w:color w:val="F79646" w:themeColor="accent6"/>
          <w:sz w:val="22"/>
        </w:rPr>
      </w:pPr>
      <w:r w:rsidRPr="00B25FDA">
        <w:rPr>
          <w:rFonts w:cs="Arial"/>
          <w:b/>
          <w:bCs/>
          <w:color w:val="F79646" w:themeColor="accent6"/>
          <w:sz w:val="22"/>
          <w:lang w:val="hi"/>
        </w:rPr>
        <w:t>चिल्ड्रनज़ मेंटल हैल्थ वीक</w:t>
      </w:r>
    </w:p>
    <w:p w14:paraId="7667C58D" w14:textId="77777777" w:rsidR="008B09F4" w:rsidRPr="00B25FDA" w:rsidRDefault="008B09F4" w:rsidP="008B09F4">
      <w:pPr>
        <w:spacing w:line="240" w:lineRule="auto"/>
        <w:ind w:left="-284" w:hanging="77"/>
        <w:rPr>
          <w:rFonts w:cs="Arial"/>
          <w:sz w:val="22"/>
        </w:rPr>
      </w:pPr>
      <w:r w:rsidRPr="00B25FDA">
        <w:rPr>
          <w:rFonts w:cs="Arial"/>
          <w:sz w:val="22"/>
          <w:lang w:val="hi"/>
        </w:rPr>
        <w:t xml:space="preserve"> TDSB 3 से 7 मई तक चिल्ड्रनज़ मेंटल हैल्थ वीक (CMHW) को मान्यता देता है। छात्र के मानसिक स्वास्थ्य और सभी के लिए कल्याण का समर्थन करने में मदद करने के लिए, प्रोफेशनल सपोर्ट सर्विसिज़ टीम ने इस वर्ष की कोपिंग (Coping), देखभाल (Caring) और कनेक्टिंग (Connecting) के विषय के अनुरूप विविध प्रकार के संसाधन विकसित किए हैं। कृपया इन और कई और अधिक संसाधनों तक </w:t>
      </w:r>
      <w:hyperlink r:id="rId12" w:history="1">
        <w:r w:rsidRPr="00B25FDA">
          <w:rPr>
            <w:rStyle w:val="Hyperlink"/>
            <w:rFonts w:cs="Arial"/>
            <w:sz w:val="22"/>
            <w:lang w:val="hi"/>
          </w:rPr>
          <w:t>ऑनलाइन</w:t>
        </w:r>
      </w:hyperlink>
      <w:r w:rsidRPr="00B25FDA">
        <w:rPr>
          <w:rFonts w:cs="Arial"/>
          <w:sz w:val="22"/>
          <w:lang w:val="hi"/>
        </w:rPr>
        <w:t xml:space="preserve"> पहुंचें। और, #copingcaringconnecting पर ऑनलाइन बातचीत को फॉलो करें और देखें कि कैसे स्कूल अपने छात्रों के साथ मानसिक स्वास्थ्य और कल्याण का समर्थन कर रहे हैं।</w:t>
      </w:r>
    </w:p>
    <w:p w14:paraId="1457FC9D" w14:textId="2086E572" w:rsidR="00871A1C" w:rsidRPr="00B25FDA" w:rsidRDefault="00871A1C" w:rsidP="00871A1C">
      <w:pPr>
        <w:spacing w:line="240" w:lineRule="auto"/>
        <w:ind w:left="-284"/>
        <w:rPr>
          <w:rFonts w:eastAsia="Times New Roman" w:cs="Arial"/>
          <w:sz w:val="22"/>
        </w:rPr>
      </w:pPr>
      <w:r w:rsidRPr="00B25FDA">
        <w:rPr>
          <w:rFonts w:eastAsia="Times New Roman" w:cs="Arial"/>
          <w:b/>
          <w:bCs/>
          <w:color w:val="F79646" w:themeColor="accent6"/>
          <w:sz w:val="22"/>
          <w:lang w:val="hi"/>
        </w:rPr>
        <w:t>टोरौंटो पब्लिक हैल्थ (TPH) वैक्सीन अपडेट</w:t>
      </w:r>
    </w:p>
    <w:p w14:paraId="6BF0D6DE" w14:textId="58D0C3E4" w:rsidR="004D7CF8" w:rsidRPr="00B25FDA" w:rsidRDefault="00871A1C" w:rsidP="00336F38">
      <w:pPr>
        <w:shd w:val="clear" w:color="auto" w:fill="FFFFFF"/>
        <w:spacing w:line="240" w:lineRule="auto"/>
        <w:ind w:left="-283" w:right="-170"/>
        <w:textAlignment w:val="baseline"/>
        <w:rPr>
          <w:rFonts w:cs="Arial"/>
          <w:b/>
          <w:bCs/>
          <w:color w:val="333333"/>
          <w:sz w:val="22"/>
          <w:bdr w:val="none" w:sz="0" w:space="0" w:color="auto" w:frame="1"/>
        </w:rPr>
      </w:pPr>
      <w:r w:rsidRPr="00B25FDA">
        <w:rPr>
          <w:sz w:val="22"/>
          <w:lang w:val="hi"/>
        </w:rPr>
        <w:t xml:space="preserve">जैसे सिटी अव टोरौंटो में कोविड-19 का रोलआउट होता है, कई भाषाओं में उपलब्ध सबसे नवीनतम जानकारी और टीकाकरण संसाधनों के लिए कृपया </w:t>
      </w:r>
      <w:hyperlink r:id="rId13" w:history="1">
        <w:r w:rsidRPr="00B25FDA">
          <w:rPr>
            <w:rStyle w:val="Hyperlink"/>
            <w:rFonts w:eastAsia="Times New Roman" w:cs="Arial"/>
            <w:sz w:val="22"/>
            <w:lang w:val="hi"/>
          </w:rPr>
          <w:t>TPH वेबसाइट पर जाए</w:t>
        </w:r>
        <w:r w:rsidRPr="00B25FDA">
          <w:rPr>
            <w:rStyle w:val="Hyperlink"/>
            <w:rFonts w:eastAsia="Times New Roman" w:cs="Arial"/>
            <w:sz w:val="22"/>
            <w:u w:val="none"/>
            <w:lang w:val="hi"/>
          </w:rPr>
          <w:t>ं</w:t>
        </w:r>
      </w:hyperlink>
      <w:r w:rsidRPr="00B25FDA">
        <w:rPr>
          <w:rFonts w:cs="Arial"/>
          <w:color w:val="F79646" w:themeColor="accent6"/>
          <w:sz w:val="22"/>
          <w:lang w:val="hi"/>
        </w:rPr>
        <w:t>।</w:t>
      </w:r>
      <w:r w:rsidRPr="00B25FDA">
        <w:rPr>
          <w:rFonts w:cs="Arial"/>
          <w:color w:val="F79646" w:themeColor="accent6"/>
          <w:sz w:val="22"/>
          <w:lang w:val="hi"/>
        </w:rPr>
        <w:br/>
      </w:r>
      <w:r w:rsidRPr="00B25FDA">
        <w:rPr>
          <w:rFonts w:cs="Arial"/>
          <w:color w:val="F79646" w:themeColor="accent6"/>
          <w:sz w:val="22"/>
          <w:lang w:val="hi"/>
        </w:rPr>
        <w:br/>
      </w:r>
      <w:bookmarkStart w:id="2" w:name="_Hlk67298164"/>
      <w:bookmarkEnd w:id="0"/>
      <w:r w:rsidRPr="00B25FDA">
        <w:rPr>
          <w:rFonts w:cs="Arial"/>
          <w:b/>
          <w:bCs/>
          <w:color w:val="F79646" w:themeColor="accent6"/>
          <w:sz w:val="22"/>
          <w:bdr w:val="none" w:sz="0" w:space="0" w:color="auto" w:frame="1"/>
          <w:lang w:val="hi"/>
        </w:rPr>
        <w:t>TDSB इंटरनेशनल डे ऑफ़ पिंक का सम्मान करता है</w:t>
      </w:r>
    </w:p>
    <w:p w14:paraId="685DA34E" w14:textId="10BCD50C" w:rsidR="00C20425" w:rsidRPr="00B25FDA" w:rsidRDefault="004D7CF8" w:rsidP="00336F38">
      <w:pPr>
        <w:pStyle w:val="NormalWeb"/>
        <w:keepNext/>
        <w:shd w:val="clear" w:color="auto" w:fill="FFFFFF"/>
        <w:spacing w:before="0" w:beforeAutospacing="0" w:after="0" w:afterAutospacing="0"/>
        <w:ind w:left="-283" w:right="-170"/>
        <w:textAlignment w:val="baseline"/>
        <w:rPr>
          <w:rFonts w:ascii="Arial" w:hAnsi="Arial" w:cs="Arial"/>
          <w:color w:val="000000"/>
          <w:sz w:val="22"/>
          <w:szCs w:val="22"/>
        </w:rPr>
      </w:pPr>
      <w:r w:rsidRPr="00B25FDA">
        <w:rPr>
          <w:rFonts w:ascii="Arial" w:hAnsi="Arial" w:cs="Arial"/>
          <w:color w:val="333333"/>
          <w:sz w:val="22"/>
          <w:szCs w:val="22"/>
          <w:bdr w:val="none" w:sz="0" w:space="0" w:color="auto" w:frame="1"/>
          <w:lang w:val="hi"/>
        </w:rPr>
        <w:t xml:space="preserve">इस वर्ष, </w:t>
      </w:r>
      <w:r w:rsidRPr="00B25FDA">
        <w:rPr>
          <w:rFonts w:ascii="Arial" w:hAnsi="Arial" w:cs="Arial"/>
          <w:color w:val="333333"/>
          <w:sz w:val="22"/>
          <w:szCs w:val="22"/>
          <w:bdr w:val="none" w:sz="0" w:space="0" w:color="auto" w:frame="1"/>
          <w:shd w:val="clear" w:color="auto" w:fill="FFFFFF"/>
          <w:lang w:val="hi"/>
        </w:rPr>
        <w:t xml:space="preserve">इंटरनेशनल डे ऑफ़ पिंक 14 अप्रैल को शिक्षा मंत्रालय द्वारा दिये स्प्रिंग ब्रेक के दौरान था। फिर भी, </w:t>
      </w:r>
      <w:r w:rsidRPr="00B25FDA">
        <w:rPr>
          <w:rFonts w:ascii="Arial" w:hAnsi="Arial" w:cs="Arial"/>
          <w:color w:val="333333"/>
          <w:sz w:val="22"/>
          <w:szCs w:val="22"/>
          <w:bdr w:val="none" w:sz="0" w:space="0" w:color="auto" w:frame="1"/>
          <w:lang w:val="hi"/>
        </w:rPr>
        <w:t xml:space="preserve">TDSB ने TDSB मुख्यालय में इंद्रधनुषी झंडा लहराकर </w:t>
      </w:r>
      <w:r w:rsidRPr="00B25FDA">
        <w:rPr>
          <w:sz w:val="22"/>
          <w:szCs w:val="22"/>
          <w:lang w:val="hi"/>
        </w:rPr>
        <w:t>और</w:t>
      </w:r>
      <w:r w:rsidRPr="00B25FDA">
        <w:rPr>
          <w:rFonts w:ascii="Arial" w:hAnsi="Arial" w:cs="Arial"/>
          <w:color w:val="333333"/>
          <w:sz w:val="22"/>
          <w:szCs w:val="22"/>
          <w:bdr w:val="none" w:sz="0" w:space="0" w:color="auto" w:frame="1"/>
          <w:shd w:val="clear" w:color="auto" w:fill="FFFFFF"/>
          <w:lang w:val="hi"/>
        </w:rPr>
        <w:t xml:space="preserve"> TDSB के मुख्य पृष्ठ को गुलाबी रंग में बदलकर अपने कर्मचारियों और छात्रों को भेदभाव, लिंग आधारित बुलिइंग, होमोफोबिया और ट्रांसफोबिया को रोकने के लिए जागरूकता बढ़ाते हुए गुलाबी पहनने के लिए प्रोत्साहित करके इस दिन का सम्मान किया। इंटरनेशनल डे ऑफ पिंक TDSB के लिए एक तरह से अपना समर्थन दिखाने और समानता और स्वीकृति के लिए लड़ाई जारी रखने के लिए 2SLGBTQIA + समुदाय के साथ एकजुटता से खड़े होने का ढंग है।</w:t>
      </w:r>
      <w:bookmarkEnd w:id="2"/>
      <w:r w:rsidRPr="00B25FDA">
        <w:rPr>
          <w:rFonts w:ascii="Arial" w:hAnsi="Arial" w:cs="Arial"/>
          <w:color w:val="333333"/>
          <w:sz w:val="22"/>
          <w:szCs w:val="22"/>
          <w:bdr w:val="none" w:sz="0" w:space="0" w:color="auto" w:frame="1"/>
          <w:shd w:val="clear" w:color="auto" w:fill="FFFFFF"/>
          <w:lang w:val="hi"/>
        </w:rPr>
        <w:br/>
      </w:r>
    </w:p>
    <w:p w14:paraId="0BA6832C" w14:textId="58E1DE69" w:rsidR="00871A1C" w:rsidRPr="00B25FDA" w:rsidRDefault="00871A1C" w:rsidP="00336F38">
      <w:pPr>
        <w:spacing w:line="240" w:lineRule="auto"/>
        <w:ind w:left="-283" w:right="-170"/>
        <w:rPr>
          <w:rFonts w:cs="Arial"/>
          <w:sz w:val="22"/>
          <w:shd w:val="clear" w:color="auto" w:fill="FFFFFF"/>
        </w:rPr>
      </w:pPr>
      <w:r w:rsidRPr="00B25FDA">
        <w:rPr>
          <w:b/>
          <w:bCs/>
          <w:sz w:val="22"/>
          <w:lang w:val="hi"/>
        </w:rPr>
        <w:t>TDSB में अप्रैल विरासत महीने</w:t>
      </w:r>
      <w:r w:rsidRPr="00B25FDA">
        <w:rPr>
          <w:sz w:val="22"/>
          <w:lang w:val="hi"/>
        </w:rPr>
        <w:br/>
      </w:r>
      <w:r w:rsidRPr="00B25FDA">
        <w:rPr>
          <w:rFonts w:cs="Arial"/>
          <w:color w:val="000000"/>
          <w:sz w:val="22"/>
          <w:lang w:val="hi"/>
        </w:rPr>
        <w:br/>
      </w:r>
      <w:r w:rsidRPr="00B25FDA">
        <w:rPr>
          <w:rFonts w:cs="Arial"/>
          <w:sz w:val="22"/>
          <w:shd w:val="clear" w:color="auto" w:fill="FFFFFF"/>
          <w:lang w:val="hi"/>
        </w:rPr>
        <w:t>अप्रैल के महीने के दौरान, TDSB निम्नलिखित विरासत महीने मनाता है:</w:t>
      </w:r>
    </w:p>
    <w:p w14:paraId="0E02D98C" w14:textId="77777777" w:rsidR="00871A1C" w:rsidRPr="00B25FDA" w:rsidRDefault="00010B4D" w:rsidP="00336F38">
      <w:pPr>
        <w:pStyle w:val="ListParagraph"/>
        <w:numPr>
          <w:ilvl w:val="0"/>
          <w:numId w:val="13"/>
        </w:numPr>
        <w:ind w:left="0"/>
        <w:rPr>
          <w:color w:val="333333"/>
          <w:sz w:val="22"/>
        </w:rPr>
      </w:pPr>
      <w:hyperlink r:id="rId14" w:history="1">
        <w:r w:rsidR="0004472D" w:rsidRPr="00B25FDA">
          <w:rPr>
            <w:rStyle w:val="Hyperlink"/>
            <w:rFonts w:cs="Arial"/>
            <w:sz w:val="22"/>
            <w:shd w:val="clear" w:color="auto" w:fill="FFFFFF"/>
            <w:lang w:val="hi"/>
          </w:rPr>
          <w:t>हिस्पैनिक हैरिटेज मंथ</w:t>
        </w:r>
      </w:hyperlink>
    </w:p>
    <w:p w14:paraId="1E6089EE" w14:textId="77777777" w:rsidR="00871A1C" w:rsidRPr="00B25FDA" w:rsidRDefault="00010B4D" w:rsidP="00336F38">
      <w:pPr>
        <w:pStyle w:val="ListParagraph"/>
        <w:numPr>
          <w:ilvl w:val="0"/>
          <w:numId w:val="13"/>
        </w:numPr>
        <w:ind w:left="0"/>
        <w:rPr>
          <w:color w:val="333333"/>
          <w:sz w:val="22"/>
        </w:rPr>
      </w:pPr>
      <w:hyperlink r:id="rId15" w:history="1">
        <w:r w:rsidR="0004472D" w:rsidRPr="00B25FDA">
          <w:rPr>
            <w:rStyle w:val="Hyperlink"/>
            <w:rFonts w:cs="Arial"/>
            <w:sz w:val="22"/>
            <w:lang w:val="hi"/>
          </w:rPr>
          <w:t>लैटिन-अमेरिका हिस्ट्री मंथ</w:t>
        </w:r>
      </w:hyperlink>
    </w:p>
    <w:p w14:paraId="78984088" w14:textId="77777777" w:rsidR="00871A1C" w:rsidRPr="00B25FDA" w:rsidRDefault="00010B4D" w:rsidP="00336F38">
      <w:pPr>
        <w:pStyle w:val="ListParagraph"/>
        <w:numPr>
          <w:ilvl w:val="0"/>
          <w:numId w:val="13"/>
        </w:numPr>
        <w:ind w:left="0"/>
        <w:rPr>
          <w:color w:val="333333"/>
          <w:sz w:val="22"/>
        </w:rPr>
      </w:pPr>
      <w:hyperlink r:id="rId16" w:history="1">
        <w:r w:rsidR="0004472D" w:rsidRPr="00B25FDA">
          <w:rPr>
            <w:rStyle w:val="Hyperlink"/>
            <w:rFonts w:cs="Arial"/>
            <w:sz w:val="22"/>
            <w:lang w:val="hi"/>
          </w:rPr>
          <w:t>सिख हैरिटेज मंथ</w:t>
        </w:r>
      </w:hyperlink>
      <w:r w:rsidR="0004472D" w:rsidRPr="00B25FDA">
        <w:rPr>
          <w:sz w:val="22"/>
          <w:lang w:val="hi"/>
        </w:rPr>
        <w:t xml:space="preserve"> </w:t>
      </w:r>
    </w:p>
    <w:p w14:paraId="03F08FC8" w14:textId="77777777" w:rsidR="00871A1C" w:rsidRPr="00B25FDA" w:rsidRDefault="00871A1C" w:rsidP="00336F38">
      <w:pPr>
        <w:spacing w:line="240" w:lineRule="auto"/>
        <w:ind w:left="-283"/>
        <w:rPr>
          <w:color w:val="333333"/>
          <w:sz w:val="22"/>
        </w:rPr>
      </w:pPr>
      <w:r w:rsidRPr="00B25FDA">
        <w:rPr>
          <w:sz w:val="22"/>
          <w:lang w:val="hi"/>
        </w:rPr>
        <w:t xml:space="preserve">प्रत्येक विरासत महीने और नियोजित गतिविधियों और समारोहों के बारे में अधिक जानने के लिए, कृपया ऊपर दिए </w:t>
      </w:r>
      <w:r w:rsidRPr="00B25FDA">
        <w:rPr>
          <w:sz w:val="22"/>
          <w:lang w:val="hi"/>
        </w:rPr>
        <w:t>गए लिंकस का उपयोग करके TDSB वेबसाइट पर जाएं।</w:t>
      </w:r>
    </w:p>
    <w:p w14:paraId="20F0946E" w14:textId="2E42FA2B" w:rsidR="00944515" w:rsidRPr="00B25FDA" w:rsidRDefault="00F942C7" w:rsidP="00C20425">
      <w:pPr>
        <w:spacing w:line="240" w:lineRule="auto"/>
        <w:ind w:left="-284"/>
        <w:rPr>
          <w:rFonts w:cs="Arial"/>
          <w:sz w:val="22"/>
        </w:rPr>
      </w:pPr>
      <w:r w:rsidRPr="00B25FDA">
        <w:rPr>
          <w:rFonts w:cs="Arial"/>
          <w:b/>
          <w:bCs/>
          <w:color w:val="F79646" w:themeColor="accent6"/>
          <w:sz w:val="22"/>
          <w:shd w:val="clear" w:color="auto" w:fill="FFFFFF"/>
          <w:lang w:val="hi"/>
        </w:rPr>
        <w:br/>
      </w:r>
    </w:p>
    <w:bookmarkEnd w:id="1"/>
    <w:p w14:paraId="0BD0B53D" w14:textId="283B52BB" w:rsidR="003A1A13" w:rsidRPr="00B25FDA" w:rsidRDefault="003A1A13" w:rsidP="00950A20">
      <w:pPr>
        <w:spacing w:before="240" w:line="240" w:lineRule="auto"/>
        <w:ind w:left="-283"/>
        <w:rPr>
          <w:rFonts w:cs="Arial"/>
          <w:sz w:val="22"/>
        </w:rPr>
        <w:sectPr w:rsidR="003A1A13" w:rsidRPr="00B25FDA" w:rsidSect="00441F0B">
          <w:headerReference w:type="default" r:id="rId17"/>
          <w:footerReference w:type="default" r:id="rId18"/>
          <w:type w:val="continuous"/>
          <w:pgSz w:w="12240" w:h="15840"/>
          <w:pgMar w:top="1045" w:right="720" w:bottom="720" w:left="720" w:header="708" w:footer="708" w:gutter="0"/>
          <w:cols w:num="3" w:space="708"/>
          <w:docGrid w:linePitch="360"/>
        </w:sectPr>
      </w:pPr>
    </w:p>
    <w:p w14:paraId="615E0041" w14:textId="03B858D4" w:rsidR="003B6303" w:rsidRPr="00B25FDA" w:rsidRDefault="003B6303" w:rsidP="003B6303">
      <w:pPr>
        <w:shd w:val="clear" w:color="auto" w:fill="FFFFFF"/>
        <w:spacing w:line="240" w:lineRule="auto"/>
        <w:ind w:left="-284"/>
        <w:rPr>
          <w:rFonts w:cs="Arial"/>
          <w:b/>
          <w:color w:val="F79646" w:themeColor="accent6"/>
          <w:sz w:val="22"/>
        </w:rPr>
      </w:pPr>
      <w:r w:rsidRPr="00B25FDA">
        <w:rPr>
          <w:rFonts w:cs="Arial"/>
          <w:b/>
          <w:bCs/>
          <w:color w:val="F79646" w:themeColor="accent6"/>
          <w:sz w:val="22"/>
          <w:lang w:val="hi"/>
        </w:rPr>
        <w:t xml:space="preserve">वर्चुअल कविता </w:t>
      </w:r>
      <w:r w:rsidRPr="00B25FDA">
        <w:rPr>
          <w:rFonts w:cs="Arial"/>
          <w:b/>
          <w:bCs/>
          <w:i/>
          <w:iCs/>
          <w:color w:val="F79646" w:themeColor="accent6"/>
          <w:sz w:val="22"/>
          <w:lang w:val="hi"/>
        </w:rPr>
        <w:t xml:space="preserve">स्लैम! (SLAM!) </w:t>
      </w:r>
    </w:p>
    <w:p w14:paraId="2787D7EC" w14:textId="77777777" w:rsidR="003B6303" w:rsidRPr="00B25FDA" w:rsidRDefault="003B6303" w:rsidP="003B6303">
      <w:pPr>
        <w:shd w:val="clear" w:color="auto" w:fill="FFFFFF"/>
        <w:spacing w:line="240" w:lineRule="auto"/>
        <w:ind w:left="-284"/>
        <w:rPr>
          <w:rFonts w:cs="Arial"/>
          <w:bCs/>
          <w:color w:val="000000"/>
          <w:sz w:val="22"/>
        </w:rPr>
      </w:pPr>
      <w:r w:rsidRPr="00B25FDA">
        <w:rPr>
          <w:rFonts w:cs="Arial"/>
          <w:color w:val="000000"/>
          <w:sz w:val="22"/>
          <w:lang w:val="hi"/>
        </w:rPr>
        <w:t xml:space="preserve">मार्च के अंत में TDSB छात्रों के लिए पहला वर्चुअल कविता </w:t>
      </w:r>
      <w:r w:rsidRPr="00B25FDA">
        <w:rPr>
          <w:rFonts w:cs="Arial"/>
          <w:i/>
          <w:iCs/>
          <w:color w:val="000000"/>
          <w:sz w:val="22"/>
          <w:lang w:val="hi"/>
        </w:rPr>
        <w:t xml:space="preserve">स्लैम! </w:t>
      </w:r>
      <w:r w:rsidRPr="00B25FDA">
        <w:rPr>
          <w:rFonts w:cs="Arial"/>
          <w:color w:val="000000"/>
          <w:sz w:val="22"/>
          <w:lang w:val="hi"/>
        </w:rPr>
        <w:t xml:space="preserve">हुआ। </w:t>
      </w:r>
      <w:r w:rsidRPr="00B25FDA">
        <w:rPr>
          <w:rFonts w:cs="Arial"/>
          <w:sz w:val="22"/>
          <w:lang w:val="hi"/>
        </w:rPr>
        <w:t xml:space="preserve">यह कार्यक्रम छात्रों की </w:t>
      </w:r>
      <w:r w:rsidRPr="00B25FDA">
        <w:rPr>
          <w:rFonts w:cs="Arial"/>
          <w:i/>
          <w:iCs/>
          <w:sz w:val="22"/>
          <w:lang w:val="hi"/>
        </w:rPr>
        <w:t xml:space="preserve">आवाज </w:t>
      </w:r>
      <w:r w:rsidRPr="00B25FDA">
        <w:rPr>
          <w:rFonts w:cs="Arial"/>
          <w:sz w:val="22"/>
          <w:lang w:val="hi"/>
        </w:rPr>
        <w:t xml:space="preserve">और TDSB को बनाने वाली विविध पहचानों की अनूठी सुंदरता को सुनने और </w:t>
      </w:r>
      <w:r w:rsidRPr="00B25FDA">
        <w:rPr>
          <w:rFonts w:cs="Arial"/>
          <w:color w:val="000000"/>
          <w:sz w:val="22"/>
          <w:lang w:val="hi"/>
        </w:rPr>
        <w:t xml:space="preserve">मनाने का एक मौका था। </w:t>
      </w:r>
    </w:p>
    <w:p w14:paraId="601124A0" w14:textId="77777777" w:rsidR="003B6303" w:rsidRPr="00B25FDA" w:rsidRDefault="003B6303" w:rsidP="003B6303">
      <w:pPr>
        <w:shd w:val="clear" w:color="auto" w:fill="FFFFFF"/>
        <w:spacing w:line="240" w:lineRule="auto"/>
        <w:ind w:left="-284"/>
        <w:rPr>
          <w:rFonts w:cs="Arial"/>
          <w:bCs/>
          <w:color w:val="000000"/>
          <w:sz w:val="22"/>
        </w:rPr>
      </w:pPr>
      <w:r w:rsidRPr="00B25FDA">
        <w:rPr>
          <w:rFonts w:cs="Arial"/>
          <w:color w:val="000000"/>
          <w:sz w:val="22"/>
          <w:lang w:val="hi"/>
        </w:rPr>
        <w:t>कविता स्लैम क्या है? विकिपीडिया कहता है, "</w:t>
      </w:r>
      <w:r w:rsidRPr="00B25FDA">
        <w:rPr>
          <w:rFonts w:cs="Arial"/>
          <w:sz w:val="22"/>
          <w:lang w:val="hi"/>
        </w:rPr>
        <w:t>कविता स्लैम एक प्रतियोगिता कला आयोजन है, जिसमें कवि लाइव दर्शकों और जजों के एक पैनल के समक्ष बोली जाने वाली कविता का प्रदर्शन करते हैं...जबकि प्रारूप भिन्न हो सकते हैं, स्लैम अक्सर शोर भरे और जीवंत होते हैं, दर्शकों की भागीदारी, उत्साहवर्धकता और नाटकीय वितरण के साथ।”</w:t>
      </w:r>
    </w:p>
    <w:p w14:paraId="6185EE09" w14:textId="77777777" w:rsidR="003B6303" w:rsidRPr="00B25FDA" w:rsidRDefault="003B6303" w:rsidP="003B6303">
      <w:pPr>
        <w:shd w:val="clear" w:color="auto" w:fill="FFFFFF"/>
        <w:spacing w:line="240" w:lineRule="auto"/>
        <w:ind w:left="-284"/>
        <w:rPr>
          <w:rFonts w:eastAsia="Times New Roman" w:cs="Arial"/>
          <w:sz w:val="22"/>
        </w:rPr>
      </w:pPr>
      <w:r w:rsidRPr="00B25FDA">
        <w:rPr>
          <w:rFonts w:cs="Arial"/>
          <w:color w:val="000000"/>
          <w:sz w:val="22"/>
          <w:lang w:val="hi"/>
        </w:rPr>
        <w:t xml:space="preserve">VSS शिक्षक, मिस फ़िंगरहट द्वारा प्रशिक्षित, हमारे छात्रों ने पेशेवरों की तरह प्रदर्शन किया, जो पूरे TDSB में से अन्य छात्रों से प्रतिस्पर्धा कर रहे थे। </w:t>
      </w:r>
      <w:r w:rsidRPr="00B25FDA">
        <w:rPr>
          <w:rFonts w:cs="Arial"/>
          <w:sz w:val="22"/>
          <w:lang w:val="hi"/>
        </w:rPr>
        <w:t>छात्र कवियों ने अत्यधिक महत्वपूर्ण विषयों के बारे में बात की--</w:t>
      </w:r>
      <w:r w:rsidRPr="00B25FDA">
        <w:rPr>
          <w:rFonts w:cs="Arial"/>
          <w:color w:val="000000"/>
          <w:sz w:val="22"/>
          <w:lang w:val="hi"/>
        </w:rPr>
        <w:t xml:space="preserve"> मानसिक स्वास्थ्य, इंडिजिनस आवाजों का समावेश, साथ ही एंटी-ब्लैक और एंटी-एशियन नस्लवाद के खिलाफ लंबे खड़े होना। </w:t>
      </w:r>
    </w:p>
    <w:p w14:paraId="529F33C3" w14:textId="445ADA9C" w:rsidR="009A4C11" w:rsidRPr="00B25FDA" w:rsidRDefault="00010B4D" w:rsidP="003620F0">
      <w:pPr>
        <w:spacing w:line="240" w:lineRule="auto"/>
        <w:ind w:left="-284"/>
        <w:rPr>
          <w:color w:val="333333"/>
          <w:sz w:val="22"/>
        </w:rPr>
      </w:pPr>
      <w:hyperlink r:id="rId19" w:history="1">
        <w:r w:rsidR="0004472D" w:rsidRPr="00B25FDA">
          <w:rPr>
            <w:rStyle w:val="Hyperlink"/>
            <w:rFonts w:cs="Arial"/>
            <w:sz w:val="22"/>
            <w:lang w:val="hi"/>
          </w:rPr>
          <w:t>वर्चुअल सेकेंडरी स्कूल के छात्रों की कविताएँ यहाँ पढ़ें</w:t>
        </w:r>
      </w:hyperlink>
      <w:r w:rsidR="0004472D" w:rsidRPr="00B25FDA">
        <w:rPr>
          <w:rFonts w:cs="Arial"/>
          <w:sz w:val="22"/>
          <w:lang w:val="hi"/>
        </w:rPr>
        <w:t>।</w:t>
      </w:r>
    </w:p>
    <w:p w14:paraId="610E8CCE" w14:textId="77777777" w:rsidR="003620F0" w:rsidRPr="00B25FDA" w:rsidRDefault="003620F0" w:rsidP="003620F0">
      <w:pPr>
        <w:spacing w:line="240" w:lineRule="auto"/>
        <w:ind w:left="-284"/>
        <w:rPr>
          <w:rFonts w:cs="Arial"/>
          <w:b/>
          <w:bCs/>
          <w:color w:val="F79646" w:themeColor="accent6"/>
          <w:sz w:val="22"/>
        </w:rPr>
      </w:pPr>
      <w:r w:rsidRPr="00B25FDA">
        <w:rPr>
          <w:rFonts w:cs="Arial"/>
          <w:b/>
          <w:bCs/>
          <w:color w:val="F79646" w:themeColor="accent6"/>
          <w:sz w:val="22"/>
          <w:lang w:val="hi"/>
        </w:rPr>
        <w:t>टीम में कोई "I" नहीं है...लेकिन Incredible (अतुल्य) में "I" है!</w:t>
      </w:r>
    </w:p>
    <w:p w14:paraId="06B48FFD" w14:textId="1DB26A41" w:rsidR="003620F0" w:rsidRPr="00B25FDA" w:rsidRDefault="003620F0" w:rsidP="003620F0">
      <w:pPr>
        <w:spacing w:line="240" w:lineRule="auto"/>
        <w:ind w:left="-284"/>
        <w:rPr>
          <w:rFonts w:cs="Arial"/>
          <w:sz w:val="22"/>
        </w:rPr>
      </w:pPr>
      <w:r w:rsidRPr="00B25FDA">
        <w:rPr>
          <w:rFonts w:cs="Arial"/>
          <w:color w:val="000000"/>
          <w:sz w:val="22"/>
          <w:lang w:val="hi"/>
        </w:rPr>
        <w:t xml:space="preserve">पिछले क्वैड के दौरान, </w:t>
      </w:r>
      <w:r w:rsidRPr="00B25FDA">
        <w:rPr>
          <w:rFonts w:cs="Arial"/>
          <w:b/>
          <w:bCs/>
          <w:color w:val="000000"/>
          <w:sz w:val="22"/>
          <w:lang w:val="hi"/>
        </w:rPr>
        <w:t xml:space="preserve">करियर स्टडीज़/गाइडेंस डिपार्टमेंट </w:t>
      </w:r>
      <w:r w:rsidRPr="00B25FDA">
        <w:rPr>
          <w:rFonts w:cs="Arial"/>
          <w:color w:val="000000"/>
          <w:sz w:val="22"/>
          <w:lang w:val="hi"/>
        </w:rPr>
        <w:t xml:space="preserve">ने वर्चुअल शिक्षार्थियों के लिए विभिन्न प्रकार के अनुभवात्मक मार्ग के अवसरों में भाग लिया है और स्थानीय कॉलेजों (जॉर्ज ब्राउन और सेंटेनियल कॉलेज); यूनिवर्सिटियों (यूनिवर्सिटी अव </w:t>
      </w:r>
      <w:r w:rsidRPr="00B25FDA">
        <w:rPr>
          <w:rFonts w:cs="Arial"/>
          <w:color w:val="000000"/>
          <w:sz w:val="22"/>
          <w:lang w:val="hi"/>
        </w:rPr>
        <w:t>टोरौंटो और यॉर्क यूनिवर्सिटी) और यहां तक कि दूर ब्रिटिश कोलंबिया (ChatterHigh)! से अतिथि वक्ता बुलाए हैं। एक समूह के रूप में, विभाग ने पारंपरिक और गैर-पारंपरिक करियर मार्गों के बारे में सीखा और OYAP और कौशल ट्रेडों के माध्यम से पेश किए गए कई अवसरों में पूरा ज्ञान प्राप्त की। अंत में, यह जानकर कि वज़ीफों, बर्सेरियों और ऋणों के माध्यम से अपनी पोस्ट-सैकंडरी शिक्षा को कैसे निधि दें, छात्र अपने भविष्य के रास्ते के लिए आगे की योजना बनाने में सक्षम थे। </w:t>
      </w:r>
    </w:p>
    <w:p w14:paraId="57D40ED7" w14:textId="4B914B74" w:rsidR="003620F0" w:rsidRPr="00B25FDA" w:rsidRDefault="003620F0" w:rsidP="003620F0">
      <w:pPr>
        <w:spacing w:line="240" w:lineRule="auto"/>
        <w:ind w:left="-284"/>
        <w:rPr>
          <w:rFonts w:cs="Arial"/>
          <w:color w:val="000000"/>
          <w:sz w:val="22"/>
        </w:rPr>
      </w:pPr>
      <w:r w:rsidRPr="00B25FDA">
        <w:rPr>
          <w:rFonts w:cs="Arial"/>
          <w:color w:val="000000"/>
          <w:sz w:val="22"/>
          <w:lang w:val="hi"/>
        </w:rPr>
        <w:t xml:space="preserve">निरंतर सहयोग के माध्यम से, टीम ने पाठ्यक्रम और छात्र लर्निंग की जरूरतों के लिए संसाधनों और विचारों को साझा करके एक दूसरे की लर्निंग का समर्थन किया। </w:t>
      </w:r>
    </w:p>
    <w:p w14:paraId="00A7BDC1" w14:textId="65850DD2" w:rsidR="003620F0" w:rsidRPr="00B25FDA" w:rsidRDefault="003620F0" w:rsidP="003620F0">
      <w:pPr>
        <w:pStyle w:val="NormalWeb"/>
        <w:spacing w:before="0" w:beforeAutospacing="0" w:after="0" w:afterAutospacing="0"/>
        <w:ind w:left="-284"/>
        <w:rPr>
          <w:rFonts w:ascii="Arial" w:hAnsi="Arial" w:cs="Arial"/>
          <w:b/>
          <w:color w:val="F79646" w:themeColor="accent6"/>
          <w:sz w:val="22"/>
          <w:szCs w:val="22"/>
        </w:rPr>
      </w:pPr>
      <w:r w:rsidRPr="00B25FDA">
        <w:rPr>
          <w:rFonts w:ascii="Arial" w:hAnsi="Arial" w:cs="Arial"/>
          <w:b/>
          <w:bCs/>
          <w:color w:val="F79646" w:themeColor="accent6"/>
          <w:sz w:val="22"/>
          <w:szCs w:val="22"/>
          <w:lang w:val="hi"/>
        </w:rPr>
        <w:t>वर्चुअल करियर अध्ययन "</w:t>
      </w:r>
      <w:r w:rsidRPr="00B25FDA">
        <w:rPr>
          <w:rFonts w:ascii="Arial" w:hAnsi="Arial" w:cs="Arial"/>
          <w:b/>
          <w:bCs/>
          <w:i/>
          <w:iCs/>
          <w:color w:val="F79646" w:themeColor="accent6"/>
          <w:sz w:val="22"/>
          <w:szCs w:val="22"/>
          <w:lang w:val="hi"/>
        </w:rPr>
        <w:t>शो मी यौर मनी" (Show Me Your Money)</w:t>
      </w:r>
      <w:r w:rsidRPr="00B25FDA">
        <w:rPr>
          <w:rFonts w:ascii="Arial" w:hAnsi="Arial" w:cs="Arial"/>
          <w:b/>
          <w:bCs/>
          <w:color w:val="F79646" w:themeColor="accent6"/>
          <w:sz w:val="22"/>
          <w:szCs w:val="22"/>
          <w:lang w:val="hi"/>
        </w:rPr>
        <w:t xml:space="preserve"> प्रतियोगिता</w:t>
      </w:r>
    </w:p>
    <w:p w14:paraId="06743F60" w14:textId="2B89814D" w:rsidR="003620F0" w:rsidRPr="00B25FDA" w:rsidRDefault="003620F0" w:rsidP="003620F0">
      <w:pPr>
        <w:pStyle w:val="NormalWeb"/>
        <w:ind w:left="-284"/>
        <w:rPr>
          <w:rFonts w:ascii="Arial" w:hAnsi="Arial" w:cs="Arial"/>
          <w:color w:val="000000"/>
          <w:sz w:val="22"/>
          <w:szCs w:val="22"/>
        </w:rPr>
      </w:pPr>
      <w:r w:rsidRPr="00B25FDA">
        <w:rPr>
          <w:rFonts w:ascii="Arial" w:hAnsi="Arial" w:cs="Arial"/>
          <w:color w:val="000000"/>
          <w:sz w:val="22"/>
          <w:szCs w:val="22"/>
          <w:lang w:val="hi"/>
        </w:rPr>
        <w:t>अप्रैल में, TDSB वर्चुअल करियर स्टडीज़ क्लासेस का चयन बे स्ट्रीट डिकंस्ट्रक्टेड (बीएसडी) (Bay Street Deconstructed (BSD)) द्वारा आयोजित "</w:t>
      </w:r>
      <w:r w:rsidRPr="00B25FDA">
        <w:rPr>
          <w:rFonts w:ascii="Arial" w:hAnsi="Arial" w:cs="Arial"/>
          <w:i/>
          <w:iCs/>
          <w:color w:val="000000"/>
          <w:sz w:val="22"/>
          <w:szCs w:val="22"/>
          <w:lang w:val="hi"/>
        </w:rPr>
        <w:t>शो मी यौर मनी"</w:t>
      </w:r>
      <w:r w:rsidRPr="00B25FDA">
        <w:rPr>
          <w:rFonts w:ascii="Arial" w:hAnsi="Arial" w:cs="Arial"/>
          <w:color w:val="000000"/>
          <w:sz w:val="22"/>
          <w:szCs w:val="22"/>
          <w:lang w:val="hi"/>
        </w:rPr>
        <w:t xml:space="preserve"> प्रतियोगिता में हुआ। इस कनेडियन गैर-मुनाफा संगठन ने 100 से अधिक ग्रेड 10 छात्रों के लिए एक सूचनात्मक, इंटरैक्टिव, मजेदार कार्यशाला का नेतृत्व किया, जो उन्हें वित्त की दुनिया से परिचित कराता है। उन्होंने एक वास्तविक समय वाले वर्चुअल सत्र की मेजबानी की, जहाँ अर्जित अंकों के आधार पर शीर्ष 3 विजेता थे।</w:t>
      </w:r>
    </w:p>
    <w:p w14:paraId="34AFEEF0" w14:textId="43AC90D2" w:rsidR="003620F0" w:rsidRPr="00B25FDA" w:rsidRDefault="003620F0" w:rsidP="003620F0">
      <w:pPr>
        <w:pStyle w:val="NormalWeb"/>
        <w:ind w:left="-284"/>
        <w:rPr>
          <w:rFonts w:ascii="Arial" w:hAnsi="Arial" w:cs="Arial"/>
          <w:color w:val="000000"/>
          <w:sz w:val="22"/>
          <w:szCs w:val="22"/>
        </w:rPr>
      </w:pPr>
      <w:r w:rsidRPr="00B25FDA">
        <w:rPr>
          <w:rFonts w:ascii="Arial" w:hAnsi="Arial" w:cs="Arial"/>
          <w:color w:val="000000"/>
          <w:sz w:val="22"/>
          <w:szCs w:val="22"/>
          <w:lang w:val="hi"/>
        </w:rPr>
        <w:t xml:space="preserve">प्रतियोगिता की तैयारी में मदद करने के लिए, छात्रों को 10 वित्तीय सेवाओं से संबंधित पेशेवर रूप से डिज़ाइन की गई इंटरएक्टिव अनुसंधान गतिविधि दी गई। छात्रों ने वास्तविक </w:t>
      </w:r>
      <w:r w:rsidRPr="00B25FDA">
        <w:rPr>
          <w:rFonts w:ascii="Arial" w:hAnsi="Arial" w:cs="Arial"/>
          <w:color w:val="000000"/>
          <w:sz w:val="22"/>
          <w:szCs w:val="22"/>
          <w:lang w:val="hi"/>
        </w:rPr>
        <w:lastRenderedPageBreak/>
        <w:t>जीवन के कनेडियन अभिनेताओं से भी मुलाकात की, जिनमें से प्रत्येक ने एक वित्तीय सेवा का प्रतिनिधित्व किया। परिदृश्यों और प्रत्येक के लिए एक व्यक्तिगत Kahoot! गेम के साथ, छात्रों ने प्रत्येक क्षेत्र को एक इंटरैक्टिव, मज़ेदार और तेज़-तर्रार तरीके से सीखा। BSD ने छात्र लर्निंग को मजबूत करने के लिए सत्र के बाद की एक गतिविधि भी प्रदान की।</w:t>
      </w:r>
    </w:p>
    <w:p w14:paraId="0B0147BD" w14:textId="282B4320" w:rsidR="003620F0" w:rsidRPr="00B25FDA" w:rsidRDefault="003620F0" w:rsidP="003620F0">
      <w:pPr>
        <w:pStyle w:val="NormalWeb"/>
        <w:ind w:left="-284"/>
        <w:rPr>
          <w:rFonts w:ascii="Arial" w:hAnsi="Arial" w:cs="Arial"/>
          <w:color w:val="000000"/>
          <w:sz w:val="22"/>
          <w:szCs w:val="22"/>
        </w:rPr>
      </w:pPr>
      <w:r w:rsidRPr="00B25FDA">
        <w:rPr>
          <w:rFonts w:ascii="Arial" w:hAnsi="Arial" w:cs="Arial"/>
          <w:color w:val="000000"/>
          <w:sz w:val="22"/>
          <w:szCs w:val="22"/>
          <w:lang w:val="hi"/>
        </w:rPr>
        <w:t>करियर स्टडीज़ के छात्रों ने बहुत अच्छा काम किया और दोनों सत्रों के लिए शीर्ष 3 में जगह बनाई! कुल मिलाकर, BSD कार्यक्रम को रिमोट, इन-क्लासरूम, साथ ही साथ सुमेल लर्निंग के माहौल की ज़रूरतों को पूरा करने के लिए अच्छी तरह से संरचित किया गया था।</w:t>
      </w:r>
    </w:p>
    <w:p w14:paraId="20087CC8" w14:textId="2892835D" w:rsidR="003620F0" w:rsidRPr="00B25FDA" w:rsidRDefault="003620F0" w:rsidP="00AD129B">
      <w:pPr>
        <w:pStyle w:val="NormalWeb"/>
        <w:ind w:left="-284"/>
        <w:rPr>
          <w:rFonts w:ascii="Arial" w:hAnsi="Arial" w:cs="Arial"/>
          <w:sz w:val="22"/>
          <w:szCs w:val="22"/>
        </w:rPr>
      </w:pPr>
      <w:r w:rsidRPr="00B25FDA">
        <w:rPr>
          <w:rFonts w:ascii="Arial" w:hAnsi="Arial" w:cs="Arial"/>
          <w:i/>
          <w:iCs/>
          <w:color w:val="000000"/>
          <w:sz w:val="22"/>
          <w:szCs w:val="22"/>
          <w:lang w:val="hi"/>
        </w:rPr>
        <w:t xml:space="preserve">"शो मी यौर मनी" </w:t>
      </w:r>
      <w:r w:rsidRPr="00B25FDA">
        <w:rPr>
          <w:rFonts w:ascii="Arial" w:hAnsi="Arial" w:cs="Arial"/>
          <w:color w:val="000000"/>
          <w:sz w:val="22"/>
          <w:szCs w:val="22"/>
          <w:lang w:val="hi"/>
        </w:rPr>
        <w:t>गेम के सुबह के सत्र में लैकसिकन नवरतनारसा (1</w:t>
      </w:r>
      <w:r w:rsidRPr="00B25FDA">
        <w:rPr>
          <w:rFonts w:ascii="Arial" w:hAnsi="Arial" w:cs="Arial"/>
          <w:color w:val="000000"/>
          <w:sz w:val="22"/>
          <w:szCs w:val="22"/>
          <w:vertAlign w:val="superscript"/>
          <w:lang w:val="hi"/>
        </w:rPr>
        <w:t>st</w:t>
      </w:r>
      <w:r w:rsidRPr="00B25FDA">
        <w:rPr>
          <w:rFonts w:ascii="Arial" w:hAnsi="Arial" w:cs="Arial"/>
          <w:color w:val="000000"/>
          <w:sz w:val="22"/>
          <w:szCs w:val="22"/>
          <w:lang w:val="hi"/>
        </w:rPr>
        <w:t>) और शेऑन जॉर्डन (2</w:t>
      </w:r>
      <w:r w:rsidRPr="00B25FDA">
        <w:rPr>
          <w:rFonts w:ascii="Arial" w:hAnsi="Arial" w:cs="Arial"/>
          <w:color w:val="000000"/>
          <w:sz w:val="22"/>
          <w:szCs w:val="22"/>
          <w:vertAlign w:val="superscript"/>
          <w:lang w:val="hi"/>
        </w:rPr>
        <w:t>nd</w:t>
      </w:r>
      <w:r w:rsidRPr="00B25FDA">
        <w:rPr>
          <w:rFonts w:ascii="Arial" w:hAnsi="Arial" w:cs="Arial"/>
          <w:color w:val="000000"/>
          <w:sz w:val="22"/>
          <w:szCs w:val="22"/>
          <w:lang w:val="hi"/>
        </w:rPr>
        <w:t>) और दोपहर के सत्र में एमिली नोगो (2</w:t>
      </w:r>
      <w:r w:rsidRPr="00B25FDA">
        <w:rPr>
          <w:rFonts w:ascii="Arial" w:hAnsi="Arial" w:cs="Arial"/>
          <w:color w:val="000000"/>
          <w:sz w:val="22"/>
          <w:szCs w:val="22"/>
          <w:vertAlign w:val="superscript"/>
          <w:lang w:val="hi"/>
        </w:rPr>
        <w:t>nd</w:t>
      </w:r>
      <w:r w:rsidRPr="00B25FDA">
        <w:rPr>
          <w:rFonts w:ascii="Arial" w:hAnsi="Arial" w:cs="Arial"/>
          <w:color w:val="000000"/>
          <w:sz w:val="22"/>
          <w:szCs w:val="22"/>
          <w:lang w:val="hi"/>
        </w:rPr>
        <w:t>) और फबीहा नाज़त (3</w:t>
      </w:r>
      <w:r w:rsidRPr="00B25FDA">
        <w:rPr>
          <w:rFonts w:ascii="Arial" w:hAnsi="Arial" w:cs="Arial"/>
          <w:color w:val="000000"/>
          <w:sz w:val="22"/>
          <w:szCs w:val="22"/>
          <w:vertAlign w:val="superscript"/>
          <w:lang w:val="hi"/>
        </w:rPr>
        <w:t>rd</w:t>
      </w:r>
      <w:r w:rsidRPr="00B25FDA">
        <w:rPr>
          <w:rFonts w:ascii="Arial" w:hAnsi="Arial" w:cs="Arial"/>
          <w:color w:val="000000"/>
          <w:sz w:val="22"/>
          <w:szCs w:val="22"/>
          <w:lang w:val="hi"/>
        </w:rPr>
        <w:t>) को बधाई।</w:t>
      </w:r>
    </w:p>
    <w:p w14:paraId="05857CCB" w14:textId="77777777" w:rsidR="008B0696" w:rsidRPr="00B25FDA" w:rsidRDefault="008B0696" w:rsidP="008B0696">
      <w:pPr>
        <w:spacing w:line="240" w:lineRule="auto"/>
        <w:ind w:left="-283" w:right="302"/>
        <w:outlineLvl w:val="1"/>
        <w:rPr>
          <w:rFonts w:eastAsia="Times New Roman" w:cs="Arial"/>
          <w:b/>
          <w:bCs/>
          <w:color w:val="F79646" w:themeColor="accent6"/>
          <w:sz w:val="22"/>
        </w:rPr>
      </w:pPr>
      <w:r w:rsidRPr="00B25FDA">
        <w:rPr>
          <w:rFonts w:eastAsia="Times New Roman" w:cs="Arial"/>
          <w:b/>
          <w:bCs/>
          <w:color w:val="F79646" w:themeColor="accent6"/>
          <w:sz w:val="22"/>
          <w:lang w:val="hi"/>
        </w:rPr>
        <w:t>द क्रिएटरज़ क्लब</w:t>
      </w:r>
    </w:p>
    <w:p w14:paraId="6D11212E" w14:textId="77777777" w:rsidR="008B0696" w:rsidRPr="00B25FDA" w:rsidRDefault="008B0696" w:rsidP="008B0696">
      <w:pPr>
        <w:spacing w:line="240" w:lineRule="auto"/>
        <w:ind w:left="-283" w:right="300"/>
        <w:rPr>
          <w:rFonts w:cs="Arial"/>
          <w:sz w:val="22"/>
        </w:rPr>
      </w:pPr>
      <w:r w:rsidRPr="00B25FDA">
        <w:rPr>
          <w:rFonts w:cs="Arial"/>
          <w:sz w:val="22"/>
          <w:lang w:val="hi"/>
        </w:rPr>
        <w:t>क्रिएटरज़ क्लब एक विविधतापूर्ण और अभिनव स्थान है जहाँ वह छात्र जो चीजें बनाने का शौक रखते हैं, वे विचारों को साझा करने के लिए इकट्ठे होते हैं। क्लब एक सुरक्षित स्थान के रूप में कार्य करता है जहां लोग एक दूसरे की उत्कृष्ट कृतियों की समीक्षा, आलोचना और प्रशंसा कर सकते हैं। सभी का क्लब में शामिल होने और अपनी बहुत बढ़िया जुगतों का परिचय देने के लिए स्वागत है, चाहे वह कॉमिक स्ट्रिप्स हो, डिजिटल आर्ट, म्यूज़िक, स्पोकन वर्ड या फिर कोडेड वीडियोगेम हो। </w:t>
      </w:r>
    </w:p>
    <w:p w14:paraId="71498638" w14:textId="17E00608" w:rsidR="008B0696" w:rsidRPr="00B25FDA" w:rsidRDefault="008B0696" w:rsidP="008B0696">
      <w:pPr>
        <w:spacing w:line="240" w:lineRule="auto"/>
        <w:ind w:left="-284" w:right="301"/>
        <w:rPr>
          <w:rFonts w:cs="Arial"/>
          <w:sz w:val="22"/>
        </w:rPr>
      </w:pPr>
      <w:r w:rsidRPr="00B25FDA">
        <w:rPr>
          <w:rFonts w:cs="Arial"/>
          <w:sz w:val="22"/>
          <w:lang w:val="hi"/>
        </w:rPr>
        <w:t>हमारे आगामी शोकेस के बारे में एक रोमांचक घोषणा के लिए बने रहें! अधिक जानकारी के लिए, क्रिएटरज़ क्लब को @</w:t>
      </w:r>
      <w:r w:rsidRPr="00B25FDA">
        <w:rPr>
          <w:rFonts w:cs="Arial"/>
          <w:sz w:val="22"/>
          <w:shd w:val="clear" w:color="auto" w:fill="FFFFFF"/>
          <w:lang w:val="hi"/>
        </w:rPr>
        <w:t>tdsb.creator_club</w:t>
      </w:r>
      <w:r w:rsidRPr="00B25FDA">
        <w:rPr>
          <w:rFonts w:cs="Arial"/>
          <w:sz w:val="22"/>
          <w:lang w:val="hi"/>
        </w:rPr>
        <w:t xml:space="preserve"> पर फॉलो करें </w:t>
      </w:r>
    </w:p>
    <w:p w14:paraId="4ED28B5F" w14:textId="731DCE58" w:rsidR="008B0696" w:rsidRPr="00B25FDA" w:rsidRDefault="008B0696" w:rsidP="008B0696">
      <w:pPr>
        <w:spacing w:line="240" w:lineRule="auto"/>
        <w:ind w:left="-284" w:right="301"/>
        <w:rPr>
          <w:rFonts w:cs="Arial"/>
          <w:sz w:val="22"/>
        </w:rPr>
      </w:pPr>
      <w:r w:rsidRPr="00B25FDA">
        <w:rPr>
          <w:rFonts w:cs="Arial"/>
          <w:sz w:val="22"/>
          <w:lang w:val="hi"/>
        </w:rPr>
        <w:t>हमें क्रिएटरज़ क्लब की कुछ कृतियों को साझा करने की खुशी है!</w:t>
      </w:r>
    </w:p>
    <w:p w14:paraId="5428CBAC" w14:textId="29152EB5" w:rsidR="004D7CF8" w:rsidRPr="00B25FDA" w:rsidRDefault="008B0696" w:rsidP="003B6303">
      <w:pPr>
        <w:pStyle w:val="NormalWeb"/>
        <w:shd w:val="clear" w:color="auto" w:fill="FFFFFF"/>
        <w:spacing w:before="0" w:beforeAutospacing="0" w:after="0" w:afterAutospacing="0"/>
        <w:ind w:left="-283"/>
        <w:textAlignment w:val="baseline"/>
        <w:rPr>
          <w:rFonts w:ascii="Arial" w:hAnsi="Arial" w:cs="Arial"/>
          <w:sz w:val="22"/>
          <w:szCs w:val="22"/>
        </w:rPr>
      </w:pPr>
      <w:r w:rsidRPr="00B25FDA">
        <w:rPr>
          <w:rFonts w:ascii="Arial" w:hAnsi="Arial" w:cs="Arial"/>
          <w:noProof/>
          <w:color w:val="000000"/>
          <w:sz w:val="22"/>
          <w:szCs w:val="22"/>
          <w:bdr w:val="none" w:sz="0" w:space="0" w:color="auto" w:frame="1"/>
          <w:lang w:val="hi"/>
        </w:rPr>
        <w:drawing>
          <wp:inline distT="0" distB="0" distL="0" distR="0" wp14:anchorId="3F653DB3" wp14:editId="44D3145D">
            <wp:extent cx="2781300" cy="1994806"/>
            <wp:effectExtent l="0" t="0" r="0" b="5715"/>
            <wp:docPr id="7" name="Picture 7" descr="https://lh5.googleusercontent.com/uscFjgG05eRv65zWyfInpeJ1PIWNBPHmOeoNEkOS_WuUowSGGcCqBUqZu9cD-UmnDZ3Eb1nmdJ5nnPyq-vbztLg2m_I2SDRIZGY5UtyKTUrUnR9jSVyg3t1NzAI2_Is2YUjaSU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uscFjgG05eRv65zWyfInpeJ1PIWNBPHmOeoNEkOS_WuUowSGGcCqBUqZu9cD-UmnDZ3Eb1nmdJ5nnPyq-vbztLg2m_I2SDRIZGY5UtyKTUrUnR9jSVyg3t1NzAI2_Is2YUjaSUp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8027" cy="1999631"/>
                    </a:xfrm>
                    <a:prstGeom prst="rect">
                      <a:avLst/>
                    </a:prstGeom>
                    <a:noFill/>
                    <a:ln>
                      <a:noFill/>
                    </a:ln>
                  </pic:spPr>
                </pic:pic>
              </a:graphicData>
            </a:graphic>
          </wp:inline>
        </w:drawing>
      </w:r>
      <w:r w:rsidRPr="00B25FDA">
        <w:rPr>
          <w:rFonts w:ascii="Arial" w:hAnsi="Arial" w:cs="Arial"/>
          <w:sz w:val="22"/>
          <w:szCs w:val="22"/>
          <w:lang w:val="hi"/>
        </w:rPr>
        <w:br/>
      </w:r>
    </w:p>
    <w:p w14:paraId="478EAE2C" w14:textId="47BC9B3C" w:rsidR="008B0696" w:rsidRPr="00B25FDA" w:rsidRDefault="008B0696" w:rsidP="008B0696">
      <w:pPr>
        <w:pStyle w:val="NormalWeb"/>
        <w:shd w:val="clear" w:color="auto" w:fill="FFFFFF"/>
        <w:spacing w:before="0" w:beforeAutospacing="0" w:after="0" w:afterAutospacing="0"/>
        <w:ind w:left="-283"/>
        <w:jc w:val="center"/>
        <w:textAlignment w:val="baseline"/>
        <w:rPr>
          <w:rFonts w:ascii="Arial" w:hAnsi="Arial" w:cs="Arial"/>
          <w:sz w:val="22"/>
          <w:szCs w:val="22"/>
        </w:rPr>
      </w:pPr>
      <w:r w:rsidRPr="00B25FDA">
        <w:rPr>
          <w:rFonts w:ascii="Times" w:hAnsi="Times"/>
          <w:noProof/>
          <w:color w:val="666666"/>
          <w:sz w:val="22"/>
          <w:szCs w:val="22"/>
          <w:bdr w:val="none" w:sz="0" w:space="0" w:color="auto" w:frame="1"/>
          <w:lang w:val="hi"/>
        </w:rPr>
        <w:drawing>
          <wp:inline distT="0" distB="0" distL="0" distR="0" wp14:anchorId="299C310D" wp14:editId="157EF9EA">
            <wp:extent cx="1630543" cy="2013150"/>
            <wp:effectExtent l="0" t="0" r="8255" b="6350"/>
            <wp:docPr id="3" name="Picture 3" descr="https://lh3.googleusercontent.com/Ab2226SziFk9wyxL2D2t-hGng8tfbyvgeomWOCbaSjnOdEW6xqIk7jX7a30_bt2ZdmWIStWOV3REeClaGZd70wUTToto_6YYIIMi3IbTeSWzDzcRDkTcYieZpz_UoZ8oL-b_I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Ab2226SziFk9wyxL2D2t-hGng8tfbyvgeomWOCbaSjnOdEW6xqIk7jX7a30_bt2ZdmWIStWOV3REeClaGZd70wUTToto_6YYIIMi3IbTeSWzDzcRDkTcYieZpz_UoZ8oL-b_IUP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9151" cy="2036124"/>
                    </a:xfrm>
                    <a:prstGeom prst="rect">
                      <a:avLst/>
                    </a:prstGeom>
                    <a:noFill/>
                    <a:ln>
                      <a:noFill/>
                    </a:ln>
                  </pic:spPr>
                </pic:pic>
              </a:graphicData>
            </a:graphic>
          </wp:inline>
        </w:drawing>
      </w:r>
    </w:p>
    <w:p w14:paraId="74F1579D" w14:textId="77777777" w:rsidR="003246A0" w:rsidRPr="00B25FDA" w:rsidRDefault="003246A0" w:rsidP="003B6303">
      <w:pPr>
        <w:shd w:val="clear" w:color="auto" w:fill="FFFFFF"/>
        <w:spacing w:line="240" w:lineRule="auto"/>
        <w:ind w:left="-283"/>
        <w:rPr>
          <w:rFonts w:cs="Arial"/>
          <w:color w:val="201F1E"/>
          <w:sz w:val="22"/>
        </w:rPr>
      </w:pPr>
    </w:p>
    <w:p w14:paraId="69D39BE7" w14:textId="2CD9EC6D" w:rsidR="00695CEC" w:rsidRPr="00B25FDA" w:rsidRDefault="008B0696" w:rsidP="003B6303">
      <w:pPr>
        <w:spacing w:line="240" w:lineRule="auto"/>
        <w:ind w:left="-283"/>
        <w:rPr>
          <w:rFonts w:cs="Arial"/>
          <w:b/>
          <w:bCs/>
          <w:sz w:val="22"/>
        </w:rPr>
      </w:pPr>
      <w:r w:rsidRPr="00B25FDA">
        <w:rPr>
          <w:b/>
          <w:bCs/>
          <w:noProof/>
          <w:color w:val="000000"/>
          <w:sz w:val="22"/>
          <w:bdr w:val="none" w:sz="0" w:space="0" w:color="auto" w:frame="1"/>
          <w:lang w:val="hi"/>
        </w:rPr>
        <w:lastRenderedPageBreak/>
        <w:drawing>
          <wp:inline distT="0" distB="0" distL="0" distR="0" wp14:anchorId="34209AF1" wp14:editId="5CDC15B0">
            <wp:extent cx="1303020" cy="2510611"/>
            <wp:effectExtent l="0" t="0" r="0" b="4445"/>
            <wp:docPr id="1" name="Picture 1" descr="https://lh6.googleusercontent.com/DReQ_lu8yf_4D8LjIR4e85EeP0Ks0hOKWX9ToUyooKrH3GSP3UBQ-IYTSqU5gFAAG9lyK5MGX0djnafGix23G_8oZt7ul3n-lA3-7-dYlRbu9xPVVs3JEx3qJprQGXapqYZt37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DReQ_lu8yf_4D8LjIR4e85EeP0Ks0hOKWX9ToUyooKrH3GSP3UBQ-IYTSqU5gFAAG9lyK5MGX0djnafGix23G_8oZt7ul3n-lA3-7-dYlRbu9xPVVs3JEx3qJprQGXapqYZt37jz"/>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6220" cy="2574580"/>
                    </a:xfrm>
                    <a:prstGeom prst="rect">
                      <a:avLst/>
                    </a:prstGeom>
                    <a:noFill/>
                    <a:ln>
                      <a:noFill/>
                    </a:ln>
                  </pic:spPr>
                </pic:pic>
              </a:graphicData>
            </a:graphic>
          </wp:inline>
        </w:drawing>
      </w:r>
      <w:r w:rsidRPr="00B25FDA">
        <w:rPr>
          <w:noProof/>
          <w:color w:val="000000"/>
          <w:sz w:val="22"/>
          <w:bdr w:val="none" w:sz="0" w:space="0" w:color="auto" w:frame="1"/>
          <w:lang w:val="hi"/>
        </w:rPr>
        <w:t xml:space="preserve">  </w:t>
      </w:r>
      <w:r w:rsidRPr="00B25FDA">
        <w:rPr>
          <w:noProof/>
          <w:color w:val="000000"/>
          <w:sz w:val="22"/>
          <w:bdr w:val="none" w:sz="0" w:space="0" w:color="auto" w:frame="1"/>
          <w:lang w:val="hi"/>
        </w:rPr>
        <w:drawing>
          <wp:inline distT="0" distB="0" distL="0" distR="0" wp14:anchorId="6D20FDB5" wp14:editId="25B204D6">
            <wp:extent cx="1628065" cy="2049780"/>
            <wp:effectExtent l="0" t="0" r="0" b="7620"/>
            <wp:docPr id="2" name="Picture 2" descr="https://lh5.googleusercontent.com/EgiWOs_cxORX7uPlVeHkgEvYW9TepxHTmQQxm9sc_nzIzVqUHS9PjKfQ12-G8i6oLiCXKSuG5TP-9PqoWM7OUQYoKBO0UIU2yz9ixHQMsok2VzQufqL_EkiEheeJAEdJxVNJUq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EgiWOs_cxORX7uPlVeHkgEvYW9TepxHTmQQxm9sc_nzIzVqUHS9PjKfQ12-G8i6oLiCXKSuG5TP-9PqoWM7OUQYoKBO0UIU2yz9ixHQMsok2VzQufqL_EkiEheeJAEdJxVNJUq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2371" cy="2067792"/>
                    </a:xfrm>
                    <a:prstGeom prst="rect">
                      <a:avLst/>
                    </a:prstGeom>
                    <a:noFill/>
                    <a:ln>
                      <a:noFill/>
                    </a:ln>
                  </pic:spPr>
                </pic:pic>
              </a:graphicData>
            </a:graphic>
          </wp:inline>
        </w:drawing>
      </w:r>
    </w:p>
    <w:p w14:paraId="28396F72" w14:textId="0D1EF37D" w:rsidR="008B0696" w:rsidRPr="00B25FDA" w:rsidRDefault="008B0696" w:rsidP="003B6303">
      <w:pPr>
        <w:spacing w:line="240" w:lineRule="auto"/>
        <w:ind w:left="-283"/>
        <w:rPr>
          <w:rFonts w:cs="Arial"/>
          <w:b/>
          <w:bCs/>
          <w:sz w:val="22"/>
        </w:rPr>
      </w:pPr>
      <w:r w:rsidRPr="00B25FDA">
        <w:rPr>
          <w:rFonts w:ascii="Times" w:hAnsi="Times"/>
          <w:b/>
          <w:bCs/>
          <w:noProof/>
          <w:color w:val="000000"/>
          <w:sz w:val="22"/>
          <w:bdr w:val="none" w:sz="0" w:space="0" w:color="auto" w:frame="1"/>
          <w:lang w:val="hi"/>
        </w:rPr>
        <w:drawing>
          <wp:inline distT="0" distB="0" distL="0" distR="0" wp14:anchorId="0F00624C" wp14:editId="6B72352B">
            <wp:extent cx="3001437" cy="2012803"/>
            <wp:effectExtent l="0" t="0" r="8890" b="6985"/>
            <wp:docPr id="8" name="Picture 8" descr="https://lh5.googleusercontent.com/zVz_rIOFssZY4wBzjS12L1L5uLdQAcDLmK923tKcBJwCUbXkT6E4ISjxWO81WhKC1t_ve_knU3J1bP2zfodqEEa0cMGG4O8JgsKcmEN1IYvu59WzaNOodlukIjI7iSVR6cTtBV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zVz_rIOFssZY4wBzjS12L1L5uLdQAcDLmK923tKcBJwCUbXkT6E4ISjxWO81WhKC1t_ve_knU3J1bP2zfodqEEa0cMGG4O8JgsKcmEN1IYvu59WzaNOodlukIjI7iSVR6cTtBVM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1177" cy="2026041"/>
                    </a:xfrm>
                    <a:prstGeom prst="rect">
                      <a:avLst/>
                    </a:prstGeom>
                    <a:noFill/>
                    <a:ln>
                      <a:noFill/>
                    </a:ln>
                  </pic:spPr>
                </pic:pic>
              </a:graphicData>
            </a:graphic>
          </wp:inline>
        </w:drawing>
      </w:r>
    </w:p>
    <w:p w14:paraId="776FC039" w14:textId="7A7556A0" w:rsidR="008B0696" w:rsidRPr="00B25FDA" w:rsidRDefault="008B0696" w:rsidP="003B6303">
      <w:pPr>
        <w:spacing w:line="240" w:lineRule="auto"/>
        <w:ind w:left="-283"/>
        <w:rPr>
          <w:rFonts w:cs="Arial"/>
          <w:b/>
          <w:bCs/>
          <w:sz w:val="22"/>
        </w:rPr>
      </w:pPr>
      <w:r w:rsidRPr="00B25FDA">
        <w:rPr>
          <w:rFonts w:cs="Arial"/>
          <w:noProof/>
          <w:color w:val="000000"/>
          <w:sz w:val="22"/>
          <w:bdr w:val="none" w:sz="0" w:space="0" w:color="auto" w:frame="1"/>
          <w:lang w:val="hi"/>
        </w:rPr>
        <w:drawing>
          <wp:inline distT="0" distB="0" distL="0" distR="0" wp14:anchorId="43C41D3F" wp14:editId="5127AF1A">
            <wp:extent cx="3200400" cy="1796726"/>
            <wp:effectExtent l="0" t="0" r="0" b="0"/>
            <wp:docPr id="13" name="Picture 13" descr="https://lh6.googleusercontent.com/30azQNfK6JOjO6hm4GsQnOU1mv2a69ywLTCZa7wRlWitzsACDTS0xwNCy2fIapp-sNc_Qq_IT95QLrkfrgsiIVEFwvCRzJAS_oCcvA36oFUxnfaEYmx_Io-04rq94V6-WuT-P5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30azQNfK6JOjO6hm4GsQnOU1mv2a69ywLTCZa7wRlWitzsACDTS0xwNCy2fIapp-sNc_Qq_IT95QLrkfrgsiIVEFwvCRzJAS_oCcvA36oFUxnfaEYmx_Io-04rq94V6-WuT-P59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1796726"/>
                    </a:xfrm>
                    <a:prstGeom prst="rect">
                      <a:avLst/>
                    </a:prstGeom>
                    <a:noFill/>
                    <a:ln>
                      <a:noFill/>
                    </a:ln>
                  </pic:spPr>
                </pic:pic>
              </a:graphicData>
            </a:graphic>
          </wp:inline>
        </w:drawing>
      </w:r>
    </w:p>
    <w:p w14:paraId="028944B2" w14:textId="45A25F75" w:rsidR="008B0696" w:rsidRPr="00B25FDA" w:rsidRDefault="008B0696" w:rsidP="003B6303">
      <w:pPr>
        <w:spacing w:line="240" w:lineRule="auto"/>
        <w:ind w:left="-283"/>
        <w:rPr>
          <w:rFonts w:cs="Arial"/>
          <w:b/>
          <w:bCs/>
          <w:sz w:val="22"/>
        </w:rPr>
      </w:pPr>
    </w:p>
    <w:p w14:paraId="0134E6C5" w14:textId="6585D02E" w:rsidR="008B0696" w:rsidRPr="00B25FDA" w:rsidRDefault="008B0696" w:rsidP="003B6303">
      <w:pPr>
        <w:spacing w:line="240" w:lineRule="auto"/>
        <w:ind w:left="-283"/>
        <w:rPr>
          <w:rFonts w:cs="Arial"/>
          <w:b/>
          <w:bCs/>
          <w:sz w:val="22"/>
        </w:rPr>
      </w:pPr>
    </w:p>
    <w:p w14:paraId="36FBE8E9" w14:textId="35F31E6C" w:rsidR="008B0696" w:rsidRPr="00B25FDA" w:rsidRDefault="008B0696" w:rsidP="008B0696">
      <w:pPr>
        <w:shd w:val="clear" w:color="auto" w:fill="FFFFFF"/>
        <w:spacing w:line="240" w:lineRule="auto"/>
        <w:ind w:left="-283"/>
        <w:rPr>
          <w:rFonts w:eastAsia="Times New Roman" w:cs="Arial"/>
          <w:b/>
          <w:color w:val="212121"/>
          <w:sz w:val="22"/>
        </w:rPr>
      </w:pPr>
      <w:r w:rsidRPr="00B25FDA">
        <w:rPr>
          <w:rFonts w:eastAsia="Times New Roman" w:cs="Arial"/>
          <w:b/>
          <w:bCs/>
          <w:color w:val="F79646" w:themeColor="accent6"/>
          <w:sz w:val="22"/>
          <w:lang w:val="hi"/>
        </w:rPr>
        <w:t>VSS ने पूरे टोरौंटो के साइंस फेयर में स्वर्ण और रजत प्राप्त किया</w:t>
      </w:r>
    </w:p>
    <w:p w14:paraId="520732AE" w14:textId="7A45684D" w:rsidR="008B0696" w:rsidRPr="00B25FDA" w:rsidRDefault="008B0696" w:rsidP="008B0696">
      <w:pPr>
        <w:shd w:val="clear" w:color="auto" w:fill="FFFFFF"/>
        <w:spacing w:line="240" w:lineRule="auto"/>
        <w:ind w:left="-283"/>
        <w:rPr>
          <w:rFonts w:eastAsia="Times New Roman" w:cs="Arial"/>
          <w:color w:val="212121"/>
          <w:sz w:val="22"/>
        </w:rPr>
      </w:pPr>
      <w:r w:rsidRPr="00B25FDA">
        <w:rPr>
          <w:rFonts w:eastAsia="Times New Roman" w:cs="Arial"/>
          <w:color w:val="212121"/>
          <w:sz w:val="22"/>
          <w:lang w:val="hi"/>
        </w:rPr>
        <w:t>15 अप्रैल को पूरे टोरौंटो के साइंस फेयर में छात्रों ने भाग लिया। इस वर्ष की प्रतियोगिता को वर्चुअल रूप से आयोजित किया गया था और विज्ञान की जांच और नवाचारों का संचालन करने वाले छात्रों की सरलता और रचनात्मकता पर प्रकाश डाला गया। </w:t>
      </w:r>
    </w:p>
    <w:p w14:paraId="50685C59" w14:textId="6B0C3219" w:rsidR="008B0696" w:rsidRPr="00B25FDA" w:rsidRDefault="008B0696" w:rsidP="008B0696">
      <w:pPr>
        <w:shd w:val="clear" w:color="auto" w:fill="FFFFFF"/>
        <w:spacing w:line="240" w:lineRule="auto"/>
        <w:ind w:left="-283"/>
        <w:rPr>
          <w:rFonts w:eastAsia="Times New Roman" w:cs="Arial"/>
          <w:color w:val="212121"/>
          <w:sz w:val="22"/>
        </w:rPr>
      </w:pPr>
      <w:r w:rsidRPr="00B25FDA">
        <w:rPr>
          <w:rFonts w:eastAsia="Times New Roman" w:cs="Arial"/>
          <w:color w:val="212121"/>
          <w:sz w:val="22"/>
          <w:lang w:val="hi"/>
        </w:rPr>
        <w:t>दो ग्रेड 11 वर्चुअल सेकेंडरी स्कूल के छात्रों को स्वर्ण और रजत पदक से सम्मानित किया गया। एंड्रयू माओ की अभिनव परियोजना जिसमें उन्होंने हॉकी हेलमेट में एक कनक्शन डिटेक्टर (concussion detector) सेंसर का विकास और परीक्षण किया, ने उन्हें स्वर्ण पदक और नैशनल कनेडियन साइंस फेयर की और बढ़ने का मौका दिया, जो मई में ऑनलाइन आयोजित किया जाएगा। अरिसा अज़ीम को भी बधाई जाती है, जिनके स्किन क्रीमों में स्पर्श एजेंट्स (occlusive agents) के प्रोजेक्ट ने उन्हें रजत मेडल दिलाया।</w:t>
      </w:r>
    </w:p>
    <w:p w14:paraId="4EAB9607" w14:textId="382C345D" w:rsidR="008B0696" w:rsidRPr="00B25FDA" w:rsidRDefault="008B0696" w:rsidP="00133EA8">
      <w:pPr>
        <w:shd w:val="clear" w:color="auto" w:fill="FFFFFF"/>
        <w:spacing w:line="240" w:lineRule="auto"/>
        <w:ind w:left="-283"/>
        <w:rPr>
          <w:rFonts w:eastAsia="Times New Roman" w:cs="Arial"/>
          <w:sz w:val="22"/>
        </w:rPr>
      </w:pPr>
      <w:r w:rsidRPr="00B25FDA">
        <w:rPr>
          <w:rFonts w:eastAsia="Times New Roman" w:cs="Arial"/>
          <w:color w:val="212121"/>
          <w:sz w:val="22"/>
          <w:lang w:val="hi"/>
        </w:rPr>
        <w:t xml:space="preserve">साइंस फेयर में भाग लेने वाले सभी छात्रों को बधाई। </w:t>
      </w:r>
      <w:r w:rsidRPr="00B25FDA">
        <w:rPr>
          <w:rFonts w:eastAsia="Times New Roman" w:cs="Arial"/>
          <w:sz w:val="22"/>
          <w:lang w:val="hi"/>
        </w:rPr>
        <w:t xml:space="preserve"> </w:t>
      </w:r>
      <w:hyperlink r:id="rId26" w:tgtFrame="_blank" w:history="1">
        <w:r w:rsidRPr="00B25FDA">
          <w:rPr>
            <w:rFonts w:eastAsia="Times New Roman" w:cs="Arial"/>
            <w:sz w:val="22"/>
            <w:u w:val="single"/>
            <w:lang w:val="hi"/>
          </w:rPr>
          <w:t>www.torontosciencefair.ca</w:t>
        </w:r>
      </w:hyperlink>
      <w:r w:rsidRPr="00B25FDA">
        <w:rPr>
          <w:rFonts w:eastAsia="Times New Roman" w:cs="Arial"/>
          <w:sz w:val="22"/>
          <w:lang w:val="hi"/>
        </w:rPr>
        <w:t xml:space="preserve"> पर अधिक पढ़ें और परियोजनाओं को ऑनलाइन देखें।</w:t>
      </w:r>
    </w:p>
    <w:p w14:paraId="413C0678" w14:textId="00839FB4" w:rsidR="00133EA8" w:rsidRPr="00B25FDA" w:rsidRDefault="00133EA8" w:rsidP="00133EA8">
      <w:pPr>
        <w:shd w:val="clear" w:color="auto" w:fill="FFFFFF"/>
        <w:spacing w:line="240" w:lineRule="auto"/>
        <w:ind w:left="-283"/>
        <w:rPr>
          <w:rFonts w:eastAsia="Times New Roman" w:cs="Arial"/>
          <w:b/>
          <w:sz w:val="22"/>
        </w:rPr>
      </w:pPr>
      <w:r w:rsidRPr="00B25FDA">
        <w:rPr>
          <w:rFonts w:eastAsia="Times New Roman" w:cs="Arial"/>
          <w:b/>
          <w:bCs/>
          <w:color w:val="F79646" w:themeColor="accent6"/>
          <w:sz w:val="22"/>
          <w:lang w:val="hi"/>
        </w:rPr>
        <w:t>VSS में हर ओर संगीत है</w:t>
      </w:r>
    </w:p>
    <w:p w14:paraId="3615D42E" w14:textId="2C0C07C2" w:rsidR="00133EA8" w:rsidRPr="00B25FDA" w:rsidRDefault="00133EA8" w:rsidP="00133EA8">
      <w:pPr>
        <w:shd w:val="clear" w:color="auto" w:fill="FFFFFF"/>
        <w:spacing w:line="240" w:lineRule="auto"/>
        <w:ind w:left="-283"/>
        <w:rPr>
          <w:rFonts w:eastAsia="Times New Roman" w:cs="Arial"/>
          <w:color w:val="000000"/>
          <w:sz w:val="22"/>
        </w:rPr>
      </w:pPr>
      <w:r w:rsidRPr="00B25FDA">
        <w:rPr>
          <w:rFonts w:eastAsia="Times New Roman" w:cs="Arial"/>
          <w:color w:val="000000"/>
          <w:sz w:val="22"/>
          <w:lang w:val="hi"/>
        </w:rPr>
        <w:t>ग्रेड 10 संगीत क्लास के अंतिम प्रदर्शन कार्य के लिए, छात्र रचनात्मक प्रक्रिया के परिणामस्वरूप कुछ प्रस्तुत कर सकते हैं, किसी तरह से एक उपकरण पर सीखने का प्रदर्शन करते हैं, और प्रस्तुत करने के लिए टैकनोलजी का उपयोग करते हैं। वहां कई अनूठे विचार थे - कुछ छात्रों ने Youtube वीडियो प्रदर्शन किए, कुछ ने मूल रचनाओं के साथ एनिमेशनें कीं, और कुछ ने डिजिटल संगीत प्लेटफार्मों पर रचना की।</w:t>
      </w:r>
    </w:p>
    <w:p w14:paraId="7E79B55C" w14:textId="7E9C52EB" w:rsidR="00133EA8" w:rsidRPr="00B25FDA" w:rsidRDefault="00133EA8" w:rsidP="00E30BCF">
      <w:pPr>
        <w:shd w:val="clear" w:color="auto" w:fill="FFFFFF"/>
        <w:spacing w:line="240" w:lineRule="auto"/>
        <w:ind w:left="-283"/>
        <w:rPr>
          <w:rFonts w:eastAsia="Times New Roman" w:cs="Arial"/>
          <w:color w:val="000000"/>
          <w:sz w:val="22"/>
        </w:rPr>
      </w:pPr>
      <w:r w:rsidRPr="00B25FDA">
        <w:rPr>
          <w:rFonts w:eastAsia="Times New Roman" w:cs="Arial"/>
          <w:color w:val="000000"/>
          <w:sz w:val="22"/>
          <w:lang w:val="hi"/>
        </w:rPr>
        <w:t>अहमद अब्देलघनी ने अपनी छोटी बहन के यूकलेली पर कुछ राग सीखने का फैसला किया, और उसने पियानो पर</w:t>
      </w:r>
      <w:r w:rsidRPr="00B25FDA">
        <w:rPr>
          <w:rFonts w:eastAsia="Times New Roman" w:cs="Arial"/>
          <w:i/>
          <w:iCs/>
          <w:color w:val="000000"/>
          <w:sz w:val="22"/>
          <w:lang w:val="hi"/>
        </w:rPr>
        <w:t xml:space="preserve"> "Can't </w:t>
      </w:r>
      <w:r w:rsidRPr="00B25FDA">
        <w:rPr>
          <w:rFonts w:eastAsia="Times New Roman" w:cs="Arial"/>
          <w:i/>
          <w:iCs/>
          <w:color w:val="000000"/>
          <w:sz w:val="22"/>
          <w:lang w:val="hi"/>
        </w:rPr>
        <w:lastRenderedPageBreak/>
        <w:t xml:space="preserve">Help Falling in Love" </w:t>
      </w:r>
      <w:r w:rsidRPr="00B25FDA">
        <w:rPr>
          <w:rFonts w:eastAsia="Times New Roman" w:cs="Arial"/>
          <w:color w:val="000000"/>
          <w:sz w:val="22"/>
          <w:lang w:val="hi"/>
        </w:rPr>
        <w:t>बजाना भी सीखा। परिणाम यह वीडियो था जहां उन्होंने खुद को दोनों को बजाते हुए खुद को संपादित किया।  </w:t>
      </w:r>
      <w:hyperlink r:id="rId27" w:history="1">
        <w:r w:rsidRPr="00B25FDA">
          <w:rPr>
            <w:rStyle w:val="Hyperlink"/>
            <w:rFonts w:eastAsia="Times New Roman" w:cs="Arial"/>
            <w:sz w:val="22"/>
            <w:lang w:val="hi"/>
          </w:rPr>
          <w:t>वीडियो यहाँ देखें</w:t>
        </w:r>
      </w:hyperlink>
      <w:r w:rsidRPr="00B25FDA">
        <w:rPr>
          <w:rFonts w:eastAsia="Times New Roman" w:cs="Arial"/>
          <w:color w:val="000000"/>
          <w:sz w:val="22"/>
          <w:lang w:val="hi"/>
        </w:rPr>
        <w:t>!</w:t>
      </w:r>
      <w:r w:rsidRPr="00B25FDA">
        <w:rPr>
          <w:rFonts w:eastAsia="Times New Roman" w:cs="Arial"/>
          <w:color w:val="000000"/>
          <w:sz w:val="22"/>
          <w:lang w:val="hi"/>
        </w:rPr>
        <w:br/>
      </w:r>
    </w:p>
    <w:p w14:paraId="03E8DC9E" w14:textId="4E25F43C" w:rsidR="00E30BCF" w:rsidRPr="00B25FDA" w:rsidRDefault="00E30BCF" w:rsidP="00E30BCF">
      <w:pPr>
        <w:shd w:val="clear" w:color="auto" w:fill="FFFFFF"/>
        <w:spacing w:line="240" w:lineRule="auto"/>
        <w:ind w:left="-283"/>
        <w:rPr>
          <w:rFonts w:eastAsia="Times New Roman" w:cs="Arial"/>
          <w:color w:val="000000"/>
          <w:sz w:val="22"/>
        </w:rPr>
      </w:pPr>
      <w:r w:rsidRPr="00B25FDA">
        <w:rPr>
          <w:rFonts w:eastAsia="Times New Roman" w:cs="Arial"/>
          <w:b/>
          <w:bCs/>
          <w:color w:val="F79646" w:themeColor="accent6"/>
          <w:sz w:val="22"/>
          <w:lang w:val="hi"/>
        </w:rPr>
        <w:t xml:space="preserve">VSS ग्रेड 11/12 मुखर संगीत छात्रों ने </w:t>
      </w:r>
      <w:r w:rsidRPr="00B25FDA">
        <w:rPr>
          <w:rFonts w:eastAsia="Times New Roman" w:cs="Arial"/>
          <w:b/>
          <w:bCs/>
          <w:i/>
          <w:iCs/>
          <w:color w:val="F79646" w:themeColor="accent6"/>
          <w:sz w:val="22"/>
          <w:lang w:val="hi"/>
        </w:rPr>
        <w:t xml:space="preserve">मिश्रित भावनाओं </w:t>
      </w:r>
      <w:r w:rsidRPr="00B25FDA">
        <w:rPr>
          <w:rFonts w:eastAsia="Times New Roman" w:cs="Arial"/>
          <w:b/>
          <w:bCs/>
          <w:color w:val="F79646" w:themeColor="accent6"/>
          <w:sz w:val="22"/>
          <w:lang w:val="hi"/>
        </w:rPr>
        <w:t>(</w:t>
      </w:r>
      <w:r w:rsidRPr="00B25FDA">
        <w:rPr>
          <w:rFonts w:eastAsia="Times New Roman" w:cs="Arial"/>
          <w:b/>
          <w:bCs/>
          <w:i/>
          <w:iCs/>
          <w:color w:val="F79646" w:themeColor="accent6"/>
          <w:sz w:val="22"/>
          <w:lang w:val="hi"/>
        </w:rPr>
        <w:t xml:space="preserve">Mixed Feelings) </w:t>
      </w:r>
      <w:r w:rsidRPr="00B25FDA">
        <w:rPr>
          <w:rFonts w:eastAsia="Times New Roman" w:cs="Arial"/>
          <w:b/>
          <w:bCs/>
          <w:color w:val="F79646" w:themeColor="accent6"/>
          <w:sz w:val="22"/>
          <w:lang w:val="hi"/>
        </w:rPr>
        <w:t>को साझा करते हैं</w:t>
      </w:r>
    </w:p>
    <w:p w14:paraId="17643EA4" w14:textId="58D8AEC8" w:rsidR="00E30BCF" w:rsidRPr="00B25FDA" w:rsidRDefault="00E30BCF" w:rsidP="00E30BCF">
      <w:pPr>
        <w:shd w:val="clear" w:color="auto" w:fill="FFFFFF"/>
        <w:spacing w:line="240" w:lineRule="auto"/>
        <w:ind w:left="-283"/>
        <w:rPr>
          <w:rFonts w:eastAsia="Times New Roman" w:cs="Arial"/>
          <w:color w:val="000000"/>
          <w:sz w:val="22"/>
        </w:rPr>
      </w:pPr>
      <w:r w:rsidRPr="00B25FDA">
        <w:rPr>
          <w:rFonts w:eastAsia="Times New Roman" w:cs="Arial"/>
          <w:color w:val="000000"/>
          <w:sz w:val="22"/>
          <w:lang w:val="hi"/>
        </w:rPr>
        <w:t xml:space="preserve">VSS वर्चुअल कॉन्सर्ट में पेश करने वाले </w:t>
      </w:r>
      <w:r w:rsidRPr="00B25FDA">
        <w:rPr>
          <w:rFonts w:eastAsia="Times New Roman" w:cs="Arial"/>
          <w:color w:val="212121"/>
          <w:sz w:val="22"/>
          <w:lang w:val="hi"/>
        </w:rPr>
        <w:t xml:space="preserve">ग्रेड 11 और 12 मुखर संगीत कक्षाओं </w:t>
      </w:r>
      <w:r w:rsidRPr="00B25FDA">
        <w:rPr>
          <w:rFonts w:eastAsia="Times New Roman" w:cs="Arial"/>
          <w:color w:val="000000"/>
          <w:sz w:val="22"/>
          <w:lang w:val="hi"/>
        </w:rPr>
        <w:t>में छात्रों को बधाई: </w:t>
      </w:r>
      <w:r w:rsidRPr="00B25FDA">
        <w:rPr>
          <w:rFonts w:eastAsia="Times New Roman" w:cs="Arial"/>
          <w:b/>
          <w:bCs/>
          <w:i/>
          <w:iCs/>
          <w:color w:val="000000"/>
          <w:sz w:val="22"/>
          <w:lang w:val="hi"/>
        </w:rPr>
        <w:t xml:space="preserve">मिश्रित भावनाएं </w:t>
      </w:r>
      <w:r w:rsidRPr="00B25FDA">
        <w:rPr>
          <w:rFonts w:eastAsia="Times New Roman" w:cs="Arial"/>
          <w:b/>
          <w:bCs/>
          <w:color w:val="000000"/>
          <w:sz w:val="22"/>
          <w:lang w:val="hi"/>
        </w:rPr>
        <w:t>(</w:t>
      </w:r>
      <w:r w:rsidRPr="00B25FDA">
        <w:rPr>
          <w:rFonts w:eastAsia="Times New Roman" w:cs="Arial"/>
          <w:b/>
          <w:bCs/>
          <w:i/>
          <w:iCs/>
          <w:color w:val="000000"/>
          <w:sz w:val="22"/>
          <w:lang w:val="hi"/>
        </w:rPr>
        <w:t>Mixed Feelings)</w:t>
      </w:r>
      <w:r w:rsidRPr="00B25FDA">
        <w:rPr>
          <w:rFonts w:eastAsia="Times New Roman" w:cs="Arial"/>
          <w:color w:val="000000"/>
          <w:sz w:val="22"/>
          <w:lang w:val="hi"/>
        </w:rPr>
        <w:t xml:space="preserve">  </w:t>
      </w:r>
    </w:p>
    <w:p w14:paraId="004C620D" w14:textId="5A2F6F26" w:rsidR="00E30BCF" w:rsidRPr="00B25FDA" w:rsidRDefault="00E30BCF" w:rsidP="00E30BCF">
      <w:pPr>
        <w:shd w:val="clear" w:color="auto" w:fill="FFFFFF"/>
        <w:spacing w:line="240" w:lineRule="auto"/>
        <w:ind w:left="-283"/>
        <w:rPr>
          <w:rFonts w:eastAsia="Times New Roman" w:cs="Arial"/>
          <w:color w:val="000000"/>
          <w:sz w:val="22"/>
        </w:rPr>
      </w:pPr>
      <w:r w:rsidRPr="00B25FDA">
        <w:rPr>
          <w:rFonts w:eastAsia="Times New Roman" w:cs="Arial"/>
          <w:color w:val="000000"/>
          <w:sz w:val="22"/>
          <w:lang w:val="hi"/>
        </w:rPr>
        <w:t xml:space="preserve">विषय से जुड़ी भावनात्मक ऊंचाइयों और गहराइयों को दर्शाते हुए, छात्रों ने </w:t>
      </w:r>
      <w:r w:rsidRPr="00B25FDA">
        <w:rPr>
          <w:rFonts w:eastAsia="Times New Roman" w:cs="Arial"/>
          <w:color w:val="212121"/>
          <w:sz w:val="22"/>
          <w:lang w:val="hi"/>
        </w:rPr>
        <w:t>प्यार, दिल टूटने, दोस्ती, महामारी, काल्पनिक व्यक्तियों, सेलिब्रिटी क्रशों और बहुत कुछ पर लिखा। उन्होंने इस परियोजना में एक अद्भुत मात्रा में प्यार, समय और प्रतिभा को डाला, जैसे उन्होंने मूल गीत बनाने के लिए सहयोग किया जिसमें एक आकर्षक ऑनलाइन संगीत अनुभव को तैयार करने के लिए शक्तिशाली गीत, धुन, ट्रैक और ग्राफिक्स शामिल थे। हमें उनकी उपलब्धियों पर बहुत गर्व है! </w:t>
      </w:r>
    </w:p>
    <w:p w14:paraId="524FE0FC" w14:textId="29435692" w:rsidR="00E30BCF" w:rsidRPr="00B25FDA" w:rsidRDefault="00E30BCF" w:rsidP="00C83750">
      <w:pPr>
        <w:shd w:val="clear" w:color="auto" w:fill="FFFFFF"/>
        <w:spacing w:line="240" w:lineRule="auto"/>
        <w:ind w:left="-283"/>
        <w:rPr>
          <w:rFonts w:eastAsia="Times New Roman" w:cs="Arial"/>
          <w:color w:val="212121"/>
          <w:sz w:val="22"/>
        </w:rPr>
      </w:pPr>
      <w:r w:rsidRPr="00B25FDA">
        <w:rPr>
          <w:rFonts w:eastAsia="Times New Roman" w:cs="Arial"/>
          <w:color w:val="212121"/>
          <w:sz w:val="22"/>
          <w:lang w:val="hi"/>
        </w:rPr>
        <w:t xml:space="preserve">छात्र यहां YouTube वीडियो के माध्यम से अपना काम साझा करने के लिए उत्साहित हैं: </w:t>
      </w:r>
      <w:hyperlink r:id="rId28" w:history="1">
        <w:r w:rsidRPr="00B25FDA">
          <w:rPr>
            <w:rStyle w:val="Hyperlink"/>
            <w:rFonts w:eastAsia="Times New Roman" w:cs="Arial"/>
            <w:sz w:val="22"/>
            <w:lang w:val="hi"/>
          </w:rPr>
          <w:t>https://www.youtube.com/channel/UCARKd93l7GaiwJiBG0XzToQ</w:t>
        </w:r>
      </w:hyperlink>
      <w:r w:rsidRPr="00B25FDA">
        <w:rPr>
          <w:rFonts w:eastAsia="Times New Roman" w:cs="Arial"/>
          <w:color w:val="212121"/>
          <w:sz w:val="22"/>
          <w:lang w:val="hi"/>
        </w:rPr>
        <w:t> </w:t>
      </w:r>
    </w:p>
    <w:p w14:paraId="208C0378" w14:textId="5DC2D185" w:rsidR="00E30BCF" w:rsidRPr="00B25FDA" w:rsidRDefault="00E30BCF" w:rsidP="00E30BCF">
      <w:pPr>
        <w:spacing w:line="240" w:lineRule="auto"/>
        <w:ind w:left="-284"/>
        <w:rPr>
          <w:rFonts w:eastAsia="Times New Roman" w:cs="Arial"/>
          <w:b/>
          <w:color w:val="F79646" w:themeColor="accent6"/>
          <w:sz w:val="22"/>
        </w:rPr>
      </w:pPr>
      <w:r w:rsidRPr="00B25FDA">
        <w:rPr>
          <w:rFonts w:eastAsia="Times New Roman" w:cs="Arial"/>
          <w:b/>
          <w:bCs/>
          <w:color w:val="F79646" w:themeColor="accent6"/>
          <w:sz w:val="22"/>
          <w:lang w:val="hi"/>
        </w:rPr>
        <w:t>हमारे पास आपके लिए एक VSS क्लब है!</w:t>
      </w:r>
    </w:p>
    <w:p w14:paraId="3C62C0B3" w14:textId="171EB1EA" w:rsidR="00E30BCF" w:rsidRPr="00B25FDA" w:rsidRDefault="00E30BCF" w:rsidP="00E30BCF">
      <w:pPr>
        <w:spacing w:line="240" w:lineRule="auto"/>
        <w:ind w:left="-284"/>
        <w:rPr>
          <w:rFonts w:eastAsia="Times New Roman" w:cs="Arial"/>
          <w:color w:val="000000"/>
          <w:sz w:val="22"/>
        </w:rPr>
      </w:pPr>
      <w:r w:rsidRPr="00B25FDA">
        <w:rPr>
          <w:rFonts w:eastAsia="Times New Roman" w:cs="Arial"/>
          <w:color w:val="000000"/>
          <w:sz w:val="22"/>
          <w:lang w:val="hi"/>
        </w:rPr>
        <w:t xml:space="preserve">कृपया VSS में छात्रों के नेतृत्व में छात्रों के लिए उपलब्ध 27+ क्लब देखें। </w:t>
      </w:r>
      <w:hyperlink r:id="rId29" w:history="1">
        <w:r w:rsidRPr="00B25FDA">
          <w:rPr>
            <w:rStyle w:val="Hyperlink"/>
            <w:rFonts w:eastAsia="Times New Roman" w:cs="Arial"/>
            <w:sz w:val="22"/>
            <w:lang w:val="hi"/>
          </w:rPr>
          <w:t>VSS में क्लब हब</w:t>
        </w:r>
      </w:hyperlink>
      <w:r w:rsidRPr="00B25FDA">
        <w:rPr>
          <w:rFonts w:eastAsia="Times New Roman" w:cs="Arial"/>
          <w:color w:val="000000"/>
          <w:sz w:val="22"/>
          <w:lang w:val="hi"/>
        </w:rPr>
        <w:t xml:space="preserve"> में अपने लिए क्लब का पता लगाएं। क्लब अनिमे (Animé) क्लब से वेलनेस (Wellness) क्लब तक और सभी 25 के बीच के हैं। यहाँ एक क्लब का उदाहरण है:</w:t>
      </w:r>
    </w:p>
    <w:p w14:paraId="6C881C68" w14:textId="77777777" w:rsidR="00E30BCF" w:rsidRPr="00B25FDA" w:rsidRDefault="00E30BCF" w:rsidP="00E30BCF">
      <w:pPr>
        <w:spacing w:line="240" w:lineRule="auto"/>
        <w:ind w:left="-284"/>
        <w:rPr>
          <w:rFonts w:eastAsia="Times New Roman" w:cs="Arial"/>
          <w:b/>
          <w:color w:val="000000"/>
          <w:sz w:val="22"/>
        </w:rPr>
      </w:pPr>
      <w:r w:rsidRPr="00B25FDA">
        <w:rPr>
          <w:rFonts w:eastAsia="Times New Roman" w:cs="Arial"/>
          <w:b/>
          <w:bCs/>
          <w:color w:val="000000"/>
          <w:sz w:val="22"/>
          <w:lang w:val="hi"/>
        </w:rPr>
        <w:t>ब्लैक स्टूडेंट एलायंस</w:t>
      </w:r>
    </w:p>
    <w:p w14:paraId="0472C308" w14:textId="6B516C9E" w:rsidR="00E30BCF" w:rsidRPr="00B25FDA" w:rsidRDefault="00010B4D" w:rsidP="00E30BCF">
      <w:pPr>
        <w:spacing w:line="240" w:lineRule="auto"/>
        <w:ind w:left="-284"/>
        <w:rPr>
          <w:rFonts w:eastAsia="Times New Roman" w:cs="Arial"/>
          <w:sz w:val="22"/>
        </w:rPr>
      </w:pPr>
      <w:hyperlink r:id="rId30" w:history="1">
        <w:r w:rsidR="00E30BCF" w:rsidRPr="00B25FDA">
          <w:rPr>
            <w:rStyle w:val="Hyperlink"/>
            <w:rFonts w:eastAsia="Times New Roman" w:cs="Arial"/>
            <w:sz w:val="22"/>
            <w:lang w:val="hi"/>
          </w:rPr>
          <w:t>VSS BSA (ब्लैक स्टूडेंट एलायंस)</w:t>
        </w:r>
      </w:hyperlink>
      <w:r w:rsidR="00E30BCF" w:rsidRPr="00B25FDA">
        <w:rPr>
          <w:rFonts w:eastAsia="Times New Roman" w:cs="Arial"/>
          <w:sz w:val="22"/>
          <w:lang w:val="hi"/>
        </w:rPr>
        <w:t xml:space="preserve"> छात्रों की आवाज बढ़ाने, छात्र नेतृत्व में क्षमता बनाने के लिए काम करता है और TDSB स्टाफ सदस्यों द्वारा समर्थित है। BSA अश्वेत छात्रों को सशक्त बनाने, सुरक्षित और अधिक समावेशी स्थान बनाने और अफ्रीकी विरासत के छात्रों के लिए नेतृत्व के अवसर प्रदान कराता है। बीएसए कम प्रतिनिधित्व वाली अन्य आवाजों का भी सहयोगी है।</w:t>
      </w:r>
    </w:p>
    <w:p w14:paraId="41B0CDB7" w14:textId="5FF45FC4" w:rsidR="00E30BCF" w:rsidRPr="00B25FDA" w:rsidRDefault="00E30BCF" w:rsidP="00D52DF5">
      <w:pPr>
        <w:spacing w:line="240" w:lineRule="auto"/>
        <w:ind w:left="-283"/>
        <w:rPr>
          <w:rStyle w:val="Hyperlink"/>
          <w:rFonts w:eastAsia="Times New Roman" w:cs="Arial"/>
          <w:sz w:val="22"/>
        </w:rPr>
      </w:pPr>
      <w:r w:rsidRPr="00B25FDA">
        <w:rPr>
          <w:rStyle w:val="Strong"/>
          <w:rFonts w:eastAsia="Times New Roman" w:cs="Arial"/>
          <w:b w:val="0"/>
          <w:bCs w:val="0"/>
          <w:sz w:val="22"/>
          <w:lang w:val="hi"/>
        </w:rPr>
        <w:t xml:space="preserve">इसे </w:t>
      </w:r>
      <w:hyperlink r:id="rId31" w:history="1">
        <w:r w:rsidRPr="00B25FDA">
          <w:rPr>
            <w:rStyle w:val="Hyperlink"/>
            <w:rFonts w:eastAsia="Times New Roman" w:cs="Arial"/>
            <w:sz w:val="22"/>
            <w:lang w:val="hi"/>
          </w:rPr>
          <w:t>The Club Hub @ VSS</w:t>
        </w:r>
      </w:hyperlink>
      <w:r w:rsidRPr="00B25FDA">
        <w:rPr>
          <w:rStyle w:val="Hyperlink"/>
          <w:rFonts w:eastAsia="Times New Roman" w:cs="Arial"/>
          <w:sz w:val="22"/>
          <w:u w:val="none"/>
          <w:lang w:val="hi"/>
        </w:rPr>
        <w:t xml:space="preserve"> पर देखें।</w:t>
      </w:r>
    </w:p>
    <w:p w14:paraId="60DF7807" w14:textId="2DFD55A2" w:rsidR="00D52DF5" w:rsidRPr="00B25FDA" w:rsidRDefault="00D52DF5" w:rsidP="00D52DF5">
      <w:pPr>
        <w:pStyle w:val="NormalWeb"/>
        <w:spacing w:before="0" w:beforeAutospacing="0" w:after="0" w:afterAutospacing="0"/>
        <w:ind w:left="-283"/>
        <w:rPr>
          <w:rFonts w:ascii="Arial" w:hAnsi="Arial" w:cs="Arial"/>
          <w:b/>
          <w:color w:val="F79646" w:themeColor="accent6"/>
          <w:sz w:val="22"/>
          <w:szCs w:val="22"/>
        </w:rPr>
      </w:pPr>
      <w:r w:rsidRPr="00B25FDA">
        <w:rPr>
          <w:rFonts w:ascii="Arial" w:hAnsi="Arial" w:cs="Arial"/>
          <w:b/>
          <w:bCs/>
          <w:color w:val="F79646" w:themeColor="accent6"/>
          <w:sz w:val="22"/>
          <w:szCs w:val="22"/>
          <w:lang w:val="hi"/>
        </w:rPr>
        <w:t>VSS में सब एक साथ लाना</w:t>
      </w:r>
    </w:p>
    <w:p w14:paraId="780C8AAB" w14:textId="77777777" w:rsidR="00D52DF5" w:rsidRPr="00B25FDA" w:rsidRDefault="00D52DF5" w:rsidP="00D52DF5">
      <w:pPr>
        <w:pStyle w:val="NormalWeb"/>
        <w:ind w:left="-283"/>
        <w:rPr>
          <w:rFonts w:ascii="Arial" w:hAnsi="Arial" w:cs="Arial"/>
          <w:color w:val="000000"/>
          <w:sz w:val="22"/>
          <w:szCs w:val="22"/>
        </w:rPr>
      </w:pPr>
      <w:r w:rsidRPr="00B25FDA">
        <w:rPr>
          <w:rFonts w:ascii="Arial" w:hAnsi="Arial" w:cs="Arial"/>
          <w:color w:val="000000"/>
          <w:sz w:val="22"/>
          <w:szCs w:val="22"/>
          <w:lang w:val="hi"/>
        </w:rPr>
        <w:t xml:space="preserve">कैनेडा में ग्रेड 10 के छात्रों को खाद्य सुरक्षा के बारे में एक क्रॉस-करिकुलर लर्निंग का अनुभव देने के लिए चार अलग-अलग विषय क्षेत्रों के शिक्षक एक साथ आए, जो महामारी के दौरान टोरौंटो पर केंद्रित था। </w:t>
      </w:r>
    </w:p>
    <w:p w14:paraId="1430B211" w14:textId="77777777" w:rsidR="00D52DF5" w:rsidRPr="00B25FDA" w:rsidRDefault="00D52DF5" w:rsidP="00D52DF5">
      <w:pPr>
        <w:pStyle w:val="NormalWeb"/>
        <w:ind w:left="-283"/>
        <w:rPr>
          <w:rFonts w:ascii="Arial" w:hAnsi="Arial" w:cs="Arial"/>
          <w:color w:val="000000"/>
          <w:sz w:val="22"/>
          <w:szCs w:val="22"/>
        </w:rPr>
      </w:pPr>
      <w:r w:rsidRPr="00B25FDA">
        <w:rPr>
          <w:rFonts w:ascii="Arial" w:hAnsi="Arial" w:cs="Arial"/>
          <w:color w:val="000000"/>
          <w:sz w:val="22"/>
          <w:szCs w:val="22"/>
          <w:lang w:val="hi"/>
        </w:rPr>
        <w:t>कक्षा की शुरुआत दो अतिथि वक्ताओं - विनी क्वाच और शैनन मैकॉले के साथ हुई। विनी ने भोजन साक्षरता और खाद्य असुरक्षा पर सिटी अव टोरौंटो के साथ एक सेवा-शिक्षण पायलट परियोजना पर काम किया। कम्युनिटी फ़ूड सेंटरज़ कैनेडा से शैनन ने बताया कि उनका संगठन क्या करता है और कैसे कोविड ने टोरौंटो में खाद्य सुरक्षा को प्रभावित किया है। छात्रों को सवाल पूछने और जो सीखा गया था उसे अमल में लेन का अवसर मिला। सभी चार क्लासों के छात्रों ने खाद्य सुरक्षा के मुद्दे पर गहराई से सहयोग करने के लिए सहयोग किया और शिक्षकों ने उन्हें अपने विषय लेंस के माध्यम से समस्या की जांच करने, और जागरूकता बढ़ाने और खाद्य सुरक्षा के मुद्दे पर समाधान के तरीकों को लाने के लिए चुनौती दी। </w:t>
      </w:r>
    </w:p>
    <w:p w14:paraId="2B2BF80A" w14:textId="77777777" w:rsidR="00D52DF5" w:rsidRPr="00B25FDA" w:rsidRDefault="00D52DF5" w:rsidP="00D52DF5">
      <w:pPr>
        <w:pStyle w:val="NormalWeb"/>
        <w:ind w:left="-283"/>
        <w:rPr>
          <w:rFonts w:ascii="Arial" w:hAnsi="Arial" w:cs="Arial"/>
          <w:color w:val="000000"/>
          <w:sz w:val="22"/>
          <w:szCs w:val="22"/>
        </w:rPr>
      </w:pPr>
      <w:r w:rsidRPr="00B25FDA">
        <w:rPr>
          <w:rFonts w:ascii="Arial" w:hAnsi="Arial" w:cs="Arial"/>
          <w:color w:val="000000"/>
          <w:sz w:val="22"/>
          <w:szCs w:val="22"/>
          <w:lang w:val="hi"/>
        </w:rPr>
        <w:t>यहाँ छात्रों के विचार मंथन गतिविधि से कुछ हैं:</w:t>
      </w:r>
    </w:p>
    <w:p w14:paraId="50D76482" w14:textId="77777777" w:rsidR="00D52DF5" w:rsidRPr="00B25FDA" w:rsidRDefault="00D52DF5" w:rsidP="00700330">
      <w:pPr>
        <w:pStyle w:val="NormalWeb"/>
        <w:numPr>
          <w:ilvl w:val="0"/>
          <w:numId w:val="15"/>
        </w:numPr>
        <w:ind w:left="77"/>
        <w:rPr>
          <w:rFonts w:ascii="Arial" w:hAnsi="Arial" w:cs="Arial"/>
          <w:color w:val="000000"/>
          <w:sz w:val="22"/>
          <w:szCs w:val="22"/>
        </w:rPr>
      </w:pPr>
      <w:r w:rsidRPr="00B25FDA">
        <w:rPr>
          <w:rFonts w:ascii="Arial" w:hAnsi="Arial" w:cs="Arial"/>
          <w:color w:val="000000"/>
          <w:sz w:val="22"/>
          <w:szCs w:val="22"/>
          <w:lang w:val="hi"/>
        </w:rPr>
        <w:lastRenderedPageBreak/>
        <w:t>स्कूल में खाद्य सुरक्षा के बारे में कार्यशालाएं और/या असैंबलियाँ हों</w:t>
      </w:r>
    </w:p>
    <w:p w14:paraId="7237B700" w14:textId="77777777" w:rsidR="00D52DF5" w:rsidRPr="00B25FDA" w:rsidRDefault="00D52DF5" w:rsidP="00700330">
      <w:pPr>
        <w:pStyle w:val="NormalWeb"/>
        <w:numPr>
          <w:ilvl w:val="0"/>
          <w:numId w:val="15"/>
        </w:numPr>
        <w:ind w:left="77"/>
        <w:rPr>
          <w:rFonts w:ascii="Arial" w:hAnsi="Arial" w:cs="Arial"/>
          <w:color w:val="000000"/>
          <w:sz w:val="22"/>
          <w:szCs w:val="22"/>
        </w:rPr>
      </w:pPr>
      <w:r w:rsidRPr="00B25FDA">
        <w:rPr>
          <w:rFonts w:ascii="Arial" w:hAnsi="Arial" w:cs="Arial"/>
          <w:color w:val="000000"/>
          <w:sz w:val="22"/>
          <w:szCs w:val="22"/>
          <w:lang w:val="hi"/>
        </w:rPr>
        <w:t>स्कूलों में नाश्ता/दोपहर का भोजन कार्यक्रम मुहैया किए जाएं और फ़ूड ड्राइव के लिए दान</w:t>
      </w:r>
    </w:p>
    <w:p w14:paraId="5E746ACB" w14:textId="77777777" w:rsidR="00D52DF5" w:rsidRPr="00B25FDA" w:rsidRDefault="00D52DF5" w:rsidP="00700330">
      <w:pPr>
        <w:pStyle w:val="NormalWeb"/>
        <w:numPr>
          <w:ilvl w:val="0"/>
          <w:numId w:val="15"/>
        </w:numPr>
        <w:ind w:left="77"/>
        <w:rPr>
          <w:rFonts w:ascii="Arial" w:hAnsi="Arial" w:cs="Arial"/>
          <w:color w:val="000000"/>
          <w:sz w:val="22"/>
          <w:szCs w:val="22"/>
        </w:rPr>
      </w:pPr>
      <w:r w:rsidRPr="00B25FDA">
        <w:rPr>
          <w:rFonts w:ascii="Arial" w:hAnsi="Arial" w:cs="Arial"/>
          <w:color w:val="000000"/>
          <w:sz w:val="22"/>
          <w:szCs w:val="22"/>
          <w:lang w:val="hi"/>
        </w:rPr>
        <w:t>"बेल लेटस टॉक" के समान विषयों पर मान्यता दिन</w:t>
      </w:r>
    </w:p>
    <w:p w14:paraId="3331C7E3" w14:textId="77777777" w:rsidR="00D52DF5" w:rsidRPr="00B25FDA" w:rsidRDefault="00D52DF5" w:rsidP="00700330">
      <w:pPr>
        <w:pStyle w:val="NormalWeb"/>
        <w:numPr>
          <w:ilvl w:val="0"/>
          <w:numId w:val="15"/>
        </w:numPr>
        <w:ind w:left="77"/>
        <w:rPr>
          <w:rFonts w:ascii="Arial" w:hAnsi="Arial" w:cs="Arial"/>
          <w:color w:val="000000"/>
          <w:sz w:val="22"/>
          <w:szCs w:val="22"/>
        </w:rPr>
      </w:pPr>
      <w:r w:rsidRPr="00B25FDA">
        <w:rPr>
          <w:rFonts w:ascii="Arial" w:hAnsi="Arial" w:cs="Arial"/>
          <w:color w:val="000000"/>
          <w:sz w:val="22"/>
          <w:szCs w:val="22"/>
          <w:lang w:val="hi"/>
        </w:rPr>
        <w:t>राजनेताओं से मदद के लिए जागरूकता और याचिकाओं का प्रसार</w:t>
      </w:r>
    </w:p>
    <w:p w14:paraId="17CE16A6" w14:textId="77777777" w:rsidR="00D52DF5" w:rsidRPr="00B25FDA" w:rsidRDefault="00D52DF5" w:rsidP="00700330">
      <w:pPr>
        <w:pStyle w:val="NormalWeb"/>
        <w:numPr>
          <w:ilvl w:val="0"/>
          <w:numId w:val="15"/>
        </w:numPr>
        <w:ind w:left="77"/>
        <w:rPr>
          <w:rFonts w:ascii="Arial" w:hAnsi="Arial" w:cs="Arial"/>
          <w:color w:val="000000"/>
          <w:sz w:val="22"/>
          <w:szCs w:val="22"/>
        </w:rPr>
      </w:pPr>
      <w:r w:rsidRPr="00B25FDA">
        <w:rPr>
          <w:rFonts w:ascii="Arial" w:hAnsi="Arial" w:cs="Arial"/>
          <w:color w:val="000000"/>
          <w:sz w:val="22"/>
          <w:szCs w:val="22"/>
          <w:lang w:val="hi"/>
        </w:rPr>
        <w:t>सार्वजनिक कार्यक्रमों को प्रोत्साहित करें जहां लोग खाद्य असुरक्षा के बारे में जान सकें और संसाधन उपलब्ध करवाएं</w:t>
      </w:r>
    </w:p>
    <w:p w14:paraId="3090EE80" w14:textId="77777777" w:rsidR="00D52DF5" w:rsidRPr="00B25FDA" w:rsidRDefault="00D52DF5" w:rsidP="00D52DF5">
      <w:pPr>
        <w:pStyle w:val="NormalWeb"/>
        <w:ind w:left="-283"/>
        <w:rPr>
          <w:rFonts w:ascii="Arial" w:hAnsi="Arial" w:cs="Arial"/>
          <w:color w:val="000000"/>
          <w:sz w:val="22"/>
          <w:szCs w:val="22"/>
        </w:rPr>
      </w:pPr>
      <w:r w:rsidRPr="00B25FDA">
        <w:rPr>
          <w:rFonts w:ascii="Arial" w:hAnsi="Arial" w:cs="Arial"/>
          <w:color w:val="000000"/>
          <w:sz w:val="22"/>
          <w:szCs w:val="22"/>
          <w:lang w:val="hi"/>
        </w:rPr>
        <w:t xml:space="preserve">शिक्षकों ने इस क्रॉस-करिकुलर दिन की मेजबानी करके बहुत कुछ सीखा और क्वाड 4 में एक बेहतर अनुभव की दिशा में काम करने के लिए छात्र प्रतिक्रिया एकत्र की। </w:t>
      </w:r>
    </w:p>
    <w:p w14:paraId="431A6683" w14:textId="77777777" w:rsidR="00D52DF5" w:rsidRPr="00B25FDA" w:rsidRDefault="00D52DF5" w:rsidP="00D52DF5">
      <w:pPr>
        <w:pStyle w:val="NormalWeb"/>
        <w:spacing w:before="0" w:beforeAutospacing="0" w:after="0" w:afterAutospacing="0"/>
        <w:ind w:left="-283"/>
        <w:rPr>
          <w:rFonts w:ascii="Arial" w:hAnsi="Arial" w:cs="Arial"/>
          <w:sz w:val="22"/>
          <w:szCs w:val="22"/>
        </w:rPr>
      </w:pPr>
      <w:r w:rsidRPr="00B25FDA">
        <w:rPr>
          <w:rFonts w:ascii="Arial" w:hAnsi="Arial" w:cs="Arial"/>
          <w:sz w:val="22"/>
          <w:szCs w:val="22"/>
          <w:lang w:val="hi"/>
        </w:rPr>
        <w:t>जांच करने के लिए कुछ संसाधन:</w:t>
      </w:r>
    </w:p>
    <w:p w14:paraId="66DB8A67" w14:textId="77777777" w:rsidR="00D52DF5" w:rsidRPr="00B25FDA" w:rsidRDefault="00010B4D" w:rsidP="00D52DF5">
      <w:pPr>
        <w:pStyle w:val="NormalWeb"/>
        <w:spacing w:before="0" w:beforeAutospacing="0" w:after="0" w:afterAutospacing="0"/>
        <w:ind w:left="-283"/>
        <w:rPr>
          <w:rFonts w:ascii="Arial" w:hAnsi="Arial" w:cs="Arial"/>
          <w:sz w:val="22"/>
          <w:szCs w:val="22"/>
        </w:rPr>
      </w:pPr>
      <w:hyperlink r:id="rId32" w:history="1">
        <w:r w:rsidR="0004472D" w:rsidRPr="00B25FDA">
          <w:rPr>
            <w:rStyle w:val="Hyperlink"/>
            <w:rFonts w:ascii="Arial" w:hAnsi="Arial" w:cs="Arial"/>
            <w:sz w:val="22"/>
            <w:szCs w:val="22"/>
            <w:lang w:val="hi"/>
          </w:rPr>
          <w:t>टोरौंटो यूथ कैबिनेट</w:t>
        </w:r>
      </w:hyperlink>
    </w:p>
    <w:p w14:paraId="0F5970F4" w14:textId="77777777" w:rsidR="00D52DF5" w:rsidRPr="00B25FDA" w:rsidRDefault="00010B4D" w:rsidP="00D52DF5">
      <w:pPr>
        <w:pStyle w:val="NormalWeb"/>
        <w:spacing w:before="0" w:beforeAutospacing="0" w:after="0" w:afterAutospacing="0"/>
        <w:ind w:left="-283"/>
        <w:rPr>
          <w:rFonts w:ascii="Arial" w:hAnsi="Arial" w:cs="Arial"/>
          <w:sz w:val="22"/>
          <w:szCs w:val="22"/>
        </w:rPr>
      </w:pPr>
      <w:hyperlink r:id="rId33" w:history="1">
        <w:r w:rsidR="0004472D" w:rsidRPr="00B25FDA">
          <w:rPr>
            <w:rStyle w:val="Hyperlink"/>
            <w:rFonts w:ascii="Arial" w:hAnsi="Arial" w:cs="Arial"/>
            <w:sz w:val="22"/>
            <w:szCs w:val="22"/>
            <w:lang w:val="hi"/>
          </w:rPr>
          <w:t>टोरौंटो में खाद्य असुरक्षा</w:t>
        </w:r>
      </w:hyperlink>
    </w:p>
    <w:p w14:paraId="754F0AD1" w14:textId="77777777" w:rsidR="00D52DF5" w:rsidRPr="00B25FDA" w:rsidRDefault="00010B4D" w:rsidP="00700330">
      <w:pPr>
        <w:pStyle w:val="NormalWeb"/>
        <w:spacing w:before="0" w:beforeAutospacing="0" w:after="0" w:afterAutospacing="0"/>
        <w:ind w:left="-284"/>
        <w:rPr>
          <w:rFonts w:ascii="Arial" w:hAnsi="Arial" w:cs="Arial"/>
          <w:sz w:val="22"/>
          <w:szCs w:val="22"/>
        </w:rPr>
      </w:pPr>
      <w:hyperlink r:id="rId34" w:history="1">
        <w:r w:rsidR="0004472D" w:rsidRPr="00B25FDA">
          <w:rPr>
            <w:rStyle w:val="Hyperlink"/>
            <w:rFonts w:ascii="Arial" w:hAnsi="Arial" w:cs="Arial"/>
            <w:sz w:val="22"/>
            <w:szCs w:val="22"/>
            <w:lang w:val="hi"/>
          </w:rPr>
          <w:t>कम्युनिटी फ़ूड सैंटरज़ कैनेडा | अच्छा खाना बस शुरुआत है - होम</w:t>
        </w:r>
      </w:hyperlink>
    </w:p>
    <w:p w14:paraId="7DEF181B" w14:textId="26C59159" w:rsidR="00700330" w:rsidRPr="00B25FDA" w:rsidRDefault="00010B4D" w:rsidP="00700330">
      <w:pPr>
        <w:pStyle w:val="NormalWeb"/>
        <w:spacing w:before="0" w:beforeAutospacing="0" w:after="0" w:afterAutospacing="0"/>
        <w:ind w:left="-284"/>
        <w:rPr>
          <w:rFonts w:ascii="Arial" w:hAnsi="Arial" w:cs="Arial"/>
          <w:sz w:val="22"/>
          <w:szCs w:val="22"/>
        </w:rPr>
      </w:pPr>
      <w:hyperlink r:id="rId35" w:history="1">
        <w:r w:rsidR="0004472D" w:rsidRPr="00B25FDA">
          <w:rPr>
            <w:rStyle w:val="Hyperlink"/>
            <w:rFonts w:ascii="Arial" w:hAnsi="Arial" w:cs="Arial"/>
            <w:sz w:val="22"/>
            <w:szCs w:val="22"/>
            <w:lang w:val="hi"/>
          </w:rPr>
          <w:t>UToronto खाद्य असुरक</w:t>
        </w:r>
        <w:r w:rsidR="0004472D" w:rsidRPr="00B25FDA">
          <w:rPr>
            <w:rStyle w:val="Hyperlink"/>
            <w:rFonts w:ascii="Arial" w:hAnsi="Arial" w:cs="Arial"/>
            <w:sz w:val="22"/>
            <w:szCs w:val="22"/>
            <w:u w:val="none"/>
            <w:lang w:val="hi"/>
          </w:rPr>
          <w:t>्षा</w:t>
        </w:r>
      </w:hyperlink>
      <w:r w:rsidR="0004472D" w:rsidRPr="00B25FDA">
        <w:rPr>
          <w:rStyle w:val="Hyperlink"/>
          <w:rFonts w:ascii="Arial" w:hAnsi="Arial" w:cs="Arial"/>
          <w:color w:val="auto"/>
          <w:sz w:val="22"/>
          <w:szCs w:val="22"/>
          <w:u w:val="none"/>
          <w:lang w:val="hi"/>
        </w:rPr>
        <w:br/>
      </w:r>
      <w:r w:rsidR="0004472D" w:rsidRPr="00B25FDA">
        <w:rPr>
          <w:rFonts w:ascii="Arial" w:hAnsi="Arial" w:cs="Arial"/>
          <w:color w:val="000000"/>
          <w:sz w:val="22"/>
          <w:szCs w:val="22"/>
          <w:lang w:val="hi"/>
        </w:rPr>
        <w:br/>
      </w:r>
      <w:r w:rsidR="0004472D" w:rsidRPr="00B25FDA">
        <w:rPr>
          <w:rFonts w:ascii="Arial" w:hAnsi="Arial" w:cs="Arial"/>
          <w:b/>
          <w:bCs/>
          <w:color w:val="F79646" w:themeColor="accent6"/>
          <w:sz w:val="22"/>
          <w:szCs w:val="22"/>
          <w:lang w:val="hi"/>
        </w:rPr>
        <w:t>यी लिन के साथ साक्षात्कार: VSS छात्र और TDSB स्टूडेंट सेनेट की उपाध्यक्ष</w:t>
      </w:r>
      <w:r w:rsidR="0004472D" w:rsidRPr="00B25FDA">
        <w:rPr>
          <w:rFonts w:ascii="Arial" w:hAnsi="Arial" w:cs="Arial"/>
          <w:color w:val="F79646" w:themeColor="accent6"/>
          <w:sz w:val="22"/>
          <w:szCs w:val="22"/>
          <w:lang w:val="hi"/>
        </w:rPr>
        <w:br/>
      </w:r>
      <w:r w:rsidR="0004472D" w:rsidRPr="00B25FDA">
        <w:rPr>
          <w:rFonts w:ascii="Arial" w:hAnsi="Arial" w:cs="Arial"/>
          <w:color w:val="F79646" w:themeColor="accent6"/>
          <w:sz w:val="22"/>
          <w:szCs w:val="22"/>
          <w:lang w:val="hi"/>
        </w:rPr>
        <w:br/>
      </w:r>
      <w:r w:rsidR="0004472D" w:rsidRPr="00B25FDA">
        <w:rPr>
          <w:rFonts w:ascii="Arial" w:hAnsi="Arial" w:cs="Arial"/>
          <w:color w:val="000000"/>
          <w:sz w:val="22"/>
          <w:szCs w:val="22"/>
          <w:lang w:val="hi"/>
        </w:rPr>
        <w:t>यी लिन, डॉ. नॉर्मन बेथ्यून सीआई में ग्रेड 11 की छात्रा हैं, जो इस वर्ष VSS में भाग ले रही हैं और हाल ही में TDSB स्टूडेंट सेनेट की उपाध्यक्ष चुनी गई हैं।</w:t>
      </w:r>
    </w:p>
    <w:p w14:paraId="587CAF68" w14:textId="77777777" w:rsidR="00700330" w:rsidRPr="00B25FDA" w:rsidRDefault="00700330" w:rsidP="00700330">
      <w:pPr>
        <w:spacing w:before="240" w:line="240" w:lineRule="auto"/>
        <w:ind w:left="-284"/>
        <w:rPr>
          <w:rFonts w:eastAsia="Times New Roman" w:cs="Arial"/>
          <w:sz w:val="22"/>
        </w:rPr>
      </w:pPr>
      <w:r w:rsidRPr="00B25FDA">
        <w:rPr>
          <w:rFonts w:eastAsia="Times New Roman" w:cs="Arial"/>
          <w:b/>
          <w:bCs/>
          <w:i/>
          <w:iCs/>
          <w:color w:val="000000"/>
          <w:sz w:val="22"/>
          <w:lang w:val="hi"/>
        </w:rPr>
        <w:t>TDSB स्टूडेंट सेनेट क्या करता है?</w:t>
      </w:r>
    </w:p>
    <w:p w14:paraId="4261FC54" w14:textId="55B1682D" w:rsidR="00700330" w:rsidRPr="00B25FDA" w:rsidRDefault="00700330" w:rsidP="00D25580">
      <w:pPr>
        <w:spacing w:before="240" w:line="240" w:lineRule="auto"/>
        <w:ind w:left="-284"/>
        <w:rPr>
          <w:rFonts w:eastAsia="Times New Roman" w:cs="Arial"/>
          <w:color w:val="000000"/>
          <w:sz w:val="22"/>
        </w:rPr>
      </w:pPr>
      <w:r w:rsidRPr="00B25FDA">
        <w:rPr>
          <w:rFonts w:eastAsia="Times New Roman" w:cs="Arial"/>
          <w:color w:val="000000"/>
          <w:sz w:val="22"/>
          <w:lang w:val="hi"/>
        </w:rPr>
        <w:t xml:space="preserve">स्टूडेंट सेनेट एक छात्र संचालक संस्था है। यह 1999 में "सुपर काउंसिल" नाम से शुरू हुआ। 2016 में नाम बदलकर स्टूडेंट सेनेट कर दिया गया। हम नियमित रूप से एक छात्र समूह के रूप </w:t>
      </w:r>
      <w:r w:rsidRPr="00B25FDA">
        <w:rPr>
          <w:rFonts w:eastAsia="Times New Roman" w:cs="Arial"/>
          <w:color w:val="000000"/>
          <w:sz w:val="22"/>
          <w:lang w:val="hi"/>
        </w:rPr>
        <w:t>में मिलते हैं और हमारे स्टाफ सलाहकार के साथ हर महीने मिलते हैं। हम TDSB में हर सैकंडरी और मिडल स्कूल के छात्रों का प्रतिनिधित्व करते हैं।</w:t>
      </w:r>
    </w:p>
    <w:p w14:paraId="023F3F4B" w14:textId="77777777" w:rsidR="00D25580" w:rsidRPr="00B25FDA" w:rsidRDefault="00D25580" w:rsidP="00D25580">
      <w:pPr>
        <w:pStyle w:val="NormalWeb"/>
        <w:spacing w:before="240" w:beforeAutospacing="0" w:after="240" w:afterAutospacing="0"/>
        <w:ind w:left="-284"/>
        <w:rPr>
          <w:rFonts w:ascii="Arial" w:hAnsi="Arial" w:cs="Arial"/>
          <w:sz w:val="22"/>
          <w:szCs w:val="22"/>
        </w:rPr>
      </w:pPr>
      <w:r w:rsidRPr="00B25FDA">
        <w:rPr>
          <w:rFonts w:ascii="Arial" w:hAnsi="Arial" w:cs="Arial"/>
          <w:color w:val="000000"/>
          <w:sz w:val="22"/>
          <w:szCs w:val="22"/>
          <w:lang w:val="hi"/>
        </w:rPr>
        <w:t>टोरौंटो के विभिन्न स्कूलों के छात्र स्टूडेंट सेनेट और छात्रों के बीच विचारों के प्रवाह को सुनिश्चित करने के लिए हमारी मासिक शिक्षा केंद्र की बैठक में भाग लेते हैं। हम छात्रों से विचारों और चिंताओं को लेते हैं और फिर छात्र ट्रस्टी इन विचारों को शिक्षा बोर्ड के पास ले जाते हैं। शिक्षा बोर्ड में बैठने वाले तीन छात्र ट्रस्टी हैं।</w:t>
      </w:r>
    </w:p>
    <w:p w14:paraId="4F6BCEB3" w14:textId="24AB5835" w:rsidR="00D25580" w:rsidRPr="00B25FDA" w:rsidRDefault="00D25580" w:rsidP="00D25580">
      <w:pPr>
        <w:pStyle w:val="NormalWeb"/>
        <w:spacing w:before="240" w:beforeAutospacing="0" w:after="240" w:afterAutospacing="0"/>
        <w:ind w:left="-284"/>
        <w:rPr>
          <w:rFonts w:ascii="Arial" w:hAnsi="Arial" w:cs="Arial" w:hint="cs"/>
          <w:sz w:val="22"/>
          <w:szCs w:val="22"/>
          <w:cs/>
          <w:lang w:bidi="hi-IN"/>
        </w:rPr>
      </w:pPr>
      <w:r w:rsidRPr="00B25FDA">
        <w:rPr>
          <w:rFonts w:ascii="Arial" w:hAnsi="Arial" w:cs="Arial"/>
          <w:color w:val="000000"/>
          <w:sz w:val="22"/>
          <w:szCs w:val="22"/>
          <w:lang w:val="hi"/>
        </w:rPr>
        <w:t xml:space="preserve">हम युवाओं के लिए समारोहों और सम्मेलनों की योजना बनाते हैं, पूरे टोरौंटो के छात्रों को एक साथ लाते हुए। TDSB वेबसाइट के </w:t>
      </w:r>
      <w:hyperlink r:id="rId36" w:history="1">
        <w:r w:rsidRPr="00B25FDA">
          <w:rPr>
            <w:rStyle w:val="Hyperlink"/>
            <w:rFonts w:ascii="Arial" w:hAnsi="Arial" w:cs="Arial"/>
            <w:color w:val="000000"/>
            <w:sz w:val="22"/>
            <w:szCs w:val="22"/>
            <w:lang w:val="hi"/>
          </w:rPr>
          <w:t>TDSB स्टूडेंट सेनेट</w:t>
        </w:r>
      </w:hyperlink>
      <w:r w:rsidRPr="00B25FDA">
        <w:rPr>
          <w:rFonts w:ascii="Arial" w:hAnsi="Arial" w:cs="Arial"/>
          <w:color w:val="000000"/>
          <w:sz w:val="22"/>
          <w:szCs w:val="22"/>
          <w:lang w:val="hi"/>
        </w:rPr>
        <w:t xml:space="preserve"> पृष्ठ पर हमारे काम पर प्रकाश डाला गया है।</w:t>
      </w:r>
    </w:p>
    <w:p w14:paraId="75E59A8B" w14:textId="77777777" w:rsidR="00D25580" w:rsidRPr="00B25FDA" w:rsidRDefault="00D25580" w:rsidP="00D25580">
      <w:pPr>
        <w:pStyle w:val="NormalWeb"/>
        <w:spacing w:before="240" w:beforeAutospacing="0" w:after="240" w:afterAutospacing="0"/>
        <w:ind w:left="-284"/>
        <w:rPr>
          <w:rFonts w:ascii="Arial" w:hAnsi="Arial" w:cs="Arial"/>
          <w:sz w:val="22"/>
          <w:szCs w:val="22"/>
        </w:rPr>
      </w:pPr>
      <w:r w:rsidRPr="00B25FDA">
        <w:rPr>
          <w:rFonts w:ascii="Arial" w:hAnsi="Arial" w:cs="Arial"/>
          <w:b/>
          <w:bCs/>
          <w:i/>
          <w:iCs/>
          <w:color w:val="000000"/>
          <w:sz w:val="22"/>
          <w:szCs w:val="22"/>
          <w:lang w:val="hi"/>
        </w:rPr>
        <w:t>आप स्टूडेंट सेनेट में शामिल होने के इच्छुक क्यों थीं?</w:t>
      </w:r>
      <w:r w:rsidRPr="00B25FDA">
        <w:rPr>
          <w:rFonts w:ascii="Arial" w:hAnsi="Arial" w:cs="Arial"/>
          <w:color w:val="000000"/>
          <w:sz w:val="22"/>
          <w:szCs w:val="22"/>
          <w:lang w:val="hi"/>
        </w:rPr>
        <w:t> </w:t>
      </w:r>
    </w:p>
    <w:p w14:paraId="0466BE76" w14:textId="77777777" w:rsidR="00D25580" w:rsidRPr="00B25FDA" w:rsidRDefault="00D25580" w:rsidP="00D25580">
      <w:pPr>
        <w:pStyle w:val="NormalWeb"/>
        <w:spacing w:before="240" w:beforeAutospacing="0" w:after="240" w:afterAutospacing="0"/>
        <w:ind w:left="-284"/>
        <w:rPr>
          <w:rFonts w:ascii="Arial" w:hAnsi="Arial" w:cs="Arial"/>
          <w:sz w:val="22"/>
          <w:szCs w:val="22"/>
        </w:rPr>
      </w:pPr>
      <w:r w:rsidRPr="00B25FDA">
        <w:rPr>
          <w:rFonts w:ascii="Arial" w:hAnsi="Arial" w:cs="Arial"/>
          <w:color w:val="000000"/>
          <w:sz w:val="22"/>
          <w:szCs w:val="22"/>
          <w:lang w:val="hi"/>
        </w:rPr>
        <w:t>मैं शिक्षा और इसमें फर्क लाने के बारे में तीक्ष्ण हूं। मुझे पता है कि छात्रों के पास बहुत सारे विचार हैं जो सुने नहीं जाते हैं। मैं छात्रों के विचारों को आगे लाने के लिए और अंततः स्कूल बोर्ड को बेहतर बनाने के लिए दूसरों के साथ काम करना चाहती हूं।</w:t>
      </w:r>
    </w:p>
    <w:p w14:paraId="74A560FF" w14:textId="77777777" w:rsidR="00D25580" w:rsidRPr="00B25FDA" w:rsidRDefault="00D25580" w:rsidP="00D25580">
      <w:pPr>
        <w:pStyle w:val="NormalWeb"/>
        <w:spacing w:before="240" w:beforeAutospacing="0" w:after="240" w:afterAutospacing="0"/>
        <w:ind w:left="-284"/>
        <w:rPr>
          <w:rFonts w:ascii="Arial" w:hAnsi="Arial" w:cs="Arial"/>
          <w:sz w:val="22"/>
          <w:szCs w:val="22"/>
        </w:rPr>
      </w:pPr>
      <w:r w:rsidRPr="00B25FDA">
        <w:rPr>
          <w:rFonts w:ascii="Arial" w:hAnsi="Arial" w:cs="Arial"/>
          <w:color w:val="000000"/>
          <w:sz w:val="22"/>
          <w:szCs w:val="22"/>
          <w:lang w:val="hi"/>
        </w:rPr>
        <w:t>स्टूडेंट सेनेट के साथ काम करके, मैं ग्रेड 7 और 8 में छात्रों के लिए एक रोल मॉडल बन सकती हूं और उनकी आवाज़ों को दूसरों तक पहुंचने के बारे में सोचने में उनकी मदद कर सकती हूं। स्टूडेंट सेनेट टोरौंटो के लोगों से मिलने और शिक्षा को बेहतर बनाने और छात्रों की आवाज़ को बढ़ाने के लिए सहयोग करने का एक शानदार तरीका है।</w:t>
      </w:r>
    </w:p>
    <w:p w14:paraId="07871651" w14:textId="77777777" w:rsidR="00D25580" w:rsidRPr="00B25FDA" w:rsidRDefault="00D25580" w:rsidP="00D25580">
      <w:pPr>
        <w:pStyle w:val="NormalWeb"/>
        <w:spacing w:before="240" w:beforeAutospacing="0" w:after="240" w:afterAutospacing="0"/>
        <w:ind w:left="-284"/>
        <w:rPr>
          <w:rFonts w:ascii="Arial" w:hAnsi="Arial" w:cs="Arial"/>
          <w:sz w:val="22"/>
          <w:szCs w:val="22"/>
        </w:rPr>
      </w:pPr>
      <w:r w:rsidRPr="00B25FDA">
        <w:rPr>
          <w:rFonts w:ascii="Arial" w:hAnsi="Arial" w:cs="Arial"/>
          <w:color w:val="000000"/>
          <w:sz w:val="22"/>
          <w:szCs w:val="22"/>
          <w:lang w:val="hi"/>
        </w:rPr>
        <w:t> </w:t>
      </w:r>
      <w:r w:rsidRPr="00B25FDA">
        <w:rPr>
          <w:rFonts w:ascii="Arial" w:hAnsi="Arial" w:cs="Arial"/>
          <w:b/>
          <w:bCs/>
          <w:i/>
          <w:iCs/>
          <w:color w:val="000000"/>
          <w:sz w:val="22"/>
          <w:szCs w:val="22"/>
          <w:lang w:val="hi"/>
        </w:rPr>
        <w:t>छात्र राजनीति में आपकी शुरुआत कैसे हुई?</w:t>
      </w:r>
    </w:p>
    <w:p w14:paraId="646FE8AE" w14:textId="77777777" w:rsidR="00D25580" w:rsidRPr="00B25FDA" w:rsidRDefault="00D25580" w:rsidP="00D25580">
      <w:pPr>
        <w:pStyle w:val="NormalWeb"/>
        <w:spacing w:before="240" w:beforeAutospacing="0" w:after="240" w:afterAutospacing="0"/>
        <w:ind w:left="-284"/>
        <w:rPr>
          <w:rFonts w:ascii="Arial" w:hAnsi="Arial" w:cs="Arial"/>
          <w:sz w:val="22"/>
          <w:szCs w:val="22"/>
        </w:rPr>
      </w:pPr>
      <w:r w:rsidRPr="00B25FDA">
        <w:rPr>
          <w:rFonts w:ascii="Arial" w:hAnsi="Arial" w:cs="Arial"/>
          <w:color w:val="000000"/>
          <w:sz w:val="22"/>
          <w:szCs w:val="22"/>
          <w:lang w:val="hi"/>
        </w:rPr>
        <w:t xml:space="preserve">मैंने हाई स्कूल में ग्रेड 10 के प्रतिनिधि के रूप में अपने स्कूल के छात्र गतिविधि परिषद में शुरुआत की। ग्रेड 10 के प्रतिनिधि के </w:t>
      </w:r>
      <w:r w:rsidRPr="00B25FDA">
        <w:rPr>
          <w:rFonts w:ascii="Arial" w:hAnsi="Arial" w:cs="Arial"/>
          <w:color w:val="000000"/>
          <w:sz w:val="22"/>
          <w:szCs w:val="22"/>
          <w:lang w:val="hi"/>
        </w:rPr>
        <w:lastRenderedPageBreak/>
        <w:t>रूप में, मैंने अपने स्कूल में अन्य छात्र नेताओं के साथ काम करके अपने नेतृत्व कौशल का निर्माण किया।</w:t>
      </w:r>
    </w:p>
    <w:p w14:paraId="343E5173" w14:textId="77777777" w:rsidR="00D25580" w:rsidRPr="00B25FDA" w:rsidRDefault="00D25580" w:rsidP="00D25580">
      <w:pPr>
        <w:pStyle w:val="NormalWeb"/>
        <w:spacing w:before="240" w:beforeAutospacing="0" w:after="240" w:afterAutospacing="0"/>
        <w:ind w:left="-284"/>
        <w:rPr>
          <w:rFonts w:ascii="Arial" w:hAnsi="Arial" w:cs="Arial"/>
          <w:sz w:val="22"/>
          <w:szCs w:val="22"/>
        </w:rPr>
      </w:pPr>
      <w:r w:rsidRPr="00B25FDA">
        <w:rPr>
          <w:rFonts w:ascii="Arial" w:hAnsi="Arial" w:cs="Arial"/>
          <w:color w:val="000000"/>
          <w:sz w:val="22"/>
          <w:szCs w:val="22"/>
          <w:lang w:val="hi"/>
        </w:rPr>
        <w:t>इस शुरुआती अनुभव के माध्यम से, मैंने यह जानकारी हासिल की कि विद्यार्थी कैसे अंतर ला सकते हैं। पहले कदम जिसकी छात्रों को जरूरत थी वे यह थी कि अपनी आवाज़ की महत्वता बना सकें और बदलाव करने के लिए अपने सुखद क्षेत्र से बाहर निकलने से कभी न डरें।</w:t>
      </w:r>
    </w:p>
    <w:p w14:paraId="5FC891A4" w14:textId="25E0FA60" w:rsidR="00D25580" w:rsidRPr="00B25FDA" w:rsidRDefault="00D25580" w:rsidP="00D25580">
      <w:pPr>
        <w:pStyle w:val="NormalWeb"/>
        <w:spacing w:before="240" w:beforeAutospacing="0" w:after="240" w:afterAutospacing="0"/>
        <w:ind w:left="-284"/>
        <w:rPr>
          <w:rFonts w:ascii="Arial" w:hAnsi="Arial" w:cs="Arial"/>
          <w:sz w:val="22"/>
          <w:szCs w:val="22"/>
        </w:rPr>
      </w:pPr>
      <w:r w:rsidRPr="00B25FDA">
        <w:rPr>
          <w:rFonts w:ascii="Arial" w:hAnsi="Arial" w:cs="Arial"/>
          <w:color w:val="000000"/>
          <w:sz w:val="22"/>
          <w:szCs w:val="22"/>
          <w:lang w:val="hi"/>
        </w:rPr>
        <w:t>ग्रेड 10 में अपने अनुभव के आधार पर, मैं इस साल VP की भूमिका के लिए खड़ी हुई। मेरा अभियान पिच था, “हम मायने रखते हैं। हमारी आवाजें यह सुनिश्चित करती हैं कि TDSB में छात्रों के समर्थन में परिवर्तन और सुधार किए जा सकते हैं।”</w:t>
      </w:r>
      <w:r w:rsidRPr="00B25FDA">
        <w:rPr>
          <w:rFonts w:ascii="Arial" w:hAnsi="Arial" w:cs="Arial"/>
          <w:color w:val="000000"/>
          <w:sz w:val="22"/>
          <w:szCs w:val="22"/>
          <w:lang w:val="hi"/>
        </w:rPr>
        <w:br/>
        <w:t> </w:t>
      </w:r>
      <w:r w:rsidRPr="00B25FDA">
        <w:rPr>
          <w:rFonts w:ascii="Arial" w:hAnsi="Arial" w:cs="Arial"/>
          <w:color w:val="000000"/>
          <w:sz w:val="22"/>
          <w:szCs w:val="22"/>
          <w:lang w:val="hi"/>
        </w:rPr>
        <w:br/>
      </w:r>
      <w:r w:rsidRPr="00B25FDA">
        <w:rPr>
          <w:rFonts w:ascii="Arial" w:hAnsi="Arial" w:cs="Arial"/>
          <w:b/>
          <w:bCs/>
          <w:i/>
          <w:iCs/>
          <w:color w:val="000000"/>
          <w:sz w:val="22"/>
          <w:szCs w:val="22"/>
          <w:lang w:val="hi"/>
        </w:rPr>
        <w:t>इस वर्ष के लिए किन गतिविधियों की योजना है?</w:t>
      </w:r>
    </w:p>
    <w:p w14:paraId="2C8829B4" w14:textId="77777777" w:rsidR="00D25580" w:rsidRPr="00B25FDA" w:rsidRDefault="00D25580" w:rsidP="00D25580">
      <w:pPr>
        <w:pStyle w:val="NormalWeb"/>
        <w:spacing w:before="240" w:beforeAutospacing="0" w:after="240" w:afterAutospacing="0"/>
        <w:ind w:left="-284"/>
        <w:rPr>
          <w:rFonts w:ascii="Arial" w:hAnsi="Arial" w:cs="Arial"/>
          <w:sz w:val="22"/>
          <w:szCs w:val="22"/>
        </w:rPr>
      </w:pPr>
      <w:r w:rsidRPr="00B25FDA">
        <w:rPr>
          <w:rFonts w:ascii="Arial" w:hAnsi="Arial" w:cs="Arial"/>
          <w:color w:val="000000"/>
          <w:sz w:val="22"/>
          <w:szCs w:val="22"/>
          <w:lang w:val="hi"/>
        </w:rPr>
        <w:t>सेनेट के रूप में, हमने एक मानसिक स्वास्थ्य सम्मेलन की मेज़बानी की, जो बुधवार, 21 अप्रैल और गुरुवार, 22 अप्रैल को हुआ था।  हमने कई अतिथि वक्ताओं को कार्यशालाओं की मेजबानी के लिए आमंत्रित किया, जहां उन्होंने ग्रेड 6 से 12 के छात्रों से मानसिक स्वास्थ्य और कल्याण के महत्व के बारे में बात की।</w:t>
      </w:r>
    </w:p>
    <w:p w14:paraId="7EB4B228" w14:textId="77777777" w:rsidR="00D25580" w:rsidRPr="00B25FDA" w:rsidRDefault="00D25580" w:rsidP="00D25580">
      <w:pPr>
        <w:pStyle w:val="NormalWeb"/>
        <w:spacing w:before="240" w:beforeAutospacing="0" w:after="240" w:afterAutospacing="0"/>
        <w:ind w:left="-284"/>
        <w:rPr>
          <w:rFonts w:ascii="Arial" w:hAnsi="Arial" w:cs="Arial"/>
          <w:sz w:val="22"/>
          <w:szCs w:val="22"/>
        </w:rPr>
      </w:pPr>
      <w:r w:rsidRPr="00B25FDA">
        <w:rPr>
          <w:rFonts w:ascii="Arial" w:hAnsi="Arial" w:cs="Arial"/>
          <w:color w:val="000000"/>
          <w:sz w:val="22"/>
          <w:szCs w:val="22"/>
          <w:lang w:val="hi"/>
        </w:rPr>
        <w:t>हमने स्कूलों में TDSB के छात्रों को नि: शुल्क स्त्री स्वच्छता उत्पाद प्रदान किए जाने के लिए सफलतापूर्वक वकालत भी की। हम पूरे प्रांत के सभी स्कूल बोर्डों में इस प्रसार को देखने की उम्मीद करते हैं।</w:t>
      </w:r>
    </w:p>
    <w:p w14:paraId="7523AB94" w14:textId="77777777" w:rsidR="00D25580" w:rsidRPr="00B25FDA" w:rsidRDefault="00D25580" w:rsidP="00D25580">
      <w:pPr>
        <w:pStyle w:val="NormalWeb"/>
        <w:spacing w:before="240" w:beforeAutospacing="0" w:after="240" w:afterAutospacing="0"/>
        <w:ind w:left="-284"/>
        <w:rPr>
          <w:rFonts w:ascii="Arial" w:hAnsi="Arial" w:cs="Arial"/>
          <w:sz w:val="22"/>
          <w:szCs w:val="22"/>
        </w:rPr>
      </w:pPr>
      <w:r w:rsidRPr="00B25FDA">
        <w:rPr>
          <w:rFonts w:ascii="Arial" w:hAnsi="Arial" w:cs="Arial"/>
          <w:color w:val="000000"/>
          <w:sz w:val="22"/>
          <w:szCs w:val="22"/>
          <w:lang w:val="hi"/>
        </w:rPr>
        <w:t xml:space="preserve">अंत में, मैं छात्र संचार को बढ़ावा देने के लिए वर्चुअल सेकेंडरी स्कूल में TDSB VSS सेनेट नामक छात्र सेनेट परिषद बनाने के लिए एक VSS स्टाफ सलाहकार के साथ काम कर रही हूं। क्लब वह जगह है जहां छात्र हमारे स्कूल के इर्द-गिर्द विभिन्न विषयों पर अपनी चिंताओं और विचारों को आवाज दे सकते हैं। छात्रों द्वारा साझा किए गए सभी विचारों को वर्चुअल स्कूल में </w:t>
      </w:r>
      <w:r w:rsidRPr="00B25FDA">
        <w:rPr>
          <w:rFonts w:ascii="Arial" w:hAnsi="Arial" w:cs="Arial"/>
          <w:color w:val="000000"/>
          <w:sz w:val="22"/>
          <w:szCs w:val="22"/>
          <w:lang w:val="hi"/>
        </w:rPr>
        <w:t>प्रिंसिपलों, वाइस प्रिंसिपलों या सुपरिंटेंडेंटों के साथ साझा किया जाएगा, जहां उन्हें इस बात की समझ मिल सके कि छात्रों को सफल होने के लिए किसकी आवश्यकता है और छात्रों की शैक्षिक आवश्यकताओं का बेहतर समर्थन कर सकते हैं।</w:t>
      </w:r>
    </w:p>
    <w:p w14:paraId="0E85CC02" w14:textId="39BC5204" w:rsidR="00700330" w:rsidRPr="007E7F19" w:rsidRDefault="00C83750" w:rsidP="00700330">
      <w:pPr>
        <w:spacing w:line="240" w:lineRule="auto"/>
        <w:ind w:left="-284"/>
        <w:rPr>
          <w:rFonts w:cs="Arial"/>
          <w:b/>
          <w:bCs/>
          <w:szCs w:val="24"/>
        </w:rPr>
      </w:pPr>
      <w:r>
        <w:rPr>
          <w:color w:val="000000"/>
          <w:szCs w:val="24"/>
          <w:lang w:val="hi"/>
        </w:rPr>
        <w:br/>
      </w:r>
      <w:r>
        <w:rPr>
          <w:noProof/>
          <w:lang w:val="hi"/>
        </w:rPr>
        <w:drawing>
          <wp:inline distT="0" distB="0" distL="0" distR="0" wp14:anchorId="33F7314B" wp14:editId="22B5DED4">
            <wp:extent cx="3444240" cy="34442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B VSS Senate Poster.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44240" cy="3444240"/>
                    </a:xfrm>
                    <a:prstGeom prst="rect">
                      <a:avLst/>
                    </a:prstGeom>
                  </pic:spPr>
                </pic:pic>
              </a:graphicData>
            </a:graphic>
          </wp:inline>
        </w:drawing>
      </w:r>
    </w:p>
    <w:sectPr w:rsidR="00700330" w:rsidRPr="007E7F19" w:rsidSect="00441F0B">
      <w:type w:val="continuous"/>
      <w:pgSz w:w="12240" w:h="15840"/>
      <w:pgMar w:top="1045" w:right="720" w:bottom="720" w:left="72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B7B728" w14:textId="77777777" w:rsidR="00010B4D" w:rsidRDefault="00010B4D" w:rsidP="000541E6">
      <w:pPr>
        <w:spacing w:before="0" w:after="0" w:line="240" w:lineRule="auto"/>
      </w:pPr>
      <w:r>
        <w:separator/>
      </w:r>
    </w:p>
  </w:endnote>
  <w:endnote w:type="continuationSeparator" w:id="0">
    <w:p w14:paraId="15FEDBFC" w14:textId="77777777" w:rsidR="00010B4D" w:rsidRDefault="00010B4D" w:rsidP="00054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altName w:val="Impact"/>
    <w:panose1 w:val="020B0806030902050204"/>
    <w:charset w:val="00"/>
    <w:family w:val="swiss"/>
    <w:pitch w:val="variable"/>
    <w:sig w:usb0="00000287" w:usb1="00000000" w:usb2="00000000" w:usb3="00000000" w:csb0="0000009F" w:csb1="00000000"/>
  </w:font>
  <w:font w:name="Times">
    <w:altName w:val="﷽﷽﷽﷽﷽﷽﷽﷽w Roman"/>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38F42" w14:textId="77777777" w:rsidR="003071DE" w:rsidRDefault="00010B4D">
    <w:pPr>
      <w:pStyle w:val="Footer"/>
      <w:jc w:val="right"/>
    </w:pPr>
    <w:sdt>
      <w:sdtPr>
        <w:id w:val="-974755082"/>
        <w:docPartObj>
          <w:docPartGallery w:val="Page Numbers (Bottom of Page)"/>
          <w:docPartUnique/>
        </w:docPartObj>
      </w:sdtPr>
      <w:sdtEndPr/>
      <w:sdtContent>
        <w:sdt>
          <w:sdtPr>
            <w:id w:val="860082579"/>
            <w:docPartObj>
              <w:docPartGallery w:val="Page Numbers (Top of Page)"/>
              <w:docPartUnique/>
            </w:docPartObj>
          </w:sdtPr>
          <w:sdtEndPr/>
          <w:sdtContent>
            <w:r w:rsidR="0004472D">
              <w:rPr>
                <w:noProof/>
                <w:lang w:val="hi"/>
              </w:rPr>
              <w:drawing>
                <wp:inline distT="0" distB="0" distL="0" distR="0" wp14:anchorId="50AC80FE" wp14:editId="04DD5EA7">
                  <wp:extent cx="6858000" cy="259080"/>
                  <wp:effectExtent l="0" t="0" r="0" b="7620"/>
                  <wp:docPr id="11" name="Picture 11" descr="TDSB footer with web address tdsb.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URL.png"/>
                          <pic:cNvPicPr/>
                        </pic:nvPicPr>
                        <pic:blipFill>
                          <a:blip r:embed="rId1">
                            <a:extLst>
                              <a:ext uri="{28A0092B-C50C-407E-A947-70E740481C1C}">
                                <a14:useLocalDpi xmlns:a14="http://schemas.microsoft.com/office/drawing/2010/main" val="0"/>
                              </a:ext>
                            </a:extLst>
                          </a:blip>
                          <a:stretch>
                            <a:fillRect/>
                          </a:stretch>
                        </pic:blipFill>
                        <pic:spPr>
                          <a:xfrm>
                            <a:off x="0" y="0"/>
                            <a:ext cx="6858000" cy="259080"/>
                          </a:xfrm>
                          <a:prstGeom prst="rect">
                            <a:avLst/>
                          </a:prstGeom>
                        </pic:spPr>
                      </pic:pic>
                    </a:graphicData>
                  </a:graphic>
                </wp:inline>
              </w:drawing>
            </w:r>
          </w:sdtContent>
        </w:sdt>
      </w:sdtContent>
    </w:sdt>
  </w:p>
  <w:p w14:paraId="205BA9ED" w14:textId="77777777" w:rsidR="00E2627F" w:rsidRDefault="00E2627F" w:rsidP="000541E6">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B7C157" w14:textId="77777777" w:rsidR="00010B4D" w:rsidRDefault="00010B4D" w:rsidP="000541E6">
      <w:pPr>
        <w:spacing w:before="0" w:after="0" w:line="240" w:lineRule="auto"/>
      </w:pPr>
      <w:r>
        <w:separator/>
      </w:r>
    </w:p>
  </w:footnote>
  <w:footnote w:type="continuationSeparator" w:id="0">
    <w:p w14:paraId="437F2123" w14:textId="77777777" w:rsidR="00010B4D" w:rsidRDefault="00010B4D" w:rsidP="000541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1F26F" w14:textId="188E5F0F" w:rsidR="00441F0B" w:rsidRPr="000B02A6" w:rsidRDefault="00C311A2" w:rsidP="00441F0B">
    <w:pPr>
      <w:jc w:val="right"/>
      <w:rPr>
        <w:b/>
        <w:sz w:val="28"/>
        <w:szCs w:val="28"/>
      </w:rPr>
    </w:pPr>
    <w:r>
      <w:rPr>
        <w:noProof/>
        <w:sz w:val="28"/>
        <w:szCs w:val="28"/>
        <w:lang w:val="hi"/>
      </w:rPr>
      <w:drawing>
        <wp:anchor distT="0" distB="0" distL="114300" distR="114300" simplePos="0" relativeHeight="251658240" behindDoc="0" locked="0" layoutInCell="1" allowOverlap="1" wp14:anchorId="72F1251A" wp14:editId="28293A40">
          <wp:simplePos x="0" y="0"/>
          <wp:positionH relativeFrom="column">
            <wp:posOffset>0</wp:posOffset>
          </wp:positionH>
          <wp:positionV relativeFrom="paragraph">
            <wp:posOffset>-271780</wp:posOffset>
          </wp:positionV>
          <wp:extent cx="2243667" cy="1223818"/>
          <wp:effectExtent l="0" t="0" r="4445" b="0"/>
          <wp:wrapNone/>
          <wp:docPr id="10" name="Picture 10" descr="Virtual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rtual Schools logo"/>
                  <pic:cNvPicPr/>
                </pic:nvPicPr>
                <pic:blipFill>
                  <a:blip r:embed="rId1">
                    <a:extLst>
                      <a:ext uri="{28A0092B-C50C-407E-A947-70E740481C1C}">
                        <a14:useLocalDpi xmlns:a14="http://schemas.microsoft.com/office/drawing/2010/main" val="0"/>
                      </a:ext>
                    </a:extLst>
                  </a:blip>
                  <a:stretch>
                    <a:fillRect/>
                  </a:stretch>
                </pic:blipFill>
                <pic:spPr>
                  <a:xfrm>
                    <a:off x="0" y="0"/>
                    <a:ext cx="2249426" cy="1226959"/>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lang w:val="hi"/>
      </w:rPr>
      <w:t>अप्रैल 2021</w:t>
    </w:r>
  </w:p>
  <w:p w14:paraId="189E486B" w14:textId="77777777" w:rsidR="00441F0B" w:rsidRPr="00F30472" w:rsidRDefault="00441F0B" w:rsidP="00F30472">
    <w:pPr>
      <w:jc w:val="right"/>
      <w:rPr>
        <w:sz w:val="56"/>
        <w:szCs w:val="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36ED1"/>
    <w:multiLevelType w:val="multilevel"/>
    <w:tmpl w:val="1BA8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9465D"/>
    <w:multiLevelType w:val="multilevel"/>
    <w:tmpl w:val="558896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7565A1"/>
    <w:multiLevelType w:val="hybridMultilevel"/>
    <w:tmpl w:val="13C6EB52"/>
    <w:lvl w:ilvl="0" w:tplc="71182CCA">
      <w:start w:val="1"/>
      <w:numFmt w:val="bullet"/>
      <w:lvlText w:val=""/>
      <w:lvlJc w:val="left"/>
      <w:pPr>
        <w:ind w:left="437"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3" w15:restartNumberingAfterBreak="0">
    <w:nsid w:val="352F7D6A"/>
    <w:multiLevelType w:val="multilevel"/>
    <w:tmpl w:val="52B67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601FBC"/>
    <w:multiLevelType w:val="multilevel"/>
    <w:tmpl w:val="3FAE49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897B13"/>
    <w:multiLevelType w:val="hybridMultilevel"/>
    <w:tmpl w:val="C860B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16030AD"/>
    <w:multiLevelType w:val="multilevel"/>
    <w:tmpl w:val="372875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512D32"/>
    <w:multiLevelType w:val="multilevel"/>
    <w:tmpl w:val="4B266E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24491C"/>
    <w:multiLevelType w:val="hybridMultilevel"/>
    <w:tmpl w:val="10C0F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614A12B1"/>
    <w:multiLevelType w:val="multilevel"/>
    <w:tmpl w:val="ACAE4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4833802"/>
    <w:multiLevelType w:val="hybridMultilevel"/>
    <w:tmpl w:val="56929B5E"/>
    <w:lvl w:ilvl="0" w:tplc="09E0182A">
      <w:start w:val="1"/>
      <w:numFmt w:val="bullet"/>
      <w:pStyle w:val="ListParagraph"/>
      <w:lvlText w:val=""/>
      <w:lvlJc w:val="left"/>
      <w:pPr>
        <w:ind w:left="77" w:hanging="360"/>
      </w:pPr>
      <w:rPr>
        <w:rFonts w:ascii="Symbol" w:hAnsi="Symbol" w:hint="default"/>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11" w15:restartNumberingAfterBreak="0">
    <w:nsid w:val="6844529D"/>
    <w:multiLevelType w:val="multilevel"/>
    <w:tmpl w:val="1898E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D440A46"/>
    <w:multiLevelType w:val="multilevel"/>
    <w:tmpl w:val="C4A80AFA"/>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D23CCF"/>
    <w:multiLevelType w:val="hybridMultilevel"/>
    <w:tmpl w:val="40E86D84"/>
    <w:lvl w:ilvl="0" w:tplc="D1820A6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53E2325"/>
    <w:multiLevelType w:val="multilevel"/>
    <w:tmpl w:val="188860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9"/>
  </w:num>
  <w:num w:numId="3">
    <w:abstractNumId w:val="7"/>
  </w:num>
  <w:num w:numId="4">
    <w:abstractNumId w:val="13"/>
  </w:num>
  <w:num w:numId="5">
    <w:abstractNumId w:val="8"/>
  </w:num>
  <w:num w:numId="6">
    <w:abstractNumId w:val="11"/>
  </w:num>
  <w:num w:numId="7">
    <w:abstractNumId w:val="3"/>
  </w:num>
  <w:num w:numId="8">
    <w:abstractNumId w:val="6"/>
  </w:num>
  <w:num w:numId="9">
    <w:abstractNumId w:val="10"/>
  </w:num>
  <w:num w:numId="10">
    <w:abstractNumId w:val="14"/>
  </w:num>
  <w:num w:numId="11">
    <w:abstractNumId w:val="12"/>
  </w:num>
  <w:num w:numId="12">
    <w:abstractNumId w:val="1"/>
  </w:num>
  <w:num w:numId="13">
    <w:abstractNumId w:val="2"/>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1C7"/>
    <w:rsid w:val="0000479F"/>
    <w:rsid w:val="00006512"/>
    <w:rsid w:val="00010B4D"/>
    <w:rsid w:val="00032E73"/>
    <w:rsid w:val="0003322C"/>
    <w:rsid w:val="00036024"/>
    <w:rsid w:val="00042362"/>
    <w:rsid w:val="000445F4"/>
    <w:rsid w:val="0004472D"/>
    <w:rsid w:val="00051DF5"/>
    <w:rsid w:val="000541E6"/>
    <w:rsid w:val="000574FD"/>
    <w:rsid w:val="00077B92"/>
    <w:rsid w:val="000863A6"/>
    <w:rsid w:val="000A25BF"/>
    <w:rsid w:val="000A5C3E"/>
    <w:rsid w:val="000B02A6"/>
    <w:rsid w:val="000B121B"/>
    <w:rsid w:val="000C052C"/>
    <w:rsid w:val="000D135D"/>
    <w:rsid w:val="000D1A04"/>
    <w:rsid w:val="000D61DA"/>
    <w:rsid w:val="000E269A"/>
    <w:rsid w:val="00100D0B"/>
    <w:rsid w:val="00124510"/>
    <w:rsid w:val="001264F7"/>
    <w:rsid w:val="00130C08"/>
    <w:rsid w:val="00133EA8"/>
    <w:rsid w:val="00140FC0"/>
    <w:rsid w:val="00143D84"/>
    <w:rsid w:val="00146138"/>
    <w:rsid w:val="001473E6"/>
    <w:rsid w:val="001762B5"/>
    <w:rsid w:val="00195C60"/>
    <w:rsid w:val="001B7348"/>
    <w:rsid w:val="001E2C31"/>
    <w:rsid w:val="001E4215"/>
    <w:rsid w:val="00204883"/>
    <w:rsid w:val="00215028"/>
    <w:rsid w:val="002170F9"/>
    <w:rsid w:val="002357EA"/>
    <w:rsid w:val="00246481"/>
    <w:rsid w:val="0025080E"/>
    <w:rsid w:val="0025622A"/>
    <w:rsid w:val="0025639B"/>
    <w:rsid w:val="002573E0"/>
    <w:rsid w:val="00257B32"/>
    <w:rsid w:val="00263CD5"/>
    <w:rsid w:val="00276E11"/>
    <w:rsid w:val="002816FF"/>
    <w:rsid w:val="00282849"/>
    <w:rsid w:val="002969CB"/>
    <w:rsid w:val="002B184C"/>
    <w:rsid w:val="002C2CF2"/>
    <w:rsid w:val="002D0332"/>
    <w:rsid w:val="002D50FC"/>
    <w:rsid w:val="002D6753"/>
    <w:rsid w:val="002F6B99"/>
    <w:rsid w:val="003071DE"/>
    <w:rsid w:val="00320EF7"/>
    <w:rsid w:val="003246A0"/>
    <w:rsid w:val="00324787"/>
    <w:rsid w:val="00325BB4"/>
    <w:rsid w:val="0032770B"/>
    <w:rsid w:val="00333DE6"/>
    <w:rsid w:val="00336F38"/>
    <w:rsid w:val="00351D5C"/>
    <w:rsid w:val="003555CE"/>
    <w:rsid w:val="003620F0"/>
    <w:rsid w:val="00365624"/>
    <w:rsid w:val="0037402C"/>
    <w:rsid w:val="00377D6B"/>
    <w:rsid w:val="00386002"/>
    <w:rsid w:val="003904DB"/>
    <w:rsid w:val="003A1A13"/>
    <w:rsid w:val="003A3A16"/>
    <w:rsid w:val="003B30B2"/>
    <w:rsid w:val="003B5266"/>
    <w:rsid w:val="003B6303"/>
    <w:rsid w:val="003B6A63"/>
    <w:rsid w:val="003D4DE3"/>
    <w:rsid w:val="003E6887"/>
    <w:rsid w:val="003E78B1"/>
    <w:rsid w:val="003F04DD"/>
    <w:rsid w:val="0041472E"/>
    <w:rsid w:val="00441F0B"/>
    <w:rsid w:val="00456DD8"/>
    <w:rsid w:val="00483C99"/>
    <w:rsid w:val="00484A8C"/>
    <w:rsid w:val="00487C1E"/>
    <w:rsid w:val="00487D6E"/>
    <w:rsid w:val="004A0AD3"/>
    <w:rsid w:val="004A0B3C"/>
    <w:rsid w:val="004A68D9"/>
    <w:rsid w:val="004B3F4D"/>
    <w:rsid w:val="004C4EDE"/>
    <w:rsid w:val="004C5BE2"/>
    <w:rsid w:val="004D7CF8"/>
    <w:rsid w:val="004E1AB7"/>
    <w:rsid w:val="004E7BAB"/>
    <w:rsid w:val="004F3AF6"/>
    <w:rsid w:val="00502D5E"/>
    <w:rsid w:val="0052168C"/>
    <w:rsid w:val="00536E3E"/>
    <w:rsid w:val="00541CED"/>
    <w:rsid w:val="00566C63"/>
    <w:rsid w:val="005769BE"/>
    <w:rsid w:val="005A5FD8"/>
    <w:rsid w:val="005E1D51"/>
    <w:rsid w:val="00600E31"/>
    <w:rsid w:val="00633303"/>
    <w:rsid w:val="00653E66"/>
    <w:rsid w:val="00666222"/>
    <w:rsid w:val="0068090F"/>
    <w:rsid w:val="00684AA6"/>
    <w:rsid w:val="00695CEC"/>
    <w:rsid w:val="006B3D66"/>
    <w:rsid w:val="006B5907"/>
    <w:rsid w:val="006C5735"/>
    <w:rsid w:val="006C586F"/>
    <w:rsid w:val="006D44DF"/>
    <w:rsid w:val="006E060B"/>
    <w:rsid w:val="006E42D9"/>
    <w:rsid w:val="00700330"/>
    <w:rsid w:val="00705D78"/>
    <w:rsid w:val="00714FFA"/>
    <w:rsid w:val="00726623"/>
    <w:rsid w:val="00764CAD"/>
    <w:rsid w:val="0076570D"/>
    <w:rsid w:val="00766DD3"/>
    <w:rsid w:val="00777A5E"/>
    <w:rsid w:val="007B3200"/>
    <w:rsid w:val="007B4B56"/>
    <w:rsid w:val="007E7F19"/>
    <w:rsid w:val="00816802"/>
    <w:rsid w:val="0082428A"/>
    <w:rsid w:val="0084097E"/>
    <w:rsid w:val="00871A1C"/>
    <w:rsid w:val="008836B4"/>
    <w:rsid w:val="00883705"/>
    <w:rsid w:val="00887136"/>
    <w:rsid w:val="008B0696"/>
    <w:rsid w:val="008B09F4"/>
    <w:rsid w:val="008C4F7B"/>
    <w:rsid w:val="008E4334"/>
    <w:rsid w:val="00911890"/>
    <w:rsid w:val="00917CD0"/>
    <w:rsid w:val="00921A62"/>
    <w:rsid w:val="00924518"/>
    <w:rsid w:val="009328EB"/>
    <w:rsid w:val="009400F5"/>
    <w:rsid w:val="00940D5D"/>
    <w:rsid w:val="00944515"/>
    <w:rsid w:val="00950A20"/>
    <w:rsid w:val="00953AFB"/>
    <w:rsid w:val="0097680A"/>
    <w:rsid w:val="009A3A92"/>
    <w:rsid w:val="009A4C11"/>
    <w:rsid w:val="009B11CF"/>
    <w:rsid w:val="009B3F79"/>
    <w:rsid w:val="009B56DF"/>
    <w:rsid w:val="009E5048"/>
    <w:rsid w:val="009E6910"/>
    <w:rsid w:val="009F646E"/>
    <w:rsid w:val="00A36558"/>
    <w:rsid w:val="00A43A17"/>
    <w:rsid w:val="00A443C8"/>
    <w:rsid w:val="00A613D5"/>
    <w:rsid w:val="00AD129B"/>
    <w:rsid w:val="00AD5F59"/>
    <w:rsid w:val="00AE5A76"/>
    <w:rsid w:val="00B20C55"/>
    <w:rsid w:val="00B22335"/>
    <w:rsid w:val="00B23FCC"/>
    <w:rsid w:val="00B25FDA"/>
    <w:rsid w:val="00B504DD"/>
    <w:rsid w:val="00B70F78"/>
    <w:rsid w:val="00B76FD4"/>
    <w:rsid w:val="00B8086E"/>
    <w:rsid w:val="00B838AC"/>
    <w:rsid w:val="00BA14B8"/>
    <w:rsid w:val="00BA1CD4"/>
    <w:rsid w:val="00BE1B48"/>
    <w:rsid w:val="00BF26BA"/>
    <w:rsid w:val="00BF5F3A"/>
    <w:rsid w:val="00C00586"/>
    <w:rsid w:val="00C01F48"/>
    <w:rsid w:val="00C03BEA"/>
    <w:rsid w:val="00C06133"/>
    <w:rsid w:val="00C070D0"/>
    <w:rsid w:val="00C12166"/>
    <w:rsid w:val="00C16CCE"/>
    <w:rsid w:val="00C20425"/>
    <w:rsid w:val="00C311A2"/>
    <w:rsid w:val="00C44CA1"/>
    <w:rsid w:val="00C4581D"/>
    <w:rsid w:val="00C46141"/>
    <w:rsid w:val="00C553BC"/>
    <w:rsid w:val="00C72ED0"/>
    <w:rsid w:val="00C83136"/>
    <w:rsid w:val="00C831C7"/>
    <w:rsid w:val="00C83750"/>
    <w:rsid w:val="00C90819"/>
    <w:rsid w:val="00C93278"/>
    <w:rsid w:val="00C93C5A"/>
    <w:rsid w:val="00CA4AA9"/>
    <w:rsid w:val="00CB1737"/>
    <w:rsid w:val="00CC4FA8"/>
    <w:rsid w:val="00CD7D65"/>
    <w:rsid w:val="00D01BC4"/>
    <w:rsid w:val="00D05E16"/>
    <w:rsid w:val="00D07343"/>
    <w:rsid w:val="00D158B3"/>
    <w:rsid w:val="00D174DE"/>
    <w:rsid w:val="00D243AF"/>
    <w:rsid w:val="00D25580"/>
    <w:rsid w:val="00D2619D"/>
    <w:rsid w:val="00D33EFB"/>
    <w:rsid w:val="00D52DF5"/>
    <w:rsid w:val="00D53FE0"/>
    <w:rsid w:val="00D743B5"/>
    <w:rsid w:val="00D939A2"/>
    <w:rsid w:val="00DA4F56"/>
    <w:rsid w:val="00DA7150"/>
    <w:rsid w:val="00DB3A21"/>
    <w:rsid w:val="00DB3D24"/>
    <w:rsid w:val="00DD03AF"/>
    <w:rsid w:val="00DE4146"/>
    <w:rsid w:val="00DF5CF2"/>
    <w:rsid w:val="00E04183"/>
    <w:rsid w:val="00E05610"/>
    <w:rsid w:val="00E10C7D"/>
    <w:rsid w:val="00E22023"/>
    <w:rsid w:val="00E2627F"/>
    <w:rsid w:val="00E30BCF"/>
    <w:rsid w:val="00E443D8"/>
    <w:rsid w:val="00E50661"/>
    <w:rsid w:val="00E75464"/>
    <w:rsid w:val="00E76878"/>
    <w:rsid w:val="00E810D5"/>
    <w:rsid w:val="00EA3DCB"/>
    <w:rsid w:val="00EA4BF0"/>
    <w:rsid w:val="00EC063F"/>
    <w:rsid w:val="00ED2069"/>
    <w:rsid w:val="00ED72FD"/>
    <w:rsid w:val="00EE5540"/>
    <w:rsid w:val="00EF09E0"/>
    <w:rsid w:val="00F11984"/>
    <w:rsid w:val="00F133A4"/>
    <w:rsid w:val="00F30472"/>
    <w:rsid w:val="00F342CD"/>
    <w:rsid w:val="00F57D59"/>
    <w:rsid w:val="00F675F8"/>
    <w:rsid w:val="00F80DB3"/>
    <w:rsid w:val="00F845F7"/>
    <w:rsid w:val="00F926D9"/>
    <w:rsid w:val="00F942C7"/>
    <w:rsid w:val="00F95B00"/>
    <w:rsid w:val="00FA3894"/>
    <w:rsid w:val="00FB5FA5"/>
    <w:rsid w:val="00FC4A9D"/>
    <w:rsid w:val="00FC7640"/>
    <w:rsid w:val="00FD1154"/>
    <w:rsid w:val="00FD339C"/>
    <w:rsid w:val="00FD6BD4"/>
    <w:rsid w:val="00FE5C2F"/>
    <w:rsid w:val="00FF5A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1FD5E"/>
  <w15:docId w15:val="{57EF065B-B97C-4B17-AF89-885699F87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100D0B"/>
    <w:pPr>
      <w:keepNext/>
      <w:keepLines/>
      <w:pBdr>
        <w:bottom w:val="single" w:sz="4" w:space="1" w:color="auto"/>
      </w:pBdr>
      <w:tabs>
        <w:tab w:val="left" w:pos="-1980"/>
      </w:tabs>
      <w:spacing w:line="240" w:lineRule="auto"/>
      <w:ind w:left="-113"/>
      <w:outlineLvl w:val="0"/>
    </w:pPr>
    <w:rPr>
      <w:rFonts w:eastAsiaTheme="majorEastAsia" w:cstheme="majorBidi"/>
      <w:b/>
      <w:bCs/>
      <w:color w:val="F47B20"/>
      <w:szCs w:val="24"/>
    </w:rPr>
  </w:style>
  <w:style w:type="paragraph" w:styleId="Heading2">
    <w:name w:val="heading 2"/>
    <w:basedOn w:val="Normal"/>
    <w:next w:val="Normal"/>
    <w:link w:val="Heading2Char"/>
    <w:autoRedefine/>
    <w:uiPriority w:val="9"/>
    <w:unhideWhenUsed/>
    <w:qFormat/>
    <w:rsid w:val="00AE5A76"/>
    <w:pPr>
      <w:keepNext/>
      <w:keepLines/>
      <w:spacing w:before="40" w:line="240" w:lineRule="auto"/>
      <w:outlineLvl w:val="1"/>
    </w:pPr>
    <w:rPr>
      <w:rFonts w:eastAsiaTheme="majorEastAsia" w:cstheme="majorBidi"/>
      <w:b/>
      <w:bCs/>
      <w:color w:val="F79646" w:themeColor="accent6"/>
      <w:spacing w:val="20"/>
      <w:sz w:val="28"/>
      <w:szCs w:val="28"/>
    </w:rPr>
  </w:style>
  <w:style w:type="paragraph" w:styleId="Heading3">
    <w:name w:val="heading 3"/>
    <w:basedOn w:val="Normal"/>
    <w:next w:val="Normal"/>
    <w:link w:val="Heading3Char"/>
    <w:autoRedefine/>
    <w:uiPriority w:val="9"/>
    <w:unhideWhenUsed/>
    <w:qFormat/>
    <w:rsid w:val="00441F0B"/>
    <w:pPr>
      <w:keepNext/>
      <w:keepLines/>
      <w:outlineLvl w:val="2"/>
    </w:pPr>
    <w:rPr>
      <w:rFonts w:eastAsiaTheme="majorEastAsia" w:cstheme="majorBidi"/>
      <w:b/>
      <w:bCs/>
      <w:color w:val="1E5396"/>
      <w:sz w:val="36"/>
    </w:rPr>
  </w:style>
  <w:style w:type="paragraph" w:styleId="Heading4">
    <w:name w:val="heading 4"/>
    <w:basedOn w:val="Normal"/>
    <w:next w:val="Normal"/>
    <w:link w:val="Heading4Char"/>
    <w:autoRedefine/>
    <w:uiPriority w:val="9"/>
    <w:unhideWhenUsed/>
    <w:qFormat/>
    <w:rsid w:val="00036024"/>
    <w:pPr>
      <w:keepNext/>
      <w:keepLines/>
      <w:spacing w:before="0" w:after="0" w:line="240" w:lineRule="auto"/>
      <w:outlineLvl w:val="3"/>
    </w:pPr>
    <w:rPr>
      <w:rFonts w:eastAsia="Times New Roman" w:cstheme="majorBidi"/>
      <w:bCs/>
      <w:iCs/>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D0B"/>
    <w:rPr>
      <w:rFonts w:ascii="Arial" w:eastAsiaTheme="majorEastAsia" w:hAnsi="Arial" w:cstheme="majorBidi"/>
      <w:b/>
      <w:bCs/>
      <w:color w:val="F47B20"/>
      <w:sz w:val="24"/>
      <w:szCs w:val="24"/>
    </w:rPr>
  </w:style>
  <w:style w:type="character" w:customStyle="1" w:styleId="Heading2Char">
    <w:name w:val="Heading 2 Char"/>
    <w:basedOn w:val="DefaultParagraphFont"/>
    <w:link w:val="Heading2"/>
    <w:uiPriority w:val="9"/>
    <w:rsid w:val="00AE5A76"/>
    <w:rPr>
      <w:rFonts w:ascii="Arial" w:eastAsiaTheme="majorEastAsia" w:hAnsi="Arial" w:cstheme="majorBidi"/>
      <w:b/>
      <w:bCs/>
      <w:color w:val="F79646" w:themeColor="accent6"/>
      <w:spacing w:val="20"/>
      <w:sz w:val="28"/>
      <w:szCs w:val="28"/>
    </w:rPr>
  </w:style>
  <w:style w:type="character" w:customStyle="1" w:styleId="Heading4Char">
    <w:name w:val="Heading 4 Char"/>
    <w:basedOn w:val="DefaultParagraphFont"/>
    <w:link w:val="Heading4"/>
    <w:uiPriority w:val="9"/>
    <w:rsid w:val="00036024"/>
    <w:rPr>
      <w:rFonts w:ascii="Arial" w:eastAsia="Times New Roman" w:hAnsi="Arial" w:cstheme="majorBidi"/>
      <w:bCs/>
      <w:iCs/>
      <w:sz w:val="24"/>
    </w:rPr>
  </w:style>
  <w:style w:type="character" w:customStyle="1" w:styleId="Heading3Char">
    <w:name w:val="Heading 3 Char"/>
    <w:basedOn w:val="DefaultParagraphFont"/>
    <w:link w:val="Heading3"/>
    <w:uiPriority w:val="9"/>
    <w:rsid w:val="00441F0B"/>
    <w:rPr>
      <w:rFonts w:ascii="Arial" w:eastAsiaTheme="majorEastAsia" w:hAnsi="Arial" w:cstheme="majorBidi"/>
      <w:b/>
      <w:bCs/>
      <w:color w:val="1E5396"/>
      <w:sz w:val="36"/>
    </w:rPr>
  </w:style>
  <w:style w:type="paragraph" w:styleId="ListParagraph">
    <w:name w:val="List Paragraph"/>
    <w:basedOn w:val="Normal"/>
    <w:autoRedefine/>
    <w:uiPriority w:val="34"/>
    <w:qFormat/>
    <w:rsid w:val="00666222"/>
    <w:pPr>
      <w:numPr>
        <w:numId w:val="9"/>
      </w:numPr>
      <w:spacing w:before="0" w:after="200" w:line="240" w:lineRule="auto"/>
      <w:contextualSpacing/>
      <w:textAlignment w:val="baseline"/>
    </w:p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054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41E6"/>
    <w:rPr>
      <w:rFonts w:ascii="Arial" w:hAnsi="Arial"/>
      <w:sz w:val="24"/>
    </w:rPr>
  </w:style>
  <w:style w:type="paragraph" w:styleId="Footer">
    <w:name w:val="footer"/>
    <w:basedOn w:val="Normal"/>
    <w:link w:val="FooterChar"/>
    <w:uiPriority w:val="99"/>
    <w:unhideWhenUsed/>
    <w:rsid w:val="00054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41E6"/>
    <w:rPr>
      <w:rFonts w:ascii="Arial" w:hAnsi="Arial"/>
      <w:sz w:val="24"/>
    </w:rPr>
  </w:style>
  <w:style w:type="table" w:styleId="TableGrid">
    <w:name w:val="Table Grid"/>
    <w:basedOn w:val="TableNormal"/>
    <w:uiPriority w:val="59"/>
    <w:rsid w:val="003B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0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B2"/>
    <w:rPr>
      <w:rFonts w:ascii="Tahoma" w:hAnsi="Tahoma" w:cs="Tahoma"/>
      <w:sz w:val="16"/>
      <w:szCs w:val="16"/>
    </w:rPr>
  </w:style>
  <w:style w:type="paragraph" w:customStyle="1" w:styleId="Default">
    <w:name w:val="Default"/>
    <w:rsid w:val="00E2627F"/>
    <w:pPr>
      <w:autoSpaceDE w:val="0"/>
      <w:autoSpaceDN w:val="0"/>
      <w:adjustRightInd w:val="0"/>
      <w:spacing w:after="0" w:line="240" w:lineRule="auto"/>
    </w:pPr>
    <w:rPr>
      <w:rFonts w:ascii="Impact" w:eastAsia="Calibri" w:hAnsi="Impact" w:cs="Impact"/>
      <w:color w:val="000000"/>
      <w:sz w:val="24"/>
      <w:szCs w:val="24"/>
    </w:rPr>
  </w:style>
  <w:style w:type="paragraph" w:customStyle="1" w:styleId="Heading2WHITE">
    <w:name w:val="Heading 2 WHITE"/>
    <w:basedOn w:val="Heading2"/>
    <w:autoRedefine/>
    <w:rsid w:val="00E2627F"/>
    <w:pPr>
      <w:outlineLvl w:val="9"/>
    </w:pPr>
    <w:rPr>
      <w:color w:val="FFFFFF" w:themeColor="background1"/>
    </w:rPr>
  </w:style>
  <w:style w:type="paragraph" w:styleId="Caption">
    <w:name w:val="caption"/>
    <w:basedOn w:val="Normal"/>
    <w:next w:val="Normal"/>
    <w:autoRedefine/>
    <w:uiPriority w:val="35"/>
    <w:unhideWhenUsed/>
    <w:qFormat/>
    <w:rsid w:val="00BE1B48"/>
    <w:pPr>
      <w:spacing w:before="0" w:after="200" w:line="240" w:lineRule="auto"/>
    </w:pPr>
    <w:rPr>
      <w:b/>
      <w:bCs/>
      <w:color w:val="1E5396"/>
      <w:szCs w:val="18"/>
    </w:rPr>
  </w:style>
  <w:style w:type="character" w:customStyle="1" w:styleId="titlehead">
    <w:name w:val="titlehead"/>
    <w:basedOn w:val="DefaultParagraphFont"/>
    <w:rsid w:val="00AE5A76"/>
  </w:style>
  <w:style w:type="paragraph" w:styleId="NormalWeb">
    <w:name w:val="Normal (Web)"/>
    <w:basedOn w:val="Normal"/>
    <w:uiPriority w:val="99"/>
    <w:unhideWhenUsed/>
    <w:rsid w:val="00AE5A76"/>
    <w:pPr>
      <w:spacing w:before="100" w:beforeAutospacing="1" w:after="100" w:afterAutospacing="1" w:line="240" w:lineRule="auto"/>
    </w:pPr>
    <w:rPr>
      <w:rFonts w:ascii="Times New Roman" w:eastAsia="Times New Roman" w:hAnsi="Times New Roman" w:cs="Times New Roman"/>
      <w:szCs w:val="24"/>
      <w:lang w:eastAsia="en-CA"/>
    </w:rPr>
  </w:style>
  <w:style w:type="character" w:styleId="Strong">
    <w:name w:val="Strong"/>
    <w:basedOn w:val="DefaultParagraphFont"/>
    <w:uiPriority w:val="22"/>
    <w:qFormat/>
    <w:rsid w:val="00AE5A76"/>
    <w:rPr>
      <w:b/>
      <w:bCs/>
    </w:rPr>
  </w:style>
  <w:style w:type="character" w:styleId="Hyperlink">
    <w:name w:val="Hyperlink"/>
    <w:basedOn w:val="DefaultParagraphFont"/>
    <w:uiPriority w:val="99"/>
    <w:unhideWhenUsed/>
    <w:rsid w:val="00AE5A76"/>
    <w:rPr>
      <w:color w:val="0000FF"/>
      <w:u w:val="single"/>
    </w:rPr>
  </w:style>
  <w:style w:type="character" w:styleId="UnresolvedMention">
    <w:name w:val="Unresolved Mention"/>
    <w:basedOn w:val="DefaultParagraphFont"/>
    <w:uiPriority w:val="99"/>
    <w:semiHidden/>
    <w:unhideWhenUsed/>
    <w:rsid w:val="00AE5A76"/>
    <w:rPr>
      <w:color w:val="605E5C"/>
      <w:shd w:val="clear" w:color="auto" w:fill="E1DFDD"/>
    </w:rPr>
  </w:style>
  <w:style w:type="character" w:styleId="FollowedHyperlink">
    <w:name w:val="FollowedHyperlink"/>
    <w:basedOn w:val="DefaultParagraphFont"/>
    <w:uiPriority w:val="99"/>
    <w:semiHidden/>
    <w:unhideWhenUsed/>
    <w:rsid w:val="00F342CD"/>
    <w:rPr>
      <w:color w:val="800080" w:themeColor="followedHyperlink"/>
      <w:u w:val="single"/>
    </w:rPr>
  </w:style>
  <w:style w:type="paragraph" w:customStyle="1" w:styleId="gmail-m-6641770956390998087msolistparagraph">
    <w:name w:val="gmail-m_-6641770956390998087msolistparagraph"/>
    <w:basedOn w:val="Normal"/>
    <w:rsid w:val="009E6910"/>
    <w:pPr>
      <w:spacing w:before="100" w:beforeAutospacing="1" w:after="100" w:afterAutospacing="1" w:line="240" w:lineRule="auto"/>
    </w:pPr>
    <w:rPr>
      <w:rFonts w:ascii="Calibri" w:hAnsi="Calibri" w:cs="Calibri"/>
      <w:sz w:val="22"/>
      <w:lang w:eastAsia="en-CA"/>
    </w:rPr>
  </w:style>
  <w:style w:type="character" w:customStyle="1" w:styleId="e2ma-style">
    <w:name w:val="e2ma-style"/>
    <w:basedOn w:val="DefaultParagraphFont"/>
    <w:rsid w:val="00684AA6"/>
  </w:style>
  <w:style w:type="paragraph" w:customStyle="1" w:styleId="xmsonormal">
    <w:name w:val="x_msonormal"/>
    <w:basedOn w:val="Normal"/>
    <w:rsid w:val="009E5048"/>
    <w:pPr>
      <w:spacing w:before="100" w:beforeAutospacing="1" w:after="100" w:afterAutospacing="1" w:line="240" w:lineRule="auto"/>
    </w:pPr>
    <w:rPr>
      <w:rFonts w:ascii="Times New Roman" w:eastAsiaTheme="minorEastAsia"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95275">
      <w:bodyDiv w:val="1"/>
      <w:marLeft w:val="0"/>
      <w:marRight w:val="0"/>
      <w:marTop w:val="0"/>
      <w:marBottom w:val="0"/>
      <w:divBdr>
        <w:top w:val="none" w:sz="0" w:space="0" w:color="auto"/>
        <w:left w:val="none" w:sz="0" w:space="0" w:color="auto"/>
        <w:bottom w:val="none" w:sz="0" w:space="0" w:color="auto"/>
        <w:right w:val="none" w:sz="0" w:space="0" w:color="auto"/>
      </w:divBdr>
      <w:divsChild>
        <w:div w:id="1853761505">
          <w:marLeft w:val="-150"/>
          <w:marRight w:val="0"/>
          <w:marTop w:val="1350"/>
          <w:marBottom w:val="525"/>
          <w:divBdr>
            <w:top w:val="none" w:sz="0" w:space="0" w:color="auto"/>
            <w:left w:val="none" w:sz="0" w:space="0" w:color="auto"/>
            <w:bottom w:val="none" w:sz="0" w:space="0" w:color="auto"/>
            <w:right w:val="none" w:sz="0" w:space="0" w:color="auto"/>
          </w:divBdr>
          <w:divsChild>
            <w:div w:id="1381511948">
              <w:marLeft w:val="0"/>
              <w:marRight w:val="150"/>
              <w:marTop w:val="0"/>
              <w:marBottom w:val="0"/>
              <w:divBdr>
                <w:top w:val="none" w:sz="0" w:space="0" w:color="auto"/>
                <w:left w:val="none" w:sz="0" w:space="0" w:color="auto"/>
                <w:bottom w:val="none" w:sz="0" w:space="0" w:color="auto"/>
                <w:right w:val="none" w:sz="0" w:space="0" w:color="auto"/>
              </w:divBdr>
              <w:divsChild>
                <w:div w:id="1759869092">
                  <w:marLeft w:val="0"/>
                  <w:marRight w:val="0"/>
                  <w:marTop w:val="0"/>
                  <w:marBottom w:val="0"/>
                  <w:divBdr>
                    <w:top w:val="none" w:sz="0" w:space="0" w:color="auto"/>
                    <w:left w:val="none" w:sz="0" w:space="0" w:color="auto"/>
                    <w:bottom w:val="none" w:sz="0" w:space="0" w:color="auto"/>
                    <w:right w:val="none" w:sz="0" w:space="0" w:color="auto"/>
                  </w:divBdr>
                  <w:divsChild>
                    <w:div w:id="1048258535">
                      <w:marLeft w:val="0"/>
                      <w:marRight w:val="0"/>
                      <w:marTop w:val="0"/>
                      <w:marBottom w:val="0"/>
                      <w:divBdr>
                        <w:top w:val="none" w:sz="0" w:space="0" w:color="auto"/>
                        <w:left w:val="none" w:sz="0" w:space="0" w:color="auto"/>
                        <w:bottom w:val="none" w:sz="0" w:space="0" w:color="auto"/>
                        <w:right w:val="none" w:sz="0" w:space="0" w:color="auto"/>
                      </w:divBdr>
                      <w:divsChild>
                        <w:div w:id="12339747">
                          <w:marLeft w:val="0"/>
                          <w:marRight w:val="0"/>
                          <w:marTop w:val="0"/>
                          <w:marBottom w:val="0"/>
                          <w:divBdr>
                            <w:top w:val="none" w:sz="0" w:space="0" w:color="auto"/>
                            <w:left w:val="none" w:sz="0" w:space="0" w:color="auto"/>
                            <w:bottom w:val="none" w:sz="0" w:space="0" w:color="auto"/>
                            <w:right w:val="none" w:sz="0" w:space="0" w:color="auto"/>
                          </w:divBdr>
                          <w:divsChild>
                            <w:div w:id="1074207101">
                              <w:marLeft w:val="0"/>
                              <w:marRight w:val="0"/>
                              <w:marTop w:val="0"/>
                              <w:marBottom w:val="0"/>
                              <w:divBdr>
                                <w:top w:val="none" w:sz="0" w:space="0" w:color="auto"/>
                                <w:left w:val="none" w:sz="0" w:space="0" w:color="auto"/>
                                <w:bottom w:val="none" w:sz="0" w:space="0" w:color="auto"/>
                                <w:right w:val="none" w:sz="0" w:space="0" w:color="auto"/>
                              </w:divBdr>
                              <w:divsChild>
                                <w:div w:id="122387076">
                                  <w:marLeft w:val="0"/>
                                  <w:marRight w:val="0"/>
                                  <w:marTop w:val="0"/>
                                  <w:marBottom w:val="0"/>
                                  <w:divBdr>
                                    <w:top w:val="none" w:sz="0" w:space="0" w:color="auto"/>
                                    <w:left w:val="none" w:sz="0" w:space="0" w:color="auto"/>
                                    <w:bottom w:val="none" w:sz="0" w:space="0" w:color="auto"/>
                                    <w:right w:val="none" w:sz="0" w:space="0" w:color="auto"/>
                                  </w:divBdr>
                                </w:div>
                              </w:divsChild>
                            </w:div>
                            <w:div w:id="1318222917">
                              <w:marLeft w:val="0"/>
                              <w:marRight w:val="0"/>
                              <w:marTop w:val="0"/>
                              <w:marBottom w:val="0"/>
                              <w:divBdr>
                                <w:top w:val="none" w:sz="0" w:space="0" w:color="auto"/>
                                <w:left w:val="none" w:sz="0" w:space="0" w:color="auto"/>
                                <w:bottom w:val="none" w:sz="0" w:space="0" w:color="auto"/>
                                <w:right w:val="none" w:sz="0" w:space="0" w:color="auto"/>
                              </w:divBdr>
                              <w:divsChild>
                                <w:div w:id="1859345697">
                                  <w:marLeft w:val="0"/>
                                  <w:marRight w:val="0"/>
                                  <w:marTop w:val="0"/>
                                  <w:marBottom w:val="0"/>
                                  <w:divBdr>
                                    <w:top w:val="none" w:sz="0" w:space="0" w:color="auto"/>
                                    <w:left w:val="none" w:sz="0" w:space="0" w:color="auto"/>
                                    <w:bottom w:val="none" w:sz="0" w:space="0" w:color="auto"/>
                                    <w:right w:val="none" w:sz="0" w:space="0" w:color="auto"/>
                                  </w:divBdr>
                                  <w:divsChild>
                                    <w:div w:id="435368172">
                                      <w:marLeft w:val="0"/>
                                      <w:marRight w:val="0"/>
                                      <w:marTop w:val="0"/>
                                      <w:marBottom w:val="0"/>
                                      <w:divBdr>
                                        <w:top w:val="none" w:sz="0" w:space="0" w:color="auto"/>
                                        <w:left w:val="none" w:sz="0" w:space="0" w:color="auto"/>
                                        <w:bottom w:val="none" w:sz="0" w:space="0" w:color="auto"/>
                                        <w:right w:val="none" w:sz="0" w:space="0" w:color="auto"/>
                                      </w:divBdr>
                                      <w:divsChild>
                                        <w:div w:id="156363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534139">
      <w:bodyDiv w:val="1"/>
      <w:marLeft w:val="0"/>
      <w:marRight w:val="0"/>
      <w:marTop w:val="0"/>
      <w:marBottom w:val="0"/>
      <w:divBdr>
        <w:top w:val="none" w:sz="0" w:space="0" w:color="auto"/>
        <w:left w:val="none" w:sz="0" w:space="0" w:color="auto"/>
        <w:bottom w:val="none" w:sz="0" w:space="0" w:color="auto"/>
        <w:right w:val="none" w:sz="0" w:space="0" w:color="auto"/>
      </w:divBdr>
    </w:div>
    <w:div w:id="109059284">
      <w:bodyDiv w:val="1"/>
      <w:marLeft w:val="0"/>
      <w:marRight w:val="0"/>
      <w:marTop w:val="0"/>
      <w:marBottom w:val="0"/>
      <w:divBdr>
        <w:top w:val="none" w:sz="0" w:space="0" w:color="auto"/>
        <w:left w:val="none" w:sz="0" w:space="0" w:color="auto"/>
        <w:bottom w:val="none" w:sz="0" w:space="0" w:color="auto"/>
        <w:right w:val="none" w:sz="0" w:space="0" w:color="auto"/>
      </w:divBdr>
    </w:div>
    <w:div w:id="122239543">
      <w:bodyDiv w:val="1"/>
      <w:marLeft w:val="0"/>
      <w:marRight w:val="0"/>
      <w:marTop w:val="0"/>
      <w:marBottom w:val="0"/>
      <w:divBdr>
        <w:top w:val="none" w:sz="0" w:space="0" w:color="auto"/>
        <w:left w:val="none" w:sz="0" w:space="0" w:color="auto"/>
        <w:bottom w:val="none" w:sz="0" w:space="0" w:color="auto"/>
        <w:right w:val="none" w:sz="0" w:space="0" w:color="auto"/>
      </w:divBdr>
    </w:div>
    <w:div w:id="141427817">
      <w:bodyDiv w:val="1"/>
      <w:marLeft w:val="0"/>
      <w:marRight w:val="0"/>
      <w:marTop w:val="0"/>
      <w:marBottom w:val="0"/>
      <w:divBdr>
        <w:top w:val="none" w:sz="0" w:space="0" w:color="auto"/>
        <w:left w:val="none" w:sz="0" w:space="0" w:color="auto"/>
        <w:bottom w:val="none" w:sz="0" w:space="0" w:color="auto"/>
        <w:right w:val="none" w:sz="0" w:space="0" w:color="auto"/>
      </w:divBdr>
    </w:div>
    <w:div w:id="161286918">
      <w:bodyDiv w:val="1"/>
      <w:marLeft w:val="0"/>
      <w:marRight w:val="0"/>
      <w:marTop w:val="0"/>
      <w:marBottom w:val="0"/>
      <w:divBdr>
        <w:top w:val="none" w:sz="0" w:space="0" w:color="auto"/>
        <w:left w:val="none" w:sz="0" w:space="0" w:color="auto"/>
        <w:bottom w:val="none" w:sz="0" w:space="0" w:color="auto"/>
        <w:right w:val="none" w:sz="0" w:space="0" w:color="auto"/>
      </w:divBdr>
    </w:div>
    <w:div w:id="206336926">
      <w:bodyDiv w:val="1"/>
      <w:marLeft w:val="0"/>
      <w:marRight w:val="0"/>
      <w:marTop w:val="0"/>
      <w:marBottom w:val="0"/>
      <w:divBdr>
        <w:top w:val="none" w:sz="0" w:space="0" w:color="auto"/>
        <w:left w:val="none" w:sz="0" w:space="0" w:color="auto"/>
        <w:bottom w:val="none" w:sz="0" w:space="0" w:color="auto"/>
        <w:right w:val="none" w:sz="0" w:space="0" w:color="auto"/>
      </w:divBdr>
    </w:div>
    <w:div w:id="263803727">
      <w:bodyDiv w:val="1"/>
      <w:marLeft w:val="0"/>
      <w:marRight w:val="0"/>
      <w:marTop w:val="0"/>
      <w:marBottom w:val="0"/>
      <w:divBdr>
        <w:top w:val="none" w:sz="0" w:space="0" w:color="auto"/>
        <w:left w:val="none" w:sz="0" w:space="0" w:color="auto"/>
        <w:bottom w:val="none" w:sz="0" w:space="0" w:color="auto"/>
        <w:right w:val="none" w:sz="0" w:space="0" w:color="auto"/>
      </w:divBdr>
    </w:div>
    <w:div w:id="298846716">
      <w:bodyDiv w:val="1"/>
      <w:marLeft w:val="0"/>
      <w:marRight w:val="0"/>
      <w:marTop w:val="0"/>
      <w:marBottom w:val="0"/>
      <w:divBdr>
        <w:top w:val="none" w:sz="0" w:space="0" w:color="auto"/>
        <w:left w:val="none" w:sz="0" w:space="0" w:color="auto"/>
        <w:bottom w:val="none" w:sz="0" w:space="0" w:color="auto"/>
        <w:right w:val="none" w:sz="0" w:space="0" w:color="auto"/>
      </w:divBdr>
    </w:div>
    <w:div w:id="310601292">
      <w:bodyDiv w:val="1"/>
      <w:marLeft w:val="0"/>
      <w:marRight w:val="0"/>
      <w:marTop w:val="0"/>
      <w:marBottom w:val="0"/>
      <w:divBdr>
        <w:top w:val="none" w:sz="0" w:space="0" w:color="auto"/>
        <w:left w:val="none" w:sz="0" w:space="0" w:color="auto"/>
        <w:bottom w:val="none" w:sz="0" w:space="0" w:color="auto"/>
        <w:right w:val="none" w:sz="0" w:space="0" w:color="auto"/>
      </w:divBdr>
    </w:div>
    <w:div w:id="320697219">
      <w:bodyDiv w:val="1"/>
      <w:marLeft w:val="0"/>
      <w:marRight w:val="0"/>
      <w:marTop w:val="0"/>
      <w:marBottom w:val="0"/>
      <w:divBdr>
        <w:top w:val="none" w:sz="0" w:space="0" w:color="auto"/>
        <w:left w:val="none" w:sz="0" w:space="0" w:color="auto"/>
        <w:bottom w:val="none" w:sz="0" w:space="0" w:color="auto"/>
        <w:right w:val="none" w:sz="0" w:space="0" w:color="auto"/>
      </w:divBdr>
    </w:div>
    <w:div w:id="418867870">
      <w:bodyDiv w:val="1"/>
      <w:marLeft w:val="0"/>
      <w:marRight w:val="0"/>
      <w:marTop w:val="0"/>
      <w:marBottom w:val="0"/>
      <w:divBdr>
        <w:top w:val="none" w:sz="0" w:space="0" w:color="auto"/>
        <w:left w:val="none" w:sz="0" w:space="0" w:color="auto"/>
        <w:bottom w:val="none" w:sz="0" w:space="0" w:color="auto"/>
        <w:right w:val="none" w:sz="0" w:space="0" w:color="auto"/>
      </w:divBdr>
    </w:div>
    <w:div w:id="463274840">
      <w:bodyDiv w:val="1"/>
      <w:marLeft w:val="0"/>
      <w:marRight w:val="0"/>
      <w:marTop w:val="0"/>
      <w:marBottom w:val="0"/>
      <w:divBdr>
        <w:top w:val="none" w:sz="0" w:space="0" w:color="auto"/>
        <w:left w:val="none" w:sz="0" w:space="0" w:color="auto"/>
        <w:bottom w:val="none" w:sz="0" w:space="0" w:color="auto"/>
        <w:right w:val="none" w:sz="0" w:space="0" w:color="auto"/>
      </w:divBdr>
    </w:div>
    <w:div w:id="500849613">
      <w:bodyDiv w:val="1"/>
      <w:marLeft w:val="0"/>
      <w:marRight w:val="0"/>
      <w:marTop w:val="0"/>
      <w:marBottom w:val="0"/>
      <w:divBdr>
        <w:top w:val="none" w:sz="0" w:space="0" w:color="auto"/>
        <w:left w:val="none" w:sz="0" w:space="0" w:color="auto"/>
        <w:bottom w:val="none" w:sz="0" w:space="0" w:color="auto"/>
        <w:right w:val="none" w:sz="0" w:space="0" w:color="auto"/>
      </w:divBdr>
    </w:div>
    <w:div w:id="511838098">
      <w:bodyDiv w:val="1"/>
      <w:marLeft w:val="0"/>
      <w:marRight w:val="0"/>
      <w:marTop w:val="0"/>
      <w:marBottom w:val="0"/>
      <w:divBdr>
        <w:top w:val="none" w:sz="0" w:space="0" w:color="auto"/>
        <w:left w:val="none" w:sz="0" w:space="0" w:color="auto"/>
        <w:bottom w:val="none" w:sz="0" w:space="0" w:color="auto"/>
        <w:right w:val="none" w:sz="0" w:space="0" w:color="auto"/>
      </w:divBdr>
    </w:div>
    <w:div w:id="695892130">
      <w:bodyDiv w:val="1"/>
      <w:marLeft w:val="0"/>
      <w:marRight w:val="0"/>
      <w:marTop w:val="0"/>
      <w:marBottom w:val="0"/>
      <w:divBdr>
        <w:top w:val="none" w:sz="0" w:space="0" w:color="auto"/>
        <w:left w:val="none" w:sz="0" w:space="0" w:color="auto"/>
        <w:bottom w:val="none" w:sz="0" w:space="0" w:color="auto"/>
        <w:right w:val="none" w:sz="0" w:space="0" w:color="auto"/>
      </w:divBdr>
    </w:div>
    <w:div w:id="796333341">
      <w:bodyDiv w:val="1"/>
      <w:marLeft w:val="0"/>
      <w:marRight w:val="0"/>
      <w:marTop w:val="0"/>
      <w:marBottom w:val="0"/>
      <w:divBdr>
        <w:top w:val="none" w:sz="0" w:space="0" w:color="auto"/>
        <w:left w:val="none" w:sz="0" w:space="0" w:color="auto"/>
        <w:bottom w:val="none" w:sz="0" w:space="0" w:color="auto"/>
        <w:right w:val="none" w:sz="0" w:space="0" w:color="auto"/>
      </w:divBdr>
    </w:div>
    <w:div w:id="909342281">
      <w:bodyDiv w:val="1"/>
      <w:marLeft w:val="0"/>
      <w:marRight w:val="0"/>
      <w:marTop w:val="0"/>
      <w:marBottom w:val="0"/>
      <w:divBdr>
        <w:top w:val="none" w:sz="0" w:space="0" w:color="auto"/>
        <w:left w:val="none" w:sz="0" w:space="0" w:color="auto"/>
        <w:bottom w:val="none" w:sz="0" w:space="0" w:color="auto"/>
        <w:right w:val="none" w:sz="0" w:space="0" w:color="auto"/>
      </w:divBdr>
    </w:div>
    <w:div w:id="939412428">
      <w:bodyDiv w:val="1"/>
      <w:marLeft w:val="0"/>
      <w:marRight w:val="0"/>
      <w:marTop w:val="0"/>
      <w:marBottom w:val="0"/>
      <w:divBdr>
        <w:top w:val="none" w:sz="0" w:space="0" w:color="auto"/>
        <w:left w:val="none" w:sz="0" w:space="0" w:color="auto"/>
        <w:bottom w:val="none" w:sz="0" w:space="0" w:color="auto"/>
        <w:right w:val="none" w:sz="0" w:space="0" w:color="auto"/>
      </w:divBdr>
    </w:div>
    <w:div w:id="942954769">
      <w:bodyDiv w:val="1"/>
      <w:marLeft w:val="0"/>
      <w:marRight w:val="0"/>
      <w:marTop w:val="0"/>
      <w:marBottom w:val="0"/>
      <w:divBdr>
        <w:top w:val="none" w:sz="0" w:space="0" w:color="auto"/>
        <w:left w:val="none" w:sz="0" w:space="0" w:color="auto"/>
        <w:bottom w:val="none" w:sz="0" w:space="0" w:color="auto"/>
        <w:right w:val="none" w:sz="0" w:space="0" w:color="auto"/>
      </w:divBdr>
    </w:div>
    <w:div w:id="1041202109">
      <w:bodyDiv w:val="1"/>
      <w:marLeft w:val="0"/>
      <w:marRight w:val="0"/>
      <w:marTop w:val="0"/>
      <w:marBottom w:val="0"/>
      <w:divBdr>
        <w:top w:val="none" w:sz="0" w:space="0" w:color="auto"/>
        <w:left w:val="none" w:sz="0" w:space="0" w:color="auto"/>
        <w:bottom w:val="none" w:sz="0" w:space="0" w:color="auto"/>
        <w:right w:val="none" w:sz="0" w:space="0" w:color="auto"/>
      </w:divBdr>
    </w:div>
    <w:div w:id="1052848306">
      <w:bodyDiv w:val="1"/>
      <w:marLeft w:val="0"/>
      <w:marRight w:val="0"/>
      <w:marTop w:val="0"/>
      <w:marBottom w:val="0"/>
      <w:divBdr>
        <w:top w:val="none" w:sz="0" w:space="0" w:color="auto"/>
        <w:left w:val="none" w:sz="0" w:space="0" w:color="auto"/>
        <w:bottom w:val="none" w:sz="0" w:space="0" w:color="auto"/>
        <w:right w:val="none" w:sz="0" w:space="0" w:color="auto"/>
      </w:divBdr>
    </w:div>
    <w:div w:id="1112939240">
      <w:bodyDiv w:val="1"/>
      <w:marLeft w:val="0"/>
      <w:marRight w:val="0"/>
      <w:marTop w:val="0"/>
      <w:marBottom w:val="0"/>
      <w:divBdr>
        <w:top w:val="none" w:sz="0" w:space="0" w:color="auto"/>
        <w:left w:val="none" w:sz="0" w:space="0" w:color="auto"/>
        <w:bottom w:val="none" w:sz="0" w:space="0" w:color="auto"/>
        <w:right w:val="none" w:sz="0" w:space="0" w:color="auto"/>
      </w:divBdr>
    </w:div>
    <w:div w:id="1350449648">
      <w:bodyDiv w:val="1"/>
      <w:marLeft w:val="0"/>
      <w:marRight w:val="0"/>
      <w:marTop w:val="0"/>
      <w:marBottom w:val="0"/>
      <w:divBdr>
        <w:top w:val="none" w:sz="0" w:space="0" w:color="auto"/>
        <w:left w:val="none" w:sz="0" w:space="0" w:color="auto"/>
        <w:bottom w:val="none" w:sz="0" w:space="0" w:color="auto"/>
        <w:right w:val="none" w:sz="0" w:space="0" w:color="auto"/>
      </w:divBdr>
    </w:div>
    <w:div w:id="1465658420">
      <w:bodyDiv w:val="1"/>
      <w:marLeft w:val="0"/>
      <w:marRight w:val="0"/>
      <w:marTop w:val="0"/>
      <w:marBottom w:val="0"/>
      <w:divBdr>
        <w:top w:val="none" w:sz="0" w:space="0" w:color="auto"/>
        <w:left w:val="none" w:sz="0" w:space="0" w:color="auto"/>
        <w:bottom w:val="none" w:sz="0" w:space="0" w:color="auto"/>
        <w:right w:val="none" w:sz="0" w:space="0" w:color="auto"/>
      </w:divBdr>
    </w:div>
    <w:div w:id="1564295061">
      <w:bodyDiv w:val="1"/>
      <w:marLeft w:val="0"/>
      <w:marRight w:val="0"/>
      <w:marTop w:val="0"/>
      <w:marBottom w:val="0"/>
      <w:divBdr>
        <w:top w:val="none" w:sz="0" w:space="0" w:color="auto"/>
        <w:left w:val="none" w:sz="0" w:space="0" w:color="auto"/>
        <w:bottom w:val="none" w:sz="0" w:space="0" w:color="auto"/>
        <w:right w:val="none" w:sz="0" w:space="0" w:color="auto"/>
      </w:divBdr>
    </w:div>
    <w:div w:id="1571885239">
      <w:bodyDiv w:val="1"/>
      <w:marLeft w:val="0"/>
      <w:marRight w:val="0"/>
      <w:marTop w:val="0"/>
      <w:marBottom w:val="0"/>
      <w:divBdr>
        <w:top w:val="none" w:sz="0" w:space="0" w:color="auto"/>
        <w:left w:val="none" w:sz="0" w:space="0" w:color="auto"/>
        <w:bottom w:val="none" w:sz="0" w:space="0" w:color="auto"/>
        <w:right w:val="none" w:sz="0" w:space="0" w:color="auto"/>
      </w:divBdr>
    </w:div>
    <w:div w:id="1576743492">
      <w:bodyDiv w:val="1"/>
      <w:marLeft w:val="0"/>
      <w:marRight w:val="0"/>
      <w:marTop w:val="0"/>
      <w:marBottom w:val="0"/>
      <w:divBdr>
        <w:top w:val="none" w:sz="0" w:space="0" w:color="auto"/>
        <w:left w:val="none" w:sz="0" w:space="0" w:color="auto"/>
        <w:bottom w:val="none" w:sz="0" w:space="0" w:color="auto"/>
        <w:right w:val="none" w:sz="0" w:space="0" w:color="auto"/>
      </w:divBdr>
    </w:div>
    <w:div w:id="1668556334">
      <w:bodyDiv w:val="1"/>
      <w:marLeft w:val="0"/>
      <w:marRight w:val="0"/>
      <w:marTop w:val="0"/>
      <w:marBottom w:val="0"/>
      <w:divBdr>
        <w:top w:val="none" w:sz="0" w:space="0" w:color="auto"/>
        <w:left w:val="none" w:sz="0" w:space="0" w:color="auto"/>
        <w:bottom w:val="none" w:sz="0" w:space="0" w:color="auto"/>
        <w:right w:val="none" w:sz="0" w:space="0" w:color="auto"/>
      </w:divBdr>
    </w:div>
    <w:div w:id="1676490201">
      <w:bodyDiv w:val="1"/>
      <w:marLeft w:val="0"/>
      <w:marRight w:val="0"/>
      <w:marTop w:val="0"/>
      <w:marBottom w:val="0"/>
      <w:divBdr>
        <w:top w:val="none" w:sz="0" w:space="0" w:color="auto"/>
        <w:left w:val="none" w:sz="0" w:space="0" w:color="auto"/>
        <w:bottom w:val="none" w:sz="0" w:space="0" w:color="auto"/>
        <w:right w:val="none" w:sz="0" w:space="0" w:color="auto"/>
      </w:divBdr>
    </w:div>
    <w:div w:id="1762143546">
      <w:bodyDiv w:val="1"/>
      <w:marLeft w:val="0"/>
      <w:marRight w:val="0"/>
      <w:marTop w:val="0"/>
      <w:marBottom w:val="0"/>
      <w:divBdr>
        <w:top w:val="none" w:sz="0" w:space="0" w:color="auto"/>
        <w:left w:val="none" w:sz="0" w:space="0" w:color="auto"/>
        <w:bottom w:val="none" w:sz="0" w:space="0" w:color="auto"/>
        <w:right w:val="none" w:sz="0" w:space="0" w:color="auto"/>
      </w:divBdr>
    </w:div>
    <w:div w:id="1850025253">
      <w:bodyDiv w:val="1"/>
      <w:marLeft w:val="0"/>
      <w:marRight w:val="0"/>
      <w:marTop w:val="0"/>
      <w:marBottom w:val="0"/>
      <w:divBdr>
        <w:top w:val="none" w:sz="0" w:space="0" w:color="auto"/>
        <w:left w:val="none" w:sz="0" w:space="0" w:color="auto"/>
        <w:bottom w:val="none" w:sz="0" w:space="0" w:color="auto"/>
        <w:right w:val="none" w:sz="0" w:space="0" w:color="auto"/>
      </w:divBdr>
    </w:div>
    <w:div w:id="1851092919">
      <w:bodyDiv w:val="1"/>
      <w:marLeft w:val="0"/>
      <w:marRight w:val="0"/>
      <w:marTop w:val="0"/>
      <w:marBottom w:val="0"/>
      <w:divBdr>
        <w:top w:val="none" w:sz="0" w:space="0" w:color="auto"/>
        <w:left w:val="none" w:sz="0" w:space="0" w:color="auto"/>
        <w:bottom w:val="none" w:sz="0" w:space="0" w:color="auto"/>
        <w:right w:val="none" w:sz="0" w:space="0" w:color="auto"/>
      </w:divBdr>
    </w:div>
    <w:div w:id="1974552860">
      <w:bodyDiv w:val="1"/>
      <w:marLeft w:val="0"/>
      <w:marRight w:val="0"/>
      <w:marTop w:val="0"/>
      <w:marBottom w:val="0"/>
      <w:divBdr>
        <w:top w:val="none" w:sz="0" w:space="0" w:color="auto"/>
        <w:left w:val="none" w:sz="0" w:space="0" w:color="auto"/>
        <w:bottom w:val="none" w:sz="0" w:space="0" w:color="auto"/>
        <w:right w:val="none" w:sz="0" w:space="0" w:color="auto"/>
      </w:divBdr>
    </w:div>
    <w:div w:id="200122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oronto.ca/home/covid-19/covid-19-protect-yourself-others/covid-19-vaccines/covid-19-vaccine-resources/" TargetMode="External"/><Relationship Id="rId18" Type="http://schemas.openxmlformats.org/officeDocument/2006/relationships/footer" Target="footer1.xml"/><Relationship Id="rId26" Type="http://schemas.openxmlformats.org/officeDocument/2006/relationships/hyperlink" Target="http://www.torontosciencefair.ca/" TargetMode="External"/><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hyperlink" Target="https://cfccanada.ca/en/Home" TargetMode="External"/><Relationship Id="rId7" Type="http://schemas.openxmlformats.org/officeDocument/2006/relationships/endnotes" Target="endnotes.xml"/><Relationship Id="rId12" Type="http://schemas.openxmlformats.org/officeDocument/2006/relationships/hyperlink" Target="https://www.tdsb.on.ca/In-Person-Learning/Resources-During-Covid-19" TargetMode="External"/><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hyperlink" Target="https://www.toronto.ca/legdocs/mmis/2019/hl/bgrd/backgroundfile-138987.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dsb.on.ca/News/Article-Details/ArtMID/474/ArticleID/1619/Sikh-Heritage-Month" TargetMode="External"/><Relationship Id="rId20" Type="http://schemas.openxmlformats.org/officeDocument/2006/relationships/image" Target="media/image4.png"/><Relationship Id="rId29" Type="http://schemas.openxmlformats.org/officeDocument/2006/relationships/hyperlink" Target="https://sites.google.com/tdsb.on.ca/vssclubsactivities/home?pli=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dsb-ca.zoom.us/j/97516498820?pwd=cjVLNzZyb3d5eE9abEdrZEFTNXM1dz09" TargetMode="External"/><Relationship Id="rId24" Type="http://schemas.openxmlformats.org/officeDocument/2006/relationships/image" Target="media/image8.png"/><Relationship Id="rId32" Type="http://schemas.openxmlformats.org/officeDocument/2006/relationships/hyperlink" Target="https://www.thetyc.ca" TargetMode="External"/><Relationship Id="rId37"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tdsb.on.ca/News/Article-Details/ArtMID/474/ArticleID/1618/Latin-America-History-Month" TargetMode="External"/><Relationship Id="rId23" Type="http://schemas.openxmlformats.org/officeDocument/2006/relationships/image" Target="media/image7.jpeg"/><Relationship Id="rId28" Type="http://schemas.openxmlformats.org/officeDocument/2006/relationships/hyperlink" Target="https://www.youtube.com/channel/UCARKd93l7GaiwJiBG0XzToQ" TargetMode="External"/><Relationship Id="rId36" Type="http://schemas.openxmlformats.org/officeDocument/2006/relationships/hyperlink" Target="https://www.tdsb.on.ca/High-School/TDSB-Student-Senate" TargetMode="External"/><Relationship Id="rId10" Type="http://schemas.openxmlformats.org/officeDocument/2006/relationships/hyperlink" Target="https://tdsb-ca.zoom.us/j/93136458934?pwd=NDhMd051dXRxQ1JqWDU4cnZxQnRBZz09" TargetMode="External"/><Relationship Id="rId19" Type="http://schemas.openxmlformats.org/officeDocument/2006/relationships/hyperlink" Target="https://docs.google.com/document/d/1t3FVOlaaEmWFUNtArZQu1yua66l3gY4w8K1rLxm6Bhc/edit" TargetMode="External"/><Relationship Id="rId31" Type="http://schemas.openxmlformats.org/officeDocument/2006/relationships/hyperlink" Target="https://sites.google.com/tdsb.on.ca/vssclubsactivities/home" TargetMode="External"/><Relationship Id="rId4" Type="http://schemas.openxmlformats.org/officeDocument/2006/relationships/settings" Target="settings.xml"/><Relationship Id="rId9" Type="http://schemas.openxmlformats.org/officeDocument/2006/relationships/hyperlink" Target="www.tdsb.on.ca/virtualschool" TargetMode="External"/><Relationship Id="rId14" Type="http://schemas.openxmlformats.org/officeDocument/2006/relationships/hyperlink" Target="https://www.tdsb.on.ca/News/Article-Details/ArtMID/474/ArticleID/1617/Hispanic-Heritage-Month" TargetMode="External"/><Relationship Id="rId22" Type="http://schemas.openxmlformats.org/officeDocument/2006/relationships/image" Target="media/image6.jpeg"/><Relationship Id="rId27" Type="http://schemas.openxmlformats.org/officeDocument/2006/relationships/hyperlink" Target="https://drive.google.com/file/d/1ZYeeDE0pQsHBihgQZEW42Z9cNNx2ok9r/view?usp=drive_web" TargetMode="External"/><Relationship Id="rId30" Type="http://schemas.openxmlformats.org/officeDocument/2006/relationships/hyperlink" Target="https://sites.google.com/tdsb.on.ca/vss-black-student-alliance/home" TargetMode="External"/><Relationship Id="rId35" Type="http://schemas.openxmlformats.org/officeDocument/2006/relationships/hyperlink" Target="https://proof.utoronto.ca/food-insecurity/"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esktop\VS%20Newsletters\Virtual%20School%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C78DF-F8DB-4385-A0A6-E79A8F121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C:\Users\139276\Desktop\VS Newsletters\Virtual School Newsletter Template.dotx</Template>
  <TotalTime>2</TotalTime>
  <Pages>7</Pages>
  <Words>2419</Words>
  <Characters>13790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School Newsletter</vt:lpstr>
    </vt:vector>
  </TitlesOfParts>
  <Company>Toronto District School Board</Company>
  <LinksUpToDate>false</LinksUpToDate>
  <CharactersWithSpaces>16177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Newsletter</dc:title>
  <dc:creator>Lewis, Stacey</dc:creator>
  <cp:lastModifiedBy>Microsoft Office User</cp:lastModifiedBy>
  <cp:revision>3</cp:revision>
  <dcterms:created xsi:type="dcterms:W3CDTF">2021-04-29T12:41:00Z</dcterms:created>
  <dcterms:modified xsi:type="dcterms:W3CDTF">2021-05-06T12:37:00Z</dcterms:modified>
</cp:coreProperties>
</file>