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bidiVisual/>
        <w:tblW w:w="351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de Colour Blue for Newsletter Highlights"/>
      </w:tblPr>
      <w:tblGrid>
        <w:gridCol w:w="3517"/>
      </w:tblGrid>
      <w:tr w:rsidR="00441F0B" w:rsidRPr="00270D3D" w14:paraId="46A7CF0E" w14:textId="77777777" w:rsidTr="00466444">
        <w:trPr>
          <w:trHeight w:val="11437"/>
          <w:tblHeader/>
        </w:trPr>
        <w:tc>
          <w:tcPr>
            <w:tcW w:w="3517" w:type="dxa"/>
            <w:tcBorders>
              <w:top w:val="single" w:sz="4" w:space="0" w:color="auto"/>
              <w:left w:val="single" w:sz="4" w:space="0" w:color="auto"/>
              <w:bottom w:val="single" w:sz="4" w:space="0" w:color="auto"/>
              <w:right w:val="single" w:sz="4" w:space="0" w:color="auto"/>
            </w:tcBorders>
            <w:shd w:val="clear" w:color="auto" w:fill="1E5396"/>
          </w:tcPr>
          <w:p w14:paraId="1A43701A" w14:textId="5E704D07" w:rsidR="0014248C" w:rsidRPr="00466444" w:rsidRDefault="00C311A2" w:rsidP="00463AD1">
            <w:pPr>
              <w:bidi/>
              <w:spacing w:after="300"/>
              <w:rPr>
                <w:rFonts w:cs="Arial"/>
                <w:b/>
                <w:bCs/>
                <w:color w:val="FFFFFF" w:themeColor="background1"/>
                <w:sz w:val="12"/>
                <w:szCs w:val="12"/>
              </w:rPr>
            </w:pPr>
            <w:r w:rsidRPr="00270D3D">
              <w:rPr>
                <w:rFonts w:cs="Arial"/>
                <w:b/>
                <w:noProof/>
                <w:color w:val="FFFFFF" w:themeColor="background1"/>
                <w:sz w:val="40"/>
                <w:szCs w:val="40"/>
              </w:rPr>
              <w:drawing>
                <wp:inline distT="0" distB="0" distL="0" distR="0" wp14:anchorId="1CA605A1" wp14:editId="6CDF640C">
                  <wp:extent cx="1112520" cy="1096159"/>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3103" cy="1145998"/>
                          </a:xfrm>
                          <a:prstGeom prst="rect">
                            <a:avLst/>
                          </a:prstGeom>
                        </pic:spPr>
                      </pic:pic>
                    </a:graphicData>
                  </a:graphic>
                </wp:inline>
              </w:drawing>
            </w:r>
            <w:r w:rsidR="007173AB" w:rsidRPr="00270D3D">
              <w:rPr>
                <w:rFonts w:cs="Arial"/>
                <w:b/>
                <w:color w:val="FFFFFF" w:themeColor="background1"/>
                <w:sz w:val="40"/>
                <w:szCs w:val="40"/>
              </w:rPr>
              <w:br/>
            </w:r>
            <w:r w:rsidR="00675E9F">
              <w:rPr>
                <w:rFonts w:ascii="Nafees Web Naskh" w:hAnsi="Nafees Web Naskh" w:cs="Nafees Web Naskh" w:hint="cs"/>
                <w:b/>
                <w:bCs/>
                <w:color w:val="FFFFFF" w:themeColor="background1"/>
                <w:szCs w:val="24"/>
                <w:rtl/>
              </w:rPr>
              <w:t xml:space="preserve">ٹی ڈی ایس بی </w:t>
            </w:r>
            <w:r w:rsidR="00675E9F" w:rsidRPr="00675E9F">
              <w:rPr>
                <w:rFonts w:asciiTheme="minorHAnsi" w:hAnsiTheme="minorHAnsi" w:cstheme="minorHAnsi"/>
                <w:b/>
                <w:bCs/>
                <w:color w:val="FFFFFF" w:themeColor="background1"/>
                <w:szCs w:val="24"/>
              </w:rPr>
              <w:t>(TDSB)</w:t>
            </w:r>
            <w:r w:rsidR="00675E9F">
              <w:rPr>
                <w:rFonts w:ascii="Nafees Web Naskh" w:hAnsi="Nafees Web Naskh" w:cs="Nafees Web Naskh" w:hint="cs"/>
                <w:b/>
                <w:bCs/>
                <w:color w:val="FFFFFF" w:themeColor="background1"/>
                <w:szCs w:val="24"/>
                <w:rtl/>
                <w:lang w:bidi="ur-PK"/>
              </w:rPr>
              <w:t xml:space="preserve"> </w:t>
            </w:r>
            <w:r w:rsidR="00675E9F">
              <w:rPr>
                <w:rFonts w:ascii="Nafees Web Naskh" w:hAnsi="Nafees Web Naskh" w:cs="Nafees Web Naskh" w:hint="cs"/>
                <w:b/>
                <w:bCs/>
                <w:color w:val="FFFFFF" w:themeColor="background1"/>
                <w:szCs w:val="24"/>
                <w:rtl/>
              </w:rPr>
              <w:t xml:space="preserve">ایلیمینٹری ورچوئل </w:t>
            </w:r>
            <w:r w:rsidR="00675E9F" w:rsidRPr="00375ACF">
              <w:rPr>
                <w:rFonts w:asciiTheme="minorHAnsi" w:hAnsiTheme="minorHAnsi" w:cstheme="minorHAnsi"/>
                <w:b/>
                <w:bCs/>
                <w:color w:val="FFFFFF" w:themeColor="background1"/>
                <w:szCs w:val="24"/>
              </w:rPr>
              <w:t>(Virtual)</w:t>
            </w:r>
            <w:r w:rsidR="00675E9F">
              <w:rPr>
                <w:rFonts w:ascii="Nafees Web Naskh" w:hAnsi="Nafees Web Naskh" w:cs="Nafees Web Naskh" w:hint="cs"/>
                <w:b/>
                <w:bCs/>
                <w:color w:val="FFFFFF" w:themeColor="background1"/>
                <w:szCs w:val="24"/>
                <w:rtl/>
                <w:lang w:bidi="ur-PK"/>
              </w:rPr>
              <w:t xml:space="preserve"> اسکول فیملی نیوز لیٹر</w:t>
            </w:r>
            <w:r w:rsidR="00466444">
              <w:rPr>
                <w:rFonts w:ascii="Nafees Web Naskh" w:hAnsi="Nafees Web Naskh" w:cs="Nafees Web Naskh"/>
                <w:b/>
                <w:bCs/>
                <w:color w:val="FFFFFF" w:themeColor="background1"/>
                <w:szCs w:val="24"/>
                <w:rtl/>
                <w:lang w:bidi="ur-PK"/>
              </w:rPr>
              <w:br/>
            </w:r>
          </w:p>
          <w:p w14:paraId="2E785F2D" w14:textId="7E2A4B83" w:rsidR="00692FAB" w:rsidRPr="00466444" w:rsidRDefault="00AE2EC5" w:rsidP="00C100AA">
            <w:pPr>
              <w:bidi/>
              <w:rPr>
                <w:rFonts w:ascii="Nafees Web Naskh" w:hAnsi="Nafees Web Naskh" w:cs="Nafees Web Naskh"/>
                <w:color w:val="FFFFFF" w:themeColor="background1"/>
                <w:sz w:val="12"/>
                <w:szCs w:val="12"/>
              </w:rPr>
            </w:pPr>
            <w:r w:rsidRPr="00AE2EC5">
              <w:rPr>
                <w:rFonts w:ascii="Nafees Web Naskh" w:hAnsi="Nafees Web Naskh" w:cs="Nafees Web Naskh"/>
                <w:color w:val="FFFFFF" w:themeColor="background1"/>
                <w:szCs w:val="24"/>
                <w:rtl/>
              </w:rPr>
              <w:t xml:space="preserve">ورچوئل اسکول </w:t>
            </w:r>
            <w:r w:rsidR="00AF72E8">
              <w:rPr>
                <w:rFonts w:ascii="Nafees Web Naskh" w:hAnsi="Nafees Web Naskh" w:cs="Nafees Web Naskh" w:hint="cs"/>
                <w:color w:val="FFFFFF" w:themeColor="background1"/>
                <w:szCs w:val="24"/>
                <w:rtl/>
              </w:rPr>
              <w:t xml:space="preserve">فیملی </w:t>
            </w:r>
            <w:r w:rsidRPr="00AE2EC5">
              <w:rPr>
                <w:rFonts w:ascii="Nafees Web Naskh" w:hAnsi="Nafees Web Naskh" w:cs="Nafees Web Naskh"/>
                <w:color w:val="FFFFFF" w:themeColor="background1"/>
                <w:szCs w:val="24"/>
                <w:rtl/>
              </w:rPr>
              <w:t>ن</w:t>
            </w:r>
            <w:r w:rsidRPr="00AE2EC5">
              <w:rPr>
                <w:rFonts w:ascii="Nafees Web Naskh" w:hAnsi="Nafees Web Naskh" w:cs="Nafees Web Naskh" w:hint="cs"/>
                <w:color w:val="FFFFFF" w:themeColor="background1"/>
                <w:szCs w:val="24"/>
                <w:rtl/>
              </w:rPr>
              <w:t>ی</w:t>
            </w:r>
            <w:r w:rsidRPr="00AE2EC5">
              <w:rPr>
                <w:rFonts w:ascii="Nafees Web Naskh" w:hAnsi="Nafees Web Naskh" w:cs="Nafees Web Naskh" w:hint="eastAsia"/>
                <w:color w:val="FFFFFF" w:themeColor="background1"/>
                <w:szCs w:val="24"/>
                <w:rtl/>
              </w:rPr>
              <w:t>وز</w:t>
            </w:r>
            <w:r w:rsidRPr="00AE2EC5">
              <w:rPr>
                <w:rFonts w:ascii="Nafees Web Naskh" w:hAnsi="Nafees Web Naskh" w:cs="Nafees Web Naskh"/>
                <w:color w:val="FFFFFF" w:themeColor="background1"/>
                <w:szCs w:val="24"/>
                <w:rtl/>
              </w:rPr>
              <w:t xml:space="preserve"> ل</w:t>
            </w:r>
            <w:r w:rsidRPr="00AE2EC5">
              <w:rPr>
                <w:rFonts w:ascii="Nafees Web Naskh" w:hAnsi="Nafees Web Naskh" w:cs="Nafees Web Naskh" w:hint="cs"/>
                <w:color w:val="FFFFFF" w:themeColor="background1"/>
                <w:szCs w:val="24"/>
                <w:rtl/>
              </w:rPr>
              <w:t>ی</w:t>
            </w:r>
            <w:r w:rsidRPr="00AE2EC5">
              <w:rPr>
                <w:rFonts w:ascii="Nafees Web Naskh" w:hAnsi="Nafees Web Naskh" w:cs="Nafees Web Naskh" w:hint="eastAsia"/>
                <w:color w:val="FFFFFF" w:themeColor="background1"/>
                <w:szCs w:val="24"/>
                <w:rtl/>
              </w:rPr>
              <w:t>ٹر</w:t>
            </w:r>
            <w:r w:rsidRPr="00AE2EC5">
              <w:rPr>
                <w:rFonts w:ascii="Nafees Web Naskh" w:hAnsi="Nafees Web Naskh" w:cs="Nafees Web Naskh"/>
                <w:color w:val="FFFFFF" w:themeColor="background1"/>
                <w:szCs w:val="24"/>
                <w:rtl/>
              </w:rPr>
              <w:t xml:space="preserve"> ک</w:t>
            </w:r>
            <w:r w:rsidR="00AF72E8">
              <w:rPr>
                <w:rFonts w:ascii="Nafees Web Naskh" w:hAnsi="Nafees Web Naskh" w:cs="Nafees Web Naskh" w:hint="cs"/>
                <w:color w:val="FFFFFF" w:themeColor="background1"/>
                <w:szCs w:val="24"/>
                <w:rtl/>
              </w:rPr>
              <w:t>ے اپریل</w:t>
            </w:r>
            <w:r w:rsidRPr="00AE2EC5">
              <w:rPr>
                <w:rFonts w:ascii="Nafees Web Naskh" w:hAnsi="Nafees Web Naskh" w:cs="Nafees Web Naskh"/>
                <w:color w:val="FFFFFF" w:themeColor="background1"/>
                <w:szCs w:val="24"/>
                <w:rtl/>
              </w:rPr>
              <w:t xml:space="preserve"> </w:t>
            </w:r>
            <w:r w:rsidRPr="00AE2EC5">
              <w:rPr>
                <w:rFonts w:asciiTheme="minorHAnsi" w:hAnsiTheme="minorHAnsi" w:cstheme="minorHAnsi"/>
                <w:color w:val="FFFFFF" w:themeColor="background1"/>
                <w:szCs w:val="24"/>
                <w:rtl/>
              </w:rPr>
              <w:t>2021</w:t>
            </w:r>
            <w:r w:rsidRPr="00AE2EC5">
              <w:rPr>
                <w:rFonts w:ascii="Nafees Web Naskh" w:hAnsi="Nafees Web Naskh" w:cs="Nafees Web Naskh"/>
                <w:color w:val="FFFFFF" w:themeColor="background1"/>
                <w:szCs w:val="24"/>
                <w:rtl/>
              </w:rPr>
              <w:t>ء کے شمارے م</w:t>
            </w:r>
            <w:r w:rsidRPr="00AE2EC5">
              <w:rPr>
                <w:rFonts w:ascii="Nafees Web Naskh" w:hAnsi="Nafees Web Naskh" w:cs="Nafees Web Naskh" w:hint="cs"/>
                <w:color w:val="FFFFFF" w:themeColor="background1"/>
                <w:szCs w:val="24"/>
                <w:rtl/>
              </w:rPr>
              <w:t>ی</w:t>
            </w:r>
            <w:r w:rsidRPr="00AE2EC5">
              <w:rPr>
                <w:rFonts w:ascii="Nafees Web Naskh" w:hAnsi="Nafees Web Naskh" w:cs="Nafees Web Naskh" w:hint="eastAsia"/>
                <w:color w:val="FFFFFF" w:themeColor="background1"/>
                <w:szCs w:val="24"/>
                <w:rtl/>
              </w:rPr>
              <w:t>ں</w:t>
            </w:r>
            <w:r w:rsidRPr="00AE2EC5">
              <w:rPr>
                <w:rFonts w:ascii="Nafees Web Naskh" w:hAnsi="Nafees Web Naskh" w:cs="Nafees Web Naskh"/>
                <w:color w:val="FFFFFF" w:themeColor="background1"/>
                <w:szCs w:val="24"/>
                <w:rtl/>
              </w:rPr>
              <w:t xml:space="preserve"> خوش آمد</w:t>
            </w:r>
            <w:r w:rsidRPr="00AE2EC5">
              <w:rPr>
                <w:rFonts w:ascii="Nafees Web Naskh" w:hAnsi="Nafees Web Naskh" w:cs="Nafees Web Naskh" w:hint="cs"/>
                <w:color w:val="FFFFFF" w:themeColor="background1"/>
                <w:szCs w:val="24"/>
                <w:rtl/>
              </w:rPr>
              <w:t>ی</w:t>
            </w:r>
            <w:r w:rsidRPr="00AE2EC5">
              <w:rPr>
                <w:rFonts w:ascii="Nafees Web Naskh" w:hAnsi="Nafees Web Naskh" w:cs="Nafees Web Naskh" w:hint="eastAsia"/>
                <w:color w:val="FFFFFF" w:themeColor="background1"/>
                <w:szCs w:val="24"/>
                <w:rtl/>
              </w:rPr>
              <w:t>د</w:t>
            </w:r>
            <w:r w:rsidRPr="00AE2EC5">
              <w:rPr>
                <w:rFonts w:ascii="Nafees Web Naskh" w:hAnsi="Nafees Web Naskh" w:cs="Nafees Web Naskh"/>
                <w:color w:val="FFFFFF" w:themeColor="background1"/>
                <w:szCs w:val="24"/>
                <w:rtl/>
              </w:rPr>
              <w:t xml:space="preserve">۔ </w:t>
            </w:r>
            <w:r w:rsidR="00AF72E8" w:rsidRPr="00AF72E8">
              <w:rPr>
                <w:rFonts w:ascii="Nafees Web Naskh" w:hAnsi="Nafees Web Naskh" w:cs="Nafees Web Naskh"/>
                <w:color w:val="FFFFFF" w:themeColor="background1"/>
                <w:szCs w:val="24"/>
                <w:rtl/>
              </w:rPr>
              <w:t>ہم ام</w:t>
            </w:r>
            <w:r w:rsidR="00AF72E8" w:rsidRPr="00AF72E8">
              <w:rPr>
                <w:rFonts w:ascii="Nafees Web Naskh" w:hAnsi="Nafees Web Naskh" w:cs="Nafees Web Naskh" w:hint="cs"/>
                <w:color w:val="FFFFFF" w:themeColor="background1"/>
                <w:szCs w:val="24"/>
                <w:rtl/>
              </w:rPr>
              <w:t>ی</w:t>
            </w:r>
            <w:r w:rsidR="00AF72E8" w:rsidRPr="00AF72E8">
              <w:rPr>
                <w:rFonts w:ascii="Nafees Web Naskh" w:hAnsi="Nafees Web Naskh" w:cs="Nafees Web Naskh" w:hint="eastAsia"/>
                <w:color w:val="FFFFFF" w:themeColor="background1"/>
                <w:szCs w:val="24"/>
                <w:rtl/>
              </w:rPr>
              <w:t>د</w:t>
            </w:r>
            <w:r w:rsidR="00AF72E8" w:rsidRPr="00AF72E8">
              <w:rPr>
                <w:rFonts w:ascii="Nafees Web Naskh" w:hAnsi="Nafees Web Naskh" w:cs="Nafees Web Naskh"/>
                <w:color w:val="FFFFFF" w:themeColor="background1"/>
                <w:szCs w:val="24"/>
                <w:rtl/>
              </w:rPr>
              <w:t xml:space="preserve"> کرتے ہ</w:t>
            </w:r>
            <w:r w:rsidR="00AF72E8" w:rsidRPr="00AF72E8">
              <w:rPr>
                <w:rFonts w:ascii="Nafees Web Naskh" w:hAnsi="Nafees Web Naskh" w:cs="Nafees Web Naskh" w:hint="cs"/>
                <w:color w:val="FFFFFF" w:themeColor="background1"/>
                <w:szCs w:val="24"/>
                <w:rtl/>
              </w:rPr>
              <w:t>ی</w:t>
            </w:r>
            <w:r w:rsidR="00AF72E8" w:rsidRPr="00AF72E8">
              <w:rPr>
                <w:rFonts w:ascii="Nafees Web Naskh" w:hAnsi="Nafees Web Naskh" w:cs="Nafees Web Naskh" w:hint="eastAsia"/>
                <w:color w:val="FFFFFF" w:themeColor="background1"/>
                <w:szCs w:val="24"/>
                <w:rtl/>
              </w:rPr>
              <w:t>ں</w:t>
            </w:r>
            <w:r w:rsidR="00AF72E8" w:rsidRPr="00AF72E8">
              <w:rPr>
                <w:rFonts w:ascii="Nafees Web Naskh" w:hAnsi="Nafees Web Naskh" w:cs="Nafees Web Naskh"/>
                <w:color w:val="FFFFFF" w:themeColor="background1"/>
                <w:szCs w:val="24"/>
                <w:rtl/>
              </w:rPr>
              <w:t xml:space="preserve"> کہ اس ماہ کے شروع م</w:t>
            </w:r>
            <w:r w:rsidR="00AF72E8" w:rsidRPr="00AF72E8">
              <w:rPr>
                <w:rFonts w:ascii="Nafees Web Naskh" w:hAnsi="Nafees Web Naskh" w:cs="Nafees Web Naskh" w:hint="cs"/>
                <w:color w:val="FFFFFF" w:themeColor="background1"/>
                <w:szCs w:val="24"/>
                <w:rtl/>
              </w:rPr>
              <w:t>ی</w:t>
            </w:r>
            <w:r w:rsidR="00AF72E8" w:rsidRPr="00AF72E8">
              <w:rPr>
                <w:rFonts w:ascii="Nafees Web Naskh" w:hAnsi="Nafees Web Naskh" w:cs="Nafees Web Naskh" w:hint="eastAsia"/>
                <w:color w:val="FFFFFF" w:themeColor="background1"/>
                <w:szCs w:val="24"/>
                <w:rtl/>
              </w:rPr>
              <w:t>ں</w:t>
            </w:r>
            <w:r w:rsidR="00AF72E8" w:rsidRPr="00AF72E8">
              <w:rPr>
                <w:rFonts w:ascii="Nafees Web Naskh" w:hAnsi="Nafees Web Naskh" w:cs="Nafees Web Naskh"/>
                <w:color w:val="FFFFFF" w:themeColor="background1"/>
                <w:szCs w:val="24"/>
                <w:rtl/>
              </w:rPr>
              <w:t xml:space="preserve"> اپر</w:t>
            </w:r>
            <w:r w:rsidR="00AF72E8" w:rsidRPr="00AF72E8">
              <w:rPr>
                <w:rFonts w:ascii="Nafees Web Naskh" w:hAnsi="Nafees Web Naskh" w:cs="Nafees Web Naskh" w:hint="cs"/>
                <w:color w:val="FFFFFF" w:themeColor="background1"/>
                <w:szCs w:val="24"/>
                <w:rtl/>
              </w:rPr>
              <w:t>ی</w:t>
            </w:r>
            <w:r w:rsidR="00AF72E8" w:rsidRPr="00AF72E8">
              <w:rPr>
                <w:rFonts w:ascii="Nafees Web Naskh" w:hAnsi="Nafees Web Naskh" w:cs="Nafees Web Naskh" w:hint="eastAsia"/>
                <w:color w:val="FFFFFF" w:themeColor="background1"/>
                <w:szCs w:val="24"/>
                <w:rtl/>
              </w:rPr>
              <w:t>ل</w:t>
            </w:r>
            <w:r w:rsidR="00AF72E8" w:rsidRPr="00AF72E8">
              <w:rPr>
                <w:rFonts w:ascii="Nafees Web Naskh" w:hAnsi="Nafees Web Naskh" w:cs="Nafees Web Naskh"/>
                <w:color w:val="FFFFFF" w:themeColor="background1"/>
                <w:szCs w:val="24"/>
                <w:rtl/>
              </w:rPr>
              <w:t xml:space="preserve"> کے وقفے کے دوران سب نے کچھ فرصت والے وقت کا لطف اٹھا</w:t>
            </w:r>
            <w:r w:rsidR="00AF72E8" w:rsidRPr="00AF72E8">
              <w:rPr>
                <w:rFonts w:ascii="Nafees Web Naskh" w:hAnsi="Nafees Web Naskh" w:cs="Nafees Web Naskh" w:hint="cs"/>
                <w:color w:val="FFFFFF" w:themeColor="background1"/>
                <w:szCs w:val="24"/>
                <w:rtl/>
              </w:rPr>
              <w:t>ی</w:t>
            </w:r>
            <w:r w:rsidR="00AF72E8">
              <w:rPr>
                <w:rFonts w:ascii="Nafees Web Naskh" w:hAnsi="Nafees Web Naskh" w:cs="Nafees Web Naskh" w:hint="cs"/>
                <w:color w:val="FFFFFF" w:themeColor="background1"/>
                <w:szCs w:val="24"/>
                <w:rtl/>
              </w:rPr>
              <w:t xml:space="preserve">ا ہوگا۔ </w:t>
            </w:r>
            <w:r w:rsidR="00466444">
              <w:rPr>
                <w:rFonts w:ascii="Nafees Web Naskh" w:hAnsi="Nafees Web Naskh" w:cs="Nafees Web Naskh"/>
                <w:color w:val="FFFFFF" w:themeColor="background1"/>
                <w:szCs w:val="24"/>
                <w:rtl/>
              </w:rPr>
              <w:br/>
            </w:r>
            <w:r w:rsidR="004A4A80" w:rsidRPr="00411BF0">
              <w:rPr>
                <w:rFonts w:ascii="Nafees Web Naskh" w:hAnsi="Nafees Web Naskh" w:cs="Nafees Web Naskh"/>
                <w:color w:val="FFFFFF" w:themeColor="background1"/>
                <w:szCs w:val="24"/>
              </w:rPr>
              <w:t xml:space="preserve"> </w:t>
            </w:r>
          </w:p>
          <w:p w14:paraId="12851EFB" w14:textId="76779F19" w:rsidR="004A4A80" w:rsidRPr="009419DF" w:rsidRDefault="008E462D" w:rsidP="00411BF0">
            <w:pPr>
              <w:bidi/>
              <w:rPr>
                <w:rFonts w:ascii="Nafees Web Naskh" w:hAnsi="Nafees Web Naskh" w:cs="Nafees Web Naskh"/>
                <w:color w:val="FFFFFF" w:themeColor="background1"/>
                <w:szCs w:val="24"/>
              </w:rPr>
            </w:pPr>
            <w:r w:rsidRPr="008E462D">
              <w:rPr>
                <w:rFonts w:ascii="Nafees Web Naskh" w:hAnsi="Nafees Web Naskh" w:cs="Nafees Web Naskh"/>
                <w:color w:val="FFFFFF" w:themeColor="background1"/>
                <w:szCs w:val="24"/>
                <w:rtl/>
              </w:rPr>
              <w:t>آن لائن مشکلات والے سال کے دوران ورچوئل اسکول کے طلباء نے بڑ</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color w:val="FFFFFF" w:themeColor="background1"/>
                <w:szCs w:val="24"/>
                <w:rtl/>
              </w:rPr>
              <w:t xml:space="preserve"> استقامت اور لچک </w:t>
            </w:r>
            <w:r w:rsidR="00F01AF4">
              <w:rPr>
                <w:rFonts w:ascii="Nafees Web Naskh" w:hAnsi="Nafees Web Naskh" w:cs="Nafees Web Naskh" w:hint="cs"/>
                <w:color w:val="FFFFFF" w:themeColor="background1"/>
                <w:szCs w:val="24"/>
                <w:rtl/>
              </w:rPr>
              <w:t>دکھانا جاری رکھا ہے</w:t>
            </w:r>
            <w:r w:rsidRPr="008E462D">
              <w:rPr>
                <w:rFonts w:ascii="Nafees Web Naskh" w:hAnsi="Nafees Web Naskh" w:cs="Nafees Web Naskh"/>
                <w:color w:val="FFFFFF" w:themeColor="background1"/>
                <w:szCs w:val="24"/>
                <w:rtl/>
              </w:rPr>
              <w:t>۔ ورچوئل کلاس روموں اور ورچوئل اسکولوں م</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hint="eastAsia"/>
                <w:color w:val="FFFFFF" w:themeColor="background1"/>
                <w:szCs w:val="24"/>
                <w:rtl/>
              </w:rPr>
              <w:t>ں</w:t>
            </w:r>
            <w:r w:rsidRPr="008E462D">
              <w:rPr>
                <w:rFonts w:ascii="Nafees Web Naskh" w:hAnsi="Nafees Web Naskh" w:cs="Nafees Web Naskh"/>
                <w:color w:val="FFFFFF" w:themeColor="background1"/>
                <w:szCs w:val="24"/>
                <w:rtl/>
              </w:rPr>
              <w:t xml:space="preserve"> ہر ماہ ہونے والے نئے اور دلچسپ پراج</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hint="eastAsia"/>
                <w:color w:val="FFFFFF" w:themeColor="background1"/>
                <w:szCs w:val="24"/>
                <w:rtl/>
              </w:rPr>
              <w:t>کٹس</w:t>
            </w:r>
            <w:r w:rsidRPr="008E462D">
              <w:rPr>
                <w:rFonts w:ascii="Nafees Web Naskh" w:hAnsi="Nafees Web Naskh" w:cs="Nafees Web Naskh"/>
                <w:color w:val="FFFFFF" w:themeColor="background1"/>
                <w:szCs w:val="24"/>
                <w:rtl/>
              </w:rPr>
              <w:t xml:space="preserve"> اور اقدامات سے ہم</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hint="eastAsia"/>
                <w:color w:val="FFFFFF" w:themeColor="background1"/>
                <w:szCs w:val="24"/>
                <w:rtl/>
              </w:rPr>
              <w:t>ں</w:t>
            </w:r>
            <w:r w:rsidRPr="008E462D">
              <w:rPr>
                <w:rFonts w:ascii="Nafees Web Naskh" w:hAnsi="Nafees Web Naskh" w:cs="Nafees Web Naskh"/>
                <w:color w:val="FFFFFF" w:themeColor="background1"/>
                <w:szCs w:val="24"/>
                <w:rtl/>
              </w:rPr>
              <w:t xml:space="preserve"> حوصلہ ملتا ہے!  ہم ان م</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hint="eastAsia"/>
                <w:color w:val="FFFFFF" w:themeColor="background1"/>
                <w:szCs w:val="24"/>
                <w:rtl/>
              </w:rPr>
              <w:t>ں</w:t>
            </w:r>
            <w:r w:rsidRPr="008E462D">
              <w:rPr>
                <w:rFonts w:ascii="Nafees Web Naskh" w:hAnsi="Nafees Web Naskh" w:cs="Nafees Web Naskh"/>
                <w:color w:val="FFFFFF" w:themeColor="background1"/>
                <w:szCs w:val="24"/>
                <w:rtl/>
              </w:rPr>
              <w:t xml:space="preserve"> سےکچھ اس ماہ کے ن</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hint="eastAsia"/>
                <w:color w:val="FFFFFF" w:themeColor="background1"/>
                <w:szCs w:val="24"/>
                <w:rtl/>
              </w:rPr>
              <w:t>وز</w:t>
            </w:r>
            <w:r w:rsidRPr="008E462D">
              <w:rPr>
                <w:rFonts w:ascii="Nafees Web Naskh" w:hAnsi="Nafees Web Naskh" w:cs="Nafees Web Naskh"/>
                <w:color w:val="FFFFFF" w:themeColor="background1"/>
                <w:szCs w:val="24"/>
                <w:rtl/>
              </w:rPr>
              <w:t xml:space="preserve"> ل</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hint="eastAsia"/>
                <w:color w:val="FFFFFF" w:themeColor="background1"/>
                <w:szCs w:val="24"/>
                <w:rtl/>
              </w:rPr>
              <w:t>ٹر</w:t>
            </w:r>
            <w:r w:rsidRPr="008E462D">
              <w:rPr>
                <w:rFonts w:ascii="Nafees Web Naskh" w:hAnsi="Nafees Web Naskh" w:cs="Nafees Web Naskh"/>
                <w:color w:val="FFFFFF" w:themeColor="background1"/>
                <w:szCs w:val="24"/>
                <w:rtl/>
              </w:rPr>
              <w:t xml:space="preserve"> م</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hint="eastAsia"/>
                <w:color w:val="FFFFFF" w:themeColor="background1"/>
                <w:szCs w:val="24"/>
                <w:rtl/>
              </w:rPr>
              <w:t>ں</w:t>
            </w:r>
            <w:r w:rsidRPr="008E462D">
              <w:rPr>
                <w:rFonts w:ascii="Nafees Web Naskh" w:hAnsi="Nafees Web Naskh" w:cs="Nafees Web Naskh"/>
                <w:color w:val="FFFFFF" w:themeColor="background1"/>
                <w:szCs w:val="24"/>
                <w:rtl/>
              </w:rPr>
              <w:t xml:space="preserve"> آپ کے ساتھ ش</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hint="eastAsia"/>
                <w:color w:val="FFFFFF" w:themeColor="background1"/>
                <w:szCs w:val="24"/>
                <w:rtl/>
              </w:rPr>
              <w:t>ئرکرتے</w:t>
            </w:r>
            <w:r w:rsidRPr="008E462D">
              <w:rPr>
                <w:rFonts w:ascii="Nafees Web Naskh" w:hAnsi="Nafees Web Naskh" w:cs="Nafees Web Naskh"/>
                <w:color w:val="FFFFFF" w:themeColor="background1"/>
                <w:szCs w:val="24"/>
                <w:rtl/>
              </w:rPr>
              <w:t xml:space="preserve"> ہوئے فخر محسوس کرتے ہ</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hint="eastAsia"/>
                <w:color w:val="FFFFFF" w:themeColor="background1"/>
                <w:szCs w:val="24"/>
                <w:rtl/>
              </w:rPr>
              <w:t>ں</w:t>
            </w:r>
            <w:r w:rsidRPr="008E462D">
              <w:rPr>
                <w:rFonts w:ascii="Nafees Web Naskh" w:hAnsi="Nafees Web Naskh" w:cs="Nafees Web Naskh"/>
                <w:color w:val="FFFFFF" w:themeColor="background1"/>
                <w:szCs w:val="24"/>
                <w:rtl/>
              </w:rPr>
              <w:t>۔</w:t>
            </w:r>
          </w:p>
          <w:p w14:paraId="4EAC64E7" w14:textId="52EA040F" w:rsidR="0014248C" w:rsidRPr="00270D3D" w:rsidRDefault="004718EE" w:rsidP="009419DF">
            <w:pPr>
              <w:bidi/>
              <w:rPr>
                <w:rFonts w:cs="Arial"/>
                <w:color w:val="FFFFFF" w:themeColor="background1"/>
                <w:szCs w:val="24"/>
              </w:rPr>
            </w:pPr>
            <w:r>
              <w:rPr>
                <w:rFonts w:cs="Arial"/>
                <w:color w:val="FFFFFF" w:themeColor="background1"/>
                <w:szCs w:val="24"/>
                <w:rtl/>
              </w:rPr>
              <w:br/>
            </w:r>
            <w:r>
              <w:rPr>
                <w:rFonts w:cs="Arial"/>
                <w:color w:val="FFFFFF" w:themeColor="background1"/>
                <w:szCs w:val="24"/>
                <w:rtl/>
              </w:rPr>
              <w:br/>
            </w:r>
            <w:r w:rsidR="00BF32F7" w:rsidRPr="00270D3D">
              <w:rPr>
                <w:rFonts w:cs="Arial"/>
                <w:color w:val="FFFFFF" w:themeColor="background1"/>
                <w:szCs w:val="24"/>
              </w:rPr>
              <w:br/>
            </w:r>
            <w:r w:rsidR="00054B4E" w:rsidRPr="00270D3D">
              <w:rPr>
                <w:rFonts w:cs="Arial"/>
                <w:color w:val="FFFFFF" w:themeColor="background1"/>
              </w:rPr>
              <w:br/>
            </w:r>
            <w:r w:rsidR="009419DF" w:rsidRPr="00CB27DF">
              <w:rPr>
                <w:rFonts w:ascii="Nafees Web Naskh" w:eastAsia="Calibri" w:hAnsi="Nafees Web Naskh" w:cs="Nafees Web Naskh" w:hint="cs"/>
                <w:color w:val="FFFFFF" w:themeColor="background1"/>
                <w:szCs w:val="24"/>
                <w:rtl/>
              </w:rPr>
              <w:t xml:space="preserve">مزید معلومات اور اَپ ڈیٹس کیلئے، براہِ مہربانی ملاحظہ کریں </w:t>
            </w:r>
            <w:hyperlink r:id="rId9" w:history="1">
              <w:r w:rsidR="00CA7F79" w:rsidRPr="00CA7F79">
                <w:rPr>
                  <w:rStyle w:val="Hyperlink"/>
                  <w:rFonts w:asciiTheme="minorHAnsi" w:eastAsia="Calibri" w:hAnsiTheme="minorHAnsi" w:cstheme="minorHAnsi"/>
                  <w:color w:val="FFFFFF" w:themeColor="background1"/>
                  <w:sz w:val="22"/>
                </w:rPr>
                <w:t>http://www.tdsb.on.ca/virtualschool</w:t>
              </w:r>
            </w:hyperlink>
            <w:r w:rsidR="009419DF" w:rsidRPr="00CB27DF">
              <w:rPr>
                <w:rFonts w:ascii="Nafees Web Naskh" w:eastAsia="Calibri" w:hAnsi="Nafees Web Naskh" w:cs="Nafees Web Naskh" w:hint="cs"/>
                <w:color w:val="FFFFFF" w:themeColor="background1"/>
                <w:szCs w:val="24"/>
                <w:rtl/>
              </w:rPr>
              <w:t xml:space="preserve"> اورٹوئٹر پر پیروی کریں </w:t>
            </w:r>
            <w:r w:rsidR="009419DF" w:rsidRPr="00CB27DF">
              <w:rPr>
                <w:rFonts w:ascii="Calibri" w:eastAsia="Calibri" w:hAnsi="Calibri" w:cs="Calibri"/>
                <w:color w:val="FFFFFF" w:themeColor="background1"/>
                <w:sz w:val="22"/>
              </w:rPr>
              <w:t>@tdsbvs</w:t>
            </w:r>
          </w:p>
        </w:tc>
      </w:tr>
    </w:tbl>
    <w:p w14:paraId="6D5ADACC" w14:textId="1BF4F788" w:rsidR="00D86F19" w:rsidRPr="00880310" w:rsidRDefault="008E462D" w:rsidP="00A4478C">
      <w:pPr>
        <w:shd w:val="clear" w:color="auto" w:fill="FFFFFF"/>
        <w:bidi/>
        <w:spacing w:line="240" w:lineRule="auto"/>
        <w:ind w:left="-288"/>
        <w:textAlignment w:val="baseline"/>
        <w:rPr>
          <w:rFonts w:eastAsia="Times New Roman" w:cs="Arial"/>
          <w:color w:val="212529"/>
          <w:szCs w:val="24"/>
        </w:rPr>
      </w:pPr>
      <w:bookmarkStart w:id="0" w:name="_Hlk64365770"/>
      <w:r w:rsidRPr="008E462D">
        <w:rPr>
          <w:rFonts w:ascii="Nafees Web Naskh" w:hAnsi="Nafees Web Naskh" w:cs="Nafees Web Naskh"/>
          <w:b/>
          <w:bCs/>
          <w:color w:val="F79646" w:themeColor="accent6"/>
          <w:szCs w:val="24"/>
          <w:rtl/>
        </w:rPr>
        <w:t>ورچوئل ڈراپ اِن اوقات م</w:t>
      </w:r>
      <w:r w:rsidRPr="008E462D">
        <w:rPr>
          <w:rFonts w:ascii="Nafees Web Naskh" w:hAnsi="Nafees Web Naskh" w:cs="Nafees Web Naskh" w:hint="cs"/>
          <w:b/>
          <w:bCs/>
          <w:color w:val="F79646" w:themeColor="accent6"/>
          <w:szCs w:val="24"/>
          <w:rtl/>
        </w:rPr>
        <w:t>ی</w:t>
      </w:r>
      <w:r w:rsidRPr="008E462D">
        <w:rPr>
          <w:rFonts w:ascii="Nafees Web Naskh" w:hAnsi="Nafees Web Naskh" w:cs="Nafees Web Naskh" w:hint="eastAsia"/>
          <w:b/>
          <w:bCs/>
          <w:color w:val="F79646" w:themeColor="accent6"/>
          <w:szCs w:val="24"/>
          <w:rtl/>
        </w:rPr>
        <w:t>ں</w:t>
      </w:r>
      <w:r w:rsidRPr="008E462D">
        <w:rPr>
          <w:rFonts w:ascii="Nafees Web Naskh" w:hAnsi="Nafees Web Naskh" w:cs="Nafees Web Naskh"/>
          <w:b/>
          <w:bCs/>
          <w:color w:val="F79646" w:themeColor="accent6"/>
          <w:szCs w:val="24"/>
          <w:rtl/>
        </w:rPr>
        <w:t xml:space="preserve"> شامل ہوں</w:t>
      </w:r>
      <w:r w:rsidR="004371EC" w:rsidRPr="00270D3D">
        <w:rPr>
          <w:rFonts w:cs="Arial"/>
          <w:b/>
          <w:bCs/>
          <w:color w:val="F79646" w:themeColor="accent6"/>
          <w:szCs w:val="24"/>
        </w:rPr>
        <w:br/>
      </w:r>
      <w:r w:rsidR="00263BCB" w:rsidRPr="00270D3D">
        <w:rPr>
          <w:rFonts w:cs="Arial"/>
          <w:b/>
          <w:bCs/>
          <w:color w:val="F79646" w:themeColor="accent6"/>
          <w:szCs w:val="24"/>
        </w:rPr>
        <w:br/>
      </w:r>
      <w:bookmarkStart w:id="1" w:name="_Hlk63684788"/>
      <w:r w:rsidR="00D50E15" w:rsidRPr="00D50E15">
        <w:rPr>
          <w:rFonts w:ascii="Nafees Web Naskh" w:eastAsia="Calibri" w:hAnsi="Nafees Web Naskh" w:cs="Nafees Web Naskh"/>
          <w:szCs w:val="24"/>
          <w:rtl/>
        </w:rPr>
        <w:t xml:space="preserve">اپنے بچے </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hint="eastAsia"/>
          <w:szCs w:val="24"/>
          <w:rtl/>
        </w:rPr>
        <w:t>ا</w:t>
      </w:r>
      <w:r w:rsidR="00D50E15" w:rsidRPr="00D50E15">
        <w:rPr>
          <w:rFonts w:ascii="Nafees Web Naskh" w:eastAsia="Calibri" w:hAnsi="Nafees Web Naskh" w:cs="Nafees Web Naskh"/>
          <w:szCs w:val="24"/>
          <w:rtl/>
        </w:rPr>
        <w:t xml:space="preserve"> نوجوانوں ک</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szCs w:val="24"/>
          <w:rtl/>
        </w:rPr>
        <w:t xml:space="preserve"> ذہن</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szCs w:val="24"/>
          <w:rtl/>
        </w:rPr>
        <w:t xml:space="preserve"> صحت </w:t>
      </w:r>
      <w:r w:rsidR="00D50E15">
        <w:rPr>
          <w:rFonts w:ascii="Nafees Web Naskh" w:eastAsia="Calibri" w:hAnsi="Nafees Web Naskh" w:cs="Nafees Web Naskh" w:hint="cs"/>
          <w:szCs w:val="24"/>
          <w:rtl/>
        </w:rPr>
        <w:t>و</w:t>
      </w:r>
      <w:r w:rsidR="00D50E15" w:rsidRPr="00D50E15">
        <w:rPr>
          <w:rFonts w:ascii="Nafees Web Naskh" w:eastAsia="Calibri" w:hAnsi="Nafees Web Naskh" w:cs="Nafees Web Naskh"/>
          <w:szCs w:val="24"/>
          <w:rtl/>
        </w:rPr>
        <w:t xml:space="preserve"> تندرست</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szCs w:val="24"/>
          <w:rtl/>
        </w:rPr>
        <w:t xml:space="preserve"> کے </w:t>
      </w:r>
      <w:r w:rsidR="00D50E15" w:rsidRPr="00D50E15">
        <w:rPr>
          <w:rFonts w:ascii="Nafees Web Naskh" w:eastAsia="Calibri" w:hAnsi="Nafees Web Naskh" w:cs="Nafees Web Naskh" w:hint="cs"/>
          <w:szCs w:val="24"/>
          <w:rtl/>
        </w:rPr>
        <w:t>بارے میں</w:t>
      </w:r>
      <w:r w:rsidR="00D50E15" w:rsidRPr="00D50E15">
        <w:rPr>
          <w:rFonts w:ascii="Nafees Web Naskh" w:eastAsia="Calibri" w:hAnsi="Nafees Web Naskh" w:cs="Nafees Web Naskh"/>
          <w:szCs w:val="24"/>
          <w:rtl/>
        </w:rPr>
        <w:t xml:space="preserve"> خ</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hint="eastAsia"/>
          <w:szCs w:val="24"/>
          <w:rtl/>
        </w:rPr>
        <w:t>الات</w:t>
      </w:r>
      <w:r w:rsidR="00D50E15" w:rsidRPr="00D50E15">
        <w:rPr>
          <w:rFonts w:ascii="Nafees Web Naskh" w:eastAsia="Calibri" w:hAnsi="Nafees Web Naskh" w:cs="Nafees Web Naskh"/>
          <w:szCs w:val="24"/>
          <w:rtl/>
        </w:rPr>
        <w:t xml:space="preserve"> در</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hint="eastAsia"/>
          <w:szCs w:val="24"/>
          <w:rtl/>
        </w:rPr>
        <w:t>افت</w:t>
      </w:r>
      <w:r w:rsidR="00D50E15" w:rsidRPr="00D50E15">
        <w:rPr>
          <w:rFonts w:ascii="Nafees Web Naskh" w:eastAsia="Calibri" w:hAnsi="Nafees Web Naskh" w:cs="Nafees Web Naskh"/>
          <w:szCs w:val="24"/>
          <w:rtl/>
        </w:rPr>
        <w:t xml:space="preserve"> کرنے</w:t>
      </w:r>
      <w:r w:rsidR="00D50E15">
        <w:rPr>
          <w:rFonts w:ascii="Nafees Web Naskh" w:eastAsia="Calibri" w:hAnsi="Nafees Web Naskh" w:cs="Nafees Web Naskh" w:hint="cs"/>
          <w:szCs w:val="24"/>
          <w:rtl/>
        </w:rPr>
        <w:t xml:space="preserve"> </w:t>
      </w:r>
      <w:r w:rsidR="00D50E15" w:rsidRPr="00D50E15">
        <w:rPr>
          <w:rFonts w:ascii="Nafees Web Naskh" w:eastAsia="Calibri" w:hAnsi="Nafees Web Naskh" w:cs="Nafees Web Naskh" w:hint="cs"/>
          <w:szCs w:val="24"/>
          <w:rtl/>
        </w:rPr>
        <w:t xml:space="preserve">کیلئے </w:t>
      </w:r>
      <w:r w:rsidR="00D50E15" w:rsidRPr="00D50E15">
        <w:rPr>
          <w:rFonts w:ascii="Nafees Web Naskh" w:eastAsia="Calibri" w:hAnsi="Nafees Web Naskh" w:cs="Nafees Web Naskh"/>
          <w:szCs w:val="24"/>
          <w:rtl/>
        </w:rPr>
        <w:t>ٹ</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szCs w:val="24"/>
          <w:rtl/>
        </w:rPr>
        <w:t xml:space="preserve"> ڈ</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szCs w:val="24"/>
          <w:rtl/>
        </w:rPr>
        <w:t xml:space="preserve"> ا</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hint="eastAsia"/>
          <w:szCs w:val="24"/>
          <w:rtl/>
        </w:rPr>
        <w:t>س</w:t>
      </w:r>
      <w:r w:rsidR="00D50E15" w:rsidRPr="00D50E15">
        <w:rPr>
          <w:rFonts w:ascii="Nafees Web Naskh" w:eastAsia="Calibri" w:hAnsi="Nafees Web Naskh" w:cs="Nafees Web Naskh"/>
          <w:szCs w:val="24"/>
          <w:rtl/>
        </w:rPr>
        <w:t xml:space="preserve"> ب</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szCs w:val="24"/>
          <w:rtl/>
        </w:rPr>
        <w:t xml:space="preserve"> پروف</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hint="eastAsia"/>
          <w:szCs w:val="24"/>
          <w:rtl/>
        </w:rPr>
        <w:t>شنل</w:t>
      </w:r>
      <w:r w:rsidR="00D50E15" w:rsidRPr="00D50E15">
        <w:rPr>
          <w:rFonts w:ascii="Nafees Web Naskh" w:eastAsia="Calibri" w:hAnsi="Nafees Web Naskh" w:cs="Nafees Web Naskh"/>
          <w:szCs w:val="24"/>
          <w:rtl/>
        </w:rPr>
        <w:t xml:space="preserve"> سپورٹ سروسز کے عملے سے براہ</w:t>
      </w:r>
      <w:r w:rsidR="00D50E15" w:rsidRPr="00D50E15">
        <w:rPr>
          <w:rFonts w:ascii="Nafees Web Naskh" w:eastAsia="Calibri" w:hAnsi="Nafees Web Naskh" w:cs="Nafees Web Naskh" w:hint="cs"/>
          <w:szCs w:val="24"/>
          <w:rtl/>
        </w:rPr>
        <w:t>ِ</w:t>
      </w:r>
      <w:r w:rsidR="00D50E15" w:rsidRPr="00D50E15">
        <w:rPr>
          <w:rFonts w:ascii="Nafees Web Naskh" w:eastAsia="Calibri" w:hAnsi="Nafees Web Naskh" w:cs="Nafees Web Naskh"/>
          <w:szCs w:val="24"/>
          <w:rtl/>
        </w:rPr>
        <w:t xml:space="preserve"> راست رابطہ کر</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hint="eastAsia"/>
          <w:szCs w:val="24"/>
          <w:rtl/>
        </w:rPr>
        <w:t>ں</w:t>
      </w:r>
      <w:r w:rsidR="00D50E15" w:rsidRPr="00D50E15">
        <w:rPr>
          <w:rFonts w:ascii="Nafees Web Naskh" w:eastAsia="Calibri" w:hAnsi="Nafees Web Naskh" w:cs="Nafees Web Naskh"/>
          <w:szCs w:val="24"/>
          <w:rtl/>
        </w:rPr>
        <w:t>۔</w:t>
      </w:r>
      <w:r w:rsidR="00263BCB" w:rsidRPr="00270D3D">
        <w:rPr>
          <w:rFonts w:eastAsia="Times New Roman" w:cs="Arial"/>
          <w:szCs w:val="24"/>
        </w:rPr>
        <w:t xml:space="preserve"> </w:t>
      </w:r>
      <w:r w:rsidR="002759F9" w:rsidRPr="00270D3D">
        <w:rPr>
          <w:rFonts w:eastAsia="Times New Roman" w:cs="Arial"/>
          <w:szCs w:val="24"/>
        </w:rPr>
        <w:br/>
      </w:r>
      <w:r w:rsidR="002759F9" w:rsidRPr="00E41C7E">
        <w:rPr>
          <w:rFonts w:eastAsia="Times New Roman" w:cs="Arial"/>
          <w:sz w:val="20"/>
          <w:szCs w:val="20"/>
        </w:rPr>
        <w:br/>
      </w:r>
      <w:bookmarkStart w:id="2" w:name="_Hlk63925078"/>
      <w:r w:rsidR="00D50E15" w:rsidRPr="00D50E15">
        <w:rPr>
          <w:rFonts w:ascii="Nafees Web Naskh" w:eastAsia="Calibri" w:hAnsi="Nafees Web Naskh" w:cs="Nafees Web Naskh" w:hint="cs"/>
          <w:szCs w:val="24"/>
          <w:u w:val="single"/>
          <w:rtl/>
        </w:rPr>
        <w:t xml:space="preserve">منگل والے دنوں میں، صبح </w:t>
      </w:r>
      <w:r w:rsidR="00D50E15" w:rsidRPr="00D50E15">
        <w:rPr>
          <w:rFonts w:ascii="Calibri" w:eastAsia="Calibri" w:hAnsi="Calibri" w:cs="Calibri" w:hint="cs"/>
          <w:szCs w:val="24"/>
          <w:u w:val="single"/>
          <w:rtl/>
        </w:rPr>
        <w:t>10</w:t>
      </w:r>
      <w:r w:rsidR="00D50E15" w:rsidRPr="00D50E15">
        <w:rPr>
          <w:rFonts w:ascii="Nafees Web Naskh" w:eastAsia="Calibri" w:hAnsi="Nafees Web Naskh" w:cs="Nafees Web Naskh" w:hint="cs"/>
          <w:szCs w:val="24"/>
          <w:u w:val="single"/>
          <w:rtl/>
        </w:rPr>
        <w:t xml:space="preserve"> بجے  </w:t>
      </w:r>
      <w:r w:rsidR="00D50E15" w:rsidRPr="00D50E15">
        <w:rPr>
          <w:rFonts w:ascii="Nafees Web Naskh" w:eastAsia="Calibri" w:hAnsi="Nafees Web Naskh" w:cs="Nafees Web Naskh"/>
          <w:szCs w:val="24"/>
          <w:u w:val="single"/>
          <w:rtl/>
        </w:rPr>
        <w:t>-</w:t>
      </w:r>
      <w:r w:rsidR="00D50E15" w:rsidRPr="00D50E15">
        <w:rPr>
          <w:rFonts w:ascii="Nafees Web Naskh" w:eastAsia="Calibri" w:hAnsi="Nafees Web Naskh" w:cs="Nafees Web Naskh" w:hint="cs"/>
          <w:szCs w:val="24"/>
          <w:u w:val="single"/>
          <w:rtl/>
        </w:rPr>
        <w:t xml:space="preserve">   صبح </w:t>
      </w:r>
      <w:r w:rsidR="00D50E15" w:rsidRPr="00D50E15">
        <w:rPr>
          <w:rFonts w:ascii="Calibri" w:eastAsia="Calibri" w:hAnsi="Calibri" w:cs="Calibri" w:hint="cs"/>
          <w:szCs w:val="24"/>
          <w:u w:val="single"/>
          <w:rtl/>
        </w:rPr>
        <w:t>11</w:t>
      </w:r>
      <w:r w:rsidR="00D50E15" w:rsidRPr="00D50E15">
        <w:rPr>
          <w:rFonts w:ascii="Nafees Web Naskh" w:eastAsia="Calibri" w:hAnsi="Nafees Web Naskh" w:cs="Nafees Web Naskh" w:hint="cs"/>
          <w:szCs w:val="24"/>
          <w:u w:val="single"/>
          <w:rtl/>
        </w:rPr>
        <w:t>بجے</w:t>
      </w:r>
      <w:r w:rsidR="00D50E15" w:rsidRPr="00D50E15">
        <w:rPr>
          <w:rFonts w:ascii="Nafees Web Naskh" w:eastAsia="Calibri" w:hAnsi="Nafees Web Naskh" w:cs="Nafees Web Naskh"/>
          <w:szCs w:val="24"/>
          <w:u w:val="single"/>
          <w:rtl/>
        </w:rPr>
        <w:br/>
      </w:r>
      <w:r w:rsidR="00D50E15" w:rsidRPr="00D50E15">
        <w:rPr>
          <w:rFonts w:ascii="Nafees Web Naskh" w:eastAsia="Calibri" w:hAnsi="Nafees Web Naskh" w:cs="Nafees Web Naskh" w:hint="cs"/>
          <w:szCs w:val="24"/>
          <w:u w:val="single"/>
          <w:rtl/>
        </w:rPr>
        <w:t xml:space="preserve">جمعرات والے دنوں میں، شام </w:t>
      </w:r>
      <w:r w:rsidR="00D50E15" w:rsidRPr="00D50E15">
        <w:rPr>
          <w:rFonts w:ascii="Calibri" w:eastAsia="Calibri" w:hAnsi="Calibri" w:cs="Calibri" w:hint="cs"/>
          <w:szCs w:val="24"/>
          <w:u w:val="single"/>
          <w:rtl/>
        </w:rPr>
        <w:t>7</w:t>
      </w:r>
      <w:r w:rsidR="00D50E15" w:rsidRPr="00D50E15">
        <w:rPr>
          <w:rFonts w:ascii="Nafees Web Naskh" w:eastAsia="Calibri" w:hAnsi="Nafees Web Naskh" w:cs="Nafees Web Naskh" w:hint="cs"/>
          <w:szCs w:val="24"/>
          <w:u w:val="single"/>
          <w:rtl/>
        </w:rPr>
        <w:t xml:space="preserve"> بجے  </w:t>
      </w:r>
      <w:r w:rsidR="00D50E15" w:rsidRPr="00D50E15">
        <w:rPr>
          <w:rFonts w:ascii="Nafees Web Naskh" w:eastAsia="Calibri" w:hAnsi="Nafees Web Naskh" w:cs="Nafees Web Naskh"/>
          <w:szCs w:val="24"/>
          <w:u w:val="single"/>
          <w:rtl/>
        </w:rPr>
        <w:t>-</w:t>
      </w:r>
      <w:r w:rsidR="00D50E15" w:rsidRPr="00D50E15">
        <w:rPr>
          <w:rFonts w:ascii="Nafees Web Naskh" w:eastAsia="Calibri" w:hAnsi="Nafees Web Naskh" w:cs="Nafees Web Naskh" w:hint="cs"/>
          <w:szCs w:val="24"/>
          <w:u w:val="single"/>
          <w:rtl/>
        </w:rPr>
        <w:t xml:space="preserve">   شام </w:t>
      </w:r>
      <w:r w:rsidR="00D50E15" w:rsidRPr="00D50E15">
        <w:rPr>
          <w:rFonts w:ascii="Calibri" w:eastAsia="Calibri" w:hAnsi="Calibri" w:cs="Calibri" w:hint="cs"/>
          <w:szCs w:val="24"/>
          <w:u w:val="single"/>
          <w:rtl/>
        </w:rPr>
        <w:t>8</w:t>
      </w:r>
      <w:r w:rsidR="00D50E15" w:rsidRPr="00D50E15">
        <w:rPr>
          <w:rFonts w:ascii="Nafees Web Naskh" w:eastAsia="Calibri" w:hAnsi="Nafees Web Naskh" w:cs="Nafees Web Naskh" w:hint="cs"/>
          <w:szCs w:val="24"/>
          <w:u w:val="single"/>
          <w:rtl/>
        </w:rPr>
        <w:t xml:space="preserve"> بجے</w:t>
      </w:r>
      <w:r w:rsidR="00D20027">
        <w:rPr>
          <w:rFonts w:ascii="Nafees Web Naskh" w:eastAsia="Calibri" w:hAnsi="Nafees Web Naskh" w:cs="Nafees Web Naskh"/>
          <w:color w:val="0000FF"/>
          <w:szCs w:val="24"/>
          <w:rtl/>
        </w:rPr>
        <w:br/>
      </w:r>
      <w:r w:rsidR="00D20027" w:rsidRPr="00E41C7E">
        <w:rPr>
          <w:rFonts w:ascii="Nafees Web Naskh" w:eastAsia="Calibri" w:hAnsi="Nafees Web Naskh" w:cs="Nafees Web Naskh"/>
          <w:color w:val="0000FF"/>
          <w:sz w:val="20"/>
          <w:szCs w:val="20"/>
          <w:rtl/>
        </w:rPr>
        <w:br/>
      </w:r>
      <w:r w:rsidR="005F50DB" w:rsidRPr="005F50DB">
        <w:rPr>
          <w:rFonts w:ascii="Nafees Web Naskh" w:eastAsia="Calibri" w:hAnsi="Nafees Web Naskh" w:cs="Nafees Web Naskh"/>
          <w:b/>
          <w:bCs/>
          <w:color w:val="F79646"/>
          <w:szCs w:val="24"/>
          <w:rtl/>
        </w:rPr>
        <w:t>بچوں ک</w:t>
      </w:r>
      <w:r w:rsidR="005F50DB" w:rsidRPr="005F50DB">
        <w:rPr>
          <w:rFonts w:ascii="Nafees Web Naskh" w:eastAsia="Calibri" w:hAnsi="Nafees Web Naskh" w:cs="Nafees Web Naskh" w:hint="cs"/>
          <w:b/>
          <w:bCs/>
          <w:color w:val="F79646"/>
          <w:szCs w:val="24"/>
          <w:rtl/>
        </w:rPr>
        <w:t>ی</w:t>
      </w:r>
      <w:r w:rsidR="005F50DB" w:rsidRPr="005F50DB">
        <w:rPr>
          <w:rFonts w:ascii="Nafees Web Naskh" w:eastAsia="Calibri" w:hAnsi="Nafees Web Naskh" w:cs="Nafees Web Naskh"/>
          <w:b/>
          <w:bCs/>
          <w:color w:val="F79646"/>
          <w:szCs w:val="24"/>
          <w:rtl/>
        </w:rPr>
        <w:t xml:space="preserve"> ذہن</w:t>
      </w:r>
      <w:r w:rsidR="005F50DB" w:rsidRPr="005F50DB">
        <w:rPr>
          <w:rFonts w:ascii="Nafees Web Naskh" w:eastAsia="Calibri" w:hAnsi="Nafees Web Naskh" w:cs="Nafees Web Naskh" w:hint="cs"/>
          <w:b/>
          <w:bCs/>
          <w:color w:val="F79646"/>
          <w:szCs w:val="24"/>
          <w:rtl/>
        </w:rPr>
        <w:t>ی</w:t>
      </w:r>
      <w:r w:rsidR="005F50DB" w:rsidRPr="005F50DB">
        <w:rPr>
          <w:rFonts w:ascii="Nafees Web Naskh" w:eastAsia="Calibri" w:hAnsi="Nafees Web Naskh" w:cs="Nafees Web Naskh"/>
          <w:b/>
          <w:bCs/>
          <w:color w:val="F79646"/>
          <w:szCs w:val="24"/>
          <w:rtl/>
        </w:rPr>
        <w:t xml:space="preserve"> صحت کا ہفتہ</w:t>
      </w:r>
      <w:r w:rsidR="00A4478C">
        <w:rPr>
          <w:rFonts w:ascii="Nafees Web Naskh" w:eastAsia="Calibri" w:hAnsi="Nafees Web Naskh" w:cs="Nafees Web Naskh"/>
          <w:b/>
          <w:bCs/>
          <w:color w:val="F79646"/>
          <w:szCs w:val="24"/>
          <w:rtl/>
        </w:rPr>
        <w:br/>
      </w:r>
      <w:r w:rsidR="00A4478C" w:rsidRPr="00E41C7E">
        <w:rPr>
          <w:rFonts w:ascii="Nafees Web Naskh" w:eastAsia="Calibri" w:hAnsi="Nafees Web Naskh" w:cs="Nafees Web Naskh"/>
          <w:b/>
          <w:bCs/>
          <w:color w:val="F79646"/>
          <w:sz w:val="20"/>
          <w:szCs w:val="20"/>
          <w:rtl/>
        </w:rPr>
        <w:br/>
      </w:r>
      <w:r w:rsidR="00A4478C" w:rsidRPr="00A4478C">
        <w:rPr>
          <w:rFonts w:ascii="Nafees Web Naskh" w:eastAsia="Calibri" w:hAnsi="Nafees Web Naskh" w:cs="Nafees Web Naskh"/>
          <w:szCs w:val="24"/>
          <w:rtl/>
        </w:rPr>
        <w:t>ٹ</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szCs w:val="24"/>
          <w:rtl/>
        </w:rPr>
        <w:t xml:space="preserve"> ڈ</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szCs w:val="24"/>
          <w:rtl/>
        </w:rPr>
        <w:t xml:space="preserve"> ا</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hint="eastAsia"/>
          <w:szCs w:val="24"/>
          <w:rtl/>
        </w:rPr>
        <w:t>س</w:t>
      </w:r>
      <w:r w:rsidR="00A4478C" w:rsidRPr="00A4478C">
        <w:rPr>
          <w:rFonts w:ascii="Nafees Web Naskh" w:eastAsia="Calibri" w:hAnsi="Nafees Web Naskh" w:cs="Nafees Web Naskh"/>
          <w:szCs w:val="24"/>
          <w:rtl/>
        </w:rPr>
        <w:t xml:space="preserve"> ب</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szCs w:val="24"/>
          <w:rtl/>
        </w:rPr>
        <w:t xml:space="preserve"> </w:t>
      </w:r>
      <w:r w:rsidR="00A4478C" w:rsidRPr="00A4478C">
        <w:rPr>
          <w:rFonts w:ascii="Calibri" w:eastAsia="Calibri" w:hAnsi="Calibri" w:cs="Calibri"/>
          <w:szCs w:val="24"/>
          <w:rtl/>
        </w:rPr>
        <w:t>3</w:t>
      </w:r>
      <w:r w:rsidR="00A4478C" w:rsidRPr="00A4478C">
        <w:rPr>
          <w:rFonts w:ascii="Nafees Web Naskh" w:eastAsia="Calibri" w:hAnsi="Nafees Web Naskh" w:cs="Nafees Web Naskh"/>
          <w:szCs w:val="24"/>
          <w:rtl/>
        </w:rPr>
        <w:t xml:space="preserve"> سے</w:t>
      </w:r>
      <w:r w:rsidR="00A4478C" w:rsidRPr="00A4478C">
        <w:rPr>
          <w:rFonts w:ascii="Calibri" w:eastAsia="Calibri" w:hAnsi="Calibri" w:cs="Calibri"/>
          <w:szCs w:val="24"/>
          <w:rtl/>
        </w:rPr>
        <w:t>7</w:t>
      </w:r>
      <w:r w:rsidR="00A4478C" w:rsidRPr="00A4478C">
        <w:rPr>
          <w:rFonts w:ascii="Nafees Web Naskh" w:eastAsia="Calibri" w:hAnsi="Nafees Web Naskh" w:cs="Nafees Web Naskh"/>
          <w:szCs w:val="24"/>
          <w:rtl/>
        </w:rPr>
        <w:t xml:space="preserve"> مئ</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szCs w:val="24"/>
          <w:rtl/>
        </w:rPr>
        <w:t xml:space="preserve"> تک بچوں ک</w:t>
      </w:r>
      <w:r w:rsidR="00F01AF4">
        <w:rPr>
          <w:rFonts w:ascii="Nafees Web Naskh" w:eastAsia="Calibri" w:hAnsi="Nafees Web Naskh" w:cs="Nafees Web Naskh" w:hint="cs"/>
          <w:szCs w:val="24"/>
          <w:rtl/>
        </w:rPr>
        <w:t xml:space="preserve">ی </w:t>
      </w:r>
      <w:r w:rsidR="00A4478C" w:rsidRPr="00A4478C">
        <w:rPr>
          <w:rFonts w:ascii="Nafees Web Naskh" w:eastAsia="Calibri" w:hAnsi="Nafees Web Naskh" w:cs="Nafees Web Naskh"/>
          <w:szCs w:val="24"/>
          <w:rtl/>
        </w:rPr>
        <w:t xml:space="preserve"> دماغ</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szCs w:val="24"/>
          <w:rtl/>
        </w:rPr>
        <w:t xml:space="preserve"> صحت </w:t>
      </w:r>
      <w:r w:rsidR="00A4478C" w:rsidRPr="00A4478C">
        <w:rPr>
          <w:rFonts w:ascii="Nafees Web Naskh" w:eastAsia="Calibri" w:hAnsi="Nafees Web Naskh" w:cs="Nafees Web Naskh" w:hint="cs"/>
          <w:szCs w:val="24"/>
          <w:rtl/>
        </w:rPr>
        <w:t xml:space="preserve">کا </w:t>
      </w:r>
      <w:r w:rsidR="00A4478C" w:rsidRPr="00A4478C">
        <w:rPr>
          <w:rFonts w:ascii="Nafees Web Naskh" w:eastAsia="Calibri" w:hAnsi="Nafees Web Naskh" w:cs="Nafees Web Naskh"/>
          <w:szCs w:val="24"/>
          <w:rtl/>
        </w:rPr>
        <w:t>ہفتہ (س</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szCs w:val="24"/>
          <w:rtl/>
        </w:rPr>
        <w:t xml:space="preserve"> ا</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hint="eastAsia"/>
          <w:szCs w:val="24"/>
          <w:rtl/>
        </w:rPr>
        <w:t>م</w:t>
      </w:r>
      <w:r w:rsidR="00A4478C" w:rsidRPr="00A4478C">
        <w:rPr>
          <w:rFonts w:ascii="Nafees Web Naskh" w:eastAsia="Calibri" w:hAnsi="Nafees Web Naskh" w:cs="Nafees Web Naskh"/>
          <w:szCs w:val="24"/>
          <w:rtl/>
        </w:rPr>
        <w:t xml:space="preserve"> ا</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hint="eastAsia"/>
          <w:szCs w:val="24"/>
          <w:rtl/>
        </w:rPr>
        <w:t>چ</w:t>
      </w:r>
      <w:r w:rsidR="00A4478C" w:rsidRPr="00A4478C">
        <w:rPr>
          <w:rFonts w:ascii="Nafees Web Naskh" w:eastAsia="Calibri" w:hAnsi="Nafees Web Naskh" w:cs="Nafees Web Naskh"/>
          <w:szCs w:val="24"/>
          <w:rtl/>
        </w:rPr>
        <w:t xml:space="preserve"> ڈبل</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hint="eastAsia"/>
          <w:szCs w:val="24"/>
          <w:rtl/>
        </w:rPr>
        <w:t>و</w:t>
      </w:r>
      <w:r w:rsidR="00A4478C" w:rsidRPr="00A4478C">
        <w:rPr>
          <w:rFonts w:ascii="Nafees Web Naskh" w:eastAsia="Calibri" w:hAnsi="Nafees Web Naskh" w:cs="Nafees Web Naskh"/>
          <w:szCs w:val="24"/>
          <w:rtl/>
        </w:rPr>
        <w:t>) کو تسل</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hint="eastAsia"/>
          <w:szCs w:val="24"/>
          <w:rtl/>
        </w:rPr>
        <w:t>م</w:t>
      </w:r>
      <w:r w:rsidR="00A4478C" w:rsidRPr="00A4478C">
        <w:rPr>
          <w:rFonts w:ascii="Nafees Web Naskh" w:eastAsia="Calibri" w:hAnsi="Nafees Web Naskh" w:cs="Nafees Web Naskh"/>
          <w:szCs w:val="24"/>
          <w:rtl/>
        </w:rPr>
        <w:t xml:space="preserve"> کرتا ہے۔</w:t>
      </w:r>
      <w:r w:rsidR="00A4478C" w:rsidRPr="00A4478C">
        <w:rPr>
          <w:rFonts w:ascii="Nafees Web Naskh" w:eastAsia="Calibri" w:hAnsi="Nafees Web Naskh" w:cs="Nafees Web Naskh" w:hint="cs"/>
          <w:szCs w:val="24"/>
          <w:rtl/>
        </w:rPr>
        <w:t xml:space="preserve"> سب کیلئے طلباء کی ذہنی صحت اور فلاح و بہبود میں مددکرنےکیلئے، پیشہ ورانہ سپورٹ سروسز ٹیم نے اس سال کے قابو پانے، نگہداشت کرنے اور منسلک کرنےکے موضوع کے مطابق مختلف وسائل تیارکئے ہیں۔ براہِ مہربانی ان وسائل، اور بہت کچھ کے بارے میں </w:t>
      </w:r>
      <w:r w:rsidR="00A4478C" w:rsidRPr="00A4478C">
        <w:rPr>
          <w:rFonts w:ascii="Nafees Web Naskh" w:eastAsia="Calibri" w:hAnsi="Nafees Web Naskh" w:cs="Nafees Web Naskh"/>
          <w:color w:val="0000FF"/>
          <w:szCs w:val="24"/>
          <w:rtl/>
        </w:rPr>
        <w:fldChar w:fldCharType="begin"/>
      </w:r>
      <w:r w:rsidR="00A4478C" w:rsidRPr="00A4478C">
        <w:rPr>
          <w:rFonts w:ascii="Nafees Web Naskh" w:eastAsia="Calibri" w:hAnsi="Nafees Web Naskh" w:cs="Nafees Web Naskh"/>
          <w:color w:val="0000FF"/>
          <w:szCs w:val="24"/>
          <w:rtl/>
        </w:rPr>
        <w:instrText xml:space="preserve"> </w:instrText>
      </w:r>
      <w:r w:rsidR="00A4478C" w:rsidRPr="00A4478C">
        <w:rPr>
          <w:rFonts w:ascii="Nafees Web Naskh" w:eastAsia="Calibri" w:hAnsi="Nafees Web Naskh" w:cs="Nafees Web Naskh" w:hint="cs"/>
          <w:color w:val="0000FF"/>
          <w:szCs w:val="24"/>
        </w:rPr>
        <w:instrText>HYPERLINK</w:instrText>
      </w:r>
      <w:r w:rsidR="00A4478C" w:rsidRPr="00A4478C">
        <w:rPr>
          <w:rFonts w:ascii="Nafees Web Naskh" w:eastAsia="Calibri" w:hAnsi="Nafees Web Naskh" w:cs="Nafees Web Naskh" w:hint="cs"/>
          <w:color w:val="0000FF"/>
          <w:szCs w:val="24"/>
          <w:rtl/>
        </w:rPr>
        <w:instrText xml:space="preserve"> "</w:instrText>
      </w:r>
      <w:r w:rsidR="00A4478C" w:rsidRPr="00A4478C">
        <w:rPr>
          <w:rFonts w:ascii="Nafees Web Naskh" w:eastAsia="Calibri" w:hAnsi="Nafees Web Naskh" w:cs="Nafees Web Naskh" w:hint="cs"/>
          <w:color w:val="0000FF"/>
          <w:szCs w:val="24"/>
        </w:rPr>
        <w:instrText>https://www.tdsb.on.ca/In-Person-Learning/Resources-During-Covid-19</w:instrText>
      </w:r>
      <w:r w:rsidR="00A4478C" w:rsidRPr="00A4478C">
        <w:rPr>
          <w:rFonts w:ascii="Nafees Web Naskh" w:eastAsia="Calibri" w:hAnsi="Nafees Web Naskh" w:cs="Nafees Web Naskh" w:hint="cs"/>
          <w:color w:val="0000FF"/>
          <w:szCs w:val="24"/>
          <w:rtl/>
        </w:rPr>
        <w:instrText>"</w:instrText>
      </w:r>
      <w:r w:rsidR="00A4478C" w:rsidRPr="00A4478C">
        <w:rPr>
          <w:rFonts w:ascii="Nafees Web Naskh" w:eastAsia="Calibri" w:hAnsi="Nafees Web Naskh" w:cs="Nafees Web Naskh"/>
          <w:color w:val="0000FF"/>
          <w:szCs w:val="24"/>
          <w:rtl/>
        </w:rPr>
        <w:instrText xml:space="preserve"> </w:instrText>
      </w:r>
      <w:r w:rsidR="00A4478C" w:rsidRPr="00A4478C">
        <w:rPr>
          <w:rFonts w:ascii="Nafees Web Naskh" w:eastAsia="Calibri" w:hAnsi="Nafees Web Naskh" w:cs="Nafees Web Naskh"/>
          <w:color w:val="0000FF"/>
          <w:szCs w:val="24"/>
          <w:rtl/>
        </w:rPr>
        <w:fldChar w:fldCharType="separate"/>
      </w:r>
      <w:r w:rsidR="00A4478C" w:rsidRPr="00A4478C">
        <w:rPr>
          <w:rFonts w:ascii="Nafees Web Naskh" w:eastAsia="Calibri" w:hAnsi="Nafees Web Naskh" w:cs="Nafees Web Naskh" w:hint="cs"/>
          <w:color w:val="0000FF"/>
          <w:u w:val="single"/>
          <w:rtl/>
        </w:rPr>
        <w:t>آن لائن</w:t>
      </w:r>
      <w:r w:rsidR="00A4478C" w:rsidRPr="00A4478C">
        <w:rPr>
          <w:rFonts w:ascii="Nafees Web Naskh" w:eastAsia="Calibri" w:hAnsi="Nafees Web Naskh" w:cs="Nafees Web Naskh"/>
          <w:color w:val="0000FF"/>
          <w:szCs w:val="24"/>
          <w:rtl/>
        </w:rPr>
        <w:fldChar w:fldCharType="end"/>
      </w:r>
      <w:r w:rsidR="00A4478C" w:rsidRPr="00A4478C">
        <w:rPr>
          <w:rFonts w:ascii="Nafees Web Naskh" w:eastAsia="Calibri" w:hAnsi="Nafees Web Naskh" w:cs="Nafees Web Naskh" w:hint="cs"/>
          <w:szCs w:val="24"/>
          <w:rtl/>
        </w:rPr>
        <w:t xml:space="preserve"> رسائی حاصل کریں۔ اور، آن لائن گفتگو کی یہاں پیروی کریں </w:t>
      </w:r>
      <w:r w:rsidR="00A4478C" w:rsidRPr="00A4478C">
        <w:rPr>
          <w:rFonts w:ascii="Calibri" w:eastAsia="Calibri" w:hAnsi="Calibri" w:cs="Calibri"/>
          <w:szCs w:val="24"/>
        </w:rPr>
        <w:t>#copingcaringconnecting</w:t>
      </w:r>
      <w:r w:rsidR="00A4478C" w:rsidRPr="00A4478C">
        <w:rPr>
          <w:rFonts w:ascii="Nafees Web Naskh" w:eastAsia="Calibri" w:hAnsi="Nafees Web Naskh" w:cs="Nafees Web Naskh" w:hint="cs"/>
          <w:szCs w:val="24"/>
          <w:rtl/>
        </w:rPr>
        <w:t xml:space="preserve"> اور دیکھیں کہ اسکول اپنے طلباء کے ساتھ کیسے ذہنی صحت اور فلاح و بہبود میں مدد کر رہے ہیں۔</w:t>
      </w:r>
    </w:p>
    <w:bookmarkEnd w:id="0"/>
    <w:p w14:paraId="36B00B1B" w14:textId="52C0F3A4" w:rsidR="00263BCB" w:rsidRPr="00CD47AB" w:rsidRDefault="007D45CA" w:rsidP="00CD47AB">
      <w:pPr>
        <w:bidi/>
        <w:spacing w:line="240" w:lineRule="auto"/>
        <w:ind w:left="-284"/>
        <w:rPr>
          <w:rFonts w:ascii="Nafees Web Naskh" w:hAnsi="Nafees Web Naskh" w:cs="Nafees Web Naskh"/>
          <w:b/>
          <w:bCs/>
          <w:color w:val="F79646" w:themeColor="accent6"/>
          <w:szCs w:val="24"/>
        </w:rPr>
      </w:pPr>
      <w:r w:rsidRPr="007D45CA">
        <w:rPr>
          <w:rFonts w:ascii="Nafees Web Naskh" w:hAnsi="Nafees Web Naskh" w:cs="Nafees Web Naskh"/>
          <w:b/>
          <w:bCs/>
          <w:color w:val="F79646" w:themeColor="accent6"/>
          <w:szCs w:val="24"/>
          <w:rtl/>
        </w:rPr>
        <w:t>ٹورانٹو پبلک ہ</w:t>
      </w:r>
      <w:r w:rsidRPr="007D45CA">
        <w:rPr>
          <w:rFonts w:ascii="Nafees Web Naskh" w:hAnsi="Nafees Web Naskh" w:cs="Nafees Web Naskh" w:hint="cs"/>
          <w:b/>
          <w:bCs/>
          <w:color w:val="F79646" w:themeColor="accent6"/>
          <w:szCs w:val="24"/>
          <w:rtl/>
        </w:rPr>
        <w:t>ی</w:t>
      </w:r>
      <w:r w:rsidRPr="007D45CA">
        <w:rPr>
          <w:rFonts w:ascii="Nafees Web Naskh" w:hAnsi="Nafees Web Naskh" w:cs="Nafees Web Naskh" w:hint="eastAsia"/>
          <w:b/>
          <w:bCs/>
          <w:color w:val="F79646" w:themeColor="accent6"/>
          <w:szCs w:val="24"/>
          <w:rtl/>
        </w:rPr>
        <w:t>لتھ</w:t>
      </w:r>
      <w:r w:rsidRPr="007D45CA">
        <w:rPr>
          <w:rFonts w:ascii="Nafees Web Naskh" w:hAnsi="Nafees Web Naskh" w:cs="Nafees Web Naskh"/>
          <w:b/>
          <w:bCs/>
          <w:color w:val="F79646" w:themeColor="accent6"/>
          <w:szCs w:val="24"/>
          <w:rtl/>
        </w:rPr>
        <w:t xml:space="preserve"> (ٹ</w:t>
      </w:r>
      <w:r w:rsidRPr="007D45CA">
        <w:rPr>
          <w:rFonts w:ascii="Nafees Web Naskh" w:hAnsi="Nafees Web Naskh" w:cs="Nafees Web Naskh" w:hint="cs"/>
          <w:b/>
          <w:bCs/>
          <w:color w:val="F79646" w:themeColor="accent6"/>
          <w:szCs w:val="24"/>
          <w:rtl/>
        </w:rPr>
        <w:t>ی</w:t>
      </w:r>
      <w:r w:rsidRPr="007D45CA">
        <w:rPr>
          <w:rFonts w:ascii="Nafees Web Naskh" w:hAnsi="Nafees Web Naskh" w:cs="Nafees Web Naskh"/>
          <w:b/>
          <w:bCs/>
          <w:color w:val="F79646" w:themeColor="accent6"/>
          <w:szCs w:val="24"/>
          <w:rtl/>
        </w:rPr>
        <w:t xml:space="preserve"> پ</w:t>
      </w:r>
      <w:r w:rsidRPr="007D45CA">
        <w:rPr>
          <w:rFonts w:ascii="Nafees Web Naskh" w:hAnsi="Nafees Web Naskh" w:cs="Nafees Web Naskh" w:hint="cs"/>
          <w:b/>
          <w:bCs/>
          <w:color w:val="F79646" w:themeColor="accent6"/>
          <w:szCs w:val="24"/>
          <w:rtl/>
        </w:rPr>
        <w:t>ی</w:t>
      </w:r>
      <w:r w:rsidRPr="007D45CA">
        <w:rPr>
          <w:rFonts w:ascii="Nafees Web Naskh" w:hAnsi="Nafees Web Naskh" w:cs="Nafees Web Naskh"/>
          <w:b/>
          <w:bCs/>
          <w:color w:val="F79646" w:themeColor="accent6"/>
          <w:szCs w:val="24"/>
          <w:rtl/>
        </w:rPr>
        <w:t xml:space="preserve"> ا</w:t>
      </w:r>
      <w:r w:rsidRPr="007D45CA">
        <w:rPr>
          <w:rFonts w:ascii="Nafees Web Naskh" w:hAnsi="Nafees Web Naskh" w:cs="Nafees Web Naskh" w:hint="cs"/>
          <w:b/>
          <w:bCs/>
          <w:color w:val="F79646" w:themeColor="accent6"/>
          <w:szCs w:val="24"/>
          <w:rtl/>
        </w:rPr>
        <w:t>ی</w:t>
      </w:r>
      <w:r w:rsidRPr="007D45CA">
        <w:rPr>
          <w:rFonts w:ascii="Nafees Web Naskh" w:hAnsi="Nafees Web Naskh" w:cs="Nafees Web Naskh" w:hint="eastAsia"/>
          <w:b/>
          <w:bCs/>
          <w:color w:val="F79646" w:themeColor="accent6"/>
          <w:szCs w:val="24"/>
          <w:rtl/>
        </w:rPr>
        <w:t>چ</w:t>
      </w:r>
      <w:r w:rsidRPr="007D45CA">
        <w:rPr>
          <w:rFonts w:ascii="Nafees Web Naskh" w:hAnsi="Nafees Web Naskh" w:cs="Nafees Web Naskh"/>
          <w:b/>
          <w:bCs/>
          <w:color w:val="F79646" w:themeColor="accent6"/>
          <w:szCs w:val="24"/>
          <w:rtl/>
        </w:rPr>
        <w:t>) و</w:t>
      </w:r>
      <w:r w:rsidRPr="007D45CA">
        <w:rPr>
          <w:rFonts w:ascii="Nafees Web Naskh" w:hAnsi="Nafees Web Naskh" w:cs="Nafees Web Naskh" w:hint="cs"/>
          <w:b/>
          <w:bCs/>
          <w:color w:val="F79646" w:themeColor="accent6"/>
          <w:szCs w:val="24"/>
          <w:rtl/>
        </w:rPr>
        <w:t>ی</w:t>
      </w:r>
      <w:r w:rsidRPr="007D45CA">
        <w:rPr>
          <w:rFonts w:ascii="Nafees Web Naskh" w:hAnsi="Nafees Web Naskh" w:cs="Nafees Web Naskh" w:hint="eastAsia"/>
          <w:b/>
          <w:bCs/>
          <w:color w:val="F79646" w:themeColor="accent6"/>
          <w:szCs w:val="24"/>
          <w:rtl/>
        </w:rPr>
        <w:t>کس</w:t>
      </w:r>
      <w:r w:rsidRPr="007D45CA">
        <w:rPr>
          <w:rFonts w:ascii="Nafees Web Naskh" w:hAnsi="Nafees Web Naskh" w:cs="Nafees Web Naskh" w:hint="cs"/>
          <w:b/>
          <w:bCs/>
          <w:color w:val="F79646" w:themeColor="accent6"/>
          <w:szCs w:val="24"/>
          <w:rtl/>
        </w:rPr>
        <w:t>ی</w:t>
      </w:r>
      <w:r w:rsidRPr="007D45CA">
        <w:rPr>
          <w:rFonts w:ascii="Nafees Web Naskh" w:hAnsi="Nafees Web Naskh" w:cs="Nafees Web Naskh" w:hint="eastAsia"/>
          <w:b/>
          <w:bCs/>
          <w:color w:val="F79646" w:themeColor="accent6"/>
          <w:szCs w:val="24"/>
          <w:rtl/>
        </w:rPr>
        <w:t>ن</w:t>
      </w:r>
      <w:r w:rsidRPr="007D45CA">
        <w:rPr>
          <w:rFonts w:ascii="Nafees Web Naskh" w:hAnsi="Nafees Web Naskh" w:cs="Nafees Web Naskh"/>
          <w:b/>
          <w:bCs/>
          <w:color w:val="F79646" w:themeColor="accent6"/>
          <w:szCs w:val="24"/>
          <w:rtl/>
        </w:rPr>
        <w:t xml:space="preserve"> اَپ ڈ</w:t>
      </w:r>
      <w:r w:rsidRPr="007D45CA">
        <w:rPr>
          <w:rFonts w:ascii="Nafees Web Naskh" w:hAnsi="Nafees Web Naskh" w:cs="Nafees Web Naskh" w:hint="cs"/>
          <w:b/>
          <w:bCs/>
          <w:color w:val="F79646" w:themeColor="accent6"/>
          <w:szCs w:val="24"/>
          <w:rtl/>
        </w:rPr>
        <w:t>ی</w:t>
      </w:r>
      <w:r w:rsidRPr="007D45CA">
        <w:rPr>
          <w:rFonts w:ascii="Nafees Web Naskh" w:hAnsi="Nafees Web Naskh" w:cs="Nafees Web Naskh" w:hint="eastAsia"/>
          <w:b/>
          <w:bCs/>
          <w:color w:val="F79646" w:themeColor="accent6"/>
          <w:szCs w:val="24"/>
          <w:rtl/>
        </w:rPr>
        <w:t>ٹ</w:t>
      </w:r>
      <w:r w:rsidR="00263BCB" w:rsidRPr="00CD47AB">
        <w:rPr>
          <w:rFonts w:ascii="Nafees Web Naskh" w:hAnsi="Nafees Web Naskh" w:cs="Nafees Web Naskh"/>
          <w:b/>
          <w:bCs/>
          <w:color w:val="F79646" w:themeColor="accent6"/>
          <w:szCs w:val="24"/>
        </w:rPr>
        <w:t xml:space="preserve"> </w:t>
      </w:r>
    </w:p>
    <w:p w14:paraId="70488972" w14:textId="17585BDD" w:rsidR="00FD2150" w:rsidRPr="00270D3D" w:rsidRDefault="00E41C7E" w:rsidP="00CD47AB">
      <w:pPr>
        <w:bidi/>
        <w:spacing w:line="240" w:lineRule="auto"/>
        <w:ind w:left="-284"/>
        <w:rPr>
          <w:rFonts w:cs="Arial"/>
          <w:szCs w:val="24"/>
        </w:rPr>
      </w:pPr>
      <w:r w:rsidRPr="00E41C7E">
        <w:rPr>
          <w:rFonts w:ascii="Nafees Web Naskh" w:eastAsia="Calibri" w:hAnsi="Nafees Web Naskh" w:cs="Nafees Web Naskh" w:hint="cs"/>
          <w:szCs w:val="24"/>
          <w:rtl/>
        </w:rPr>
        <w:t>چونکہ ٹورانٹو سٹی بھر میں کووِڈ</w:t>
      </w:r>
      <w:r w:rsidRPr="00E41C7E">
        <w:rPr>
          <w:rFonts w:ascii="Nafees Web Naskh" w:eastAsia="Calibri" w:hAnsi="Nafees Web Naskh" w:cs="Nafees Web Naskh"/>
          <w:szCs w:val="24"/>
        </w:rPr>
        <w:t>-</w:t>
      </w:r>
      <w:r w:rsidRPr="00E41C7E">
        <w:rPr>
          <w:rFonts w:ascii="Nafees Web Naskh" w:eastAsia="Calibri" w:hAnsi="Nafees Web Naskh" w:cs="Nafees Web Naskh" w:hint="cs"/>
          <w:szCs w:val="24"/>
          <w:rtl/>
          <w:lang w:bidi="ur-PK"/>
        </w:rPr>
        <w:t>19</w:t>
      </w:r>
      <w:r w:rsidR="00F01AF4">
        <w:rPr>
          <w:rFonts w:ascii="Nafees Web Naskh" w:eastAsia="Calibri" w:hAnsi="Nafees Web Naskh" w:cs="Nafees Web Naskh" w:hint="cs"/>
          <w:szCs w:val="24"/>
          <w:rtl/>
          <w:lang w:bidi="ur-PK"/>
        </w:rPr>
        <w:t xml:space="preserve"> </w:t>
      </w:r>
      <w:proofErr w:type="spellStart"/>
      <w:r w:rsidR="00F01AF4">
        <w:rPr>
          <w:rFonts w:ascii="Nafees Web Naskh" w:eastAsia="Calibri" w:hAnsi="Nafees Web Naskh" w:cs="Nafees Web Naskh" w:hint="cs"/>
          <w:szCs w:val="24"/>
          <w:rtl/>
          <w:lang w:bidi="ur-PK"/>
        </w:rPr>
        <w:t>ویکسین</w:t>
      </w:r>
      <w:proofErr w:type="spellEnd"/>
      <w:r w:rsidR="00F01AF4">
        <w:rPr>
          <w:rFonts w:ascii="Nafees Web Naskh" w:eastAsia="Calibri" w:hAnsi="Nafees Web Naskh" w:cs="Nafees Web Naskh" w:hint="cs"/>
          <w:szCs w:val="24"/>
          <w:rtl/>
          <w:lang w:bidi="ur-PK"/>
        </w:rPr>
        <w:t xml:space="preserve"> </w:t>
      </w:r>
      <w:r w:rsidRPr="00E41C7E">
        <w:rPr>
          <w:rFonts w:ascii="Nafees Web Naskh" w:eastAsia="Calibri" w:hAnsi="Nafees Web Naskh" w:cs="Nafees Web Naskh" w:hint="cs"/>
          <w:szCs w:val="24"/>
          <w:rtl/>
          <w:lang w:bidi="ur-PK"/>
        </w:rPr>
        <w:t xml:space="preserve">کی فراہمی جاری ہے، </w:t>
      </w:r>
      <w:proofErr w:type="spellStart"/>
      <w:r w:rsidRPr="00E41C7E">
        <w:rPr>
          <w:rFonts w:ascii="Nafees Web Naskh" w:eastAsia="Calibri" w:hAnsi="Nafees Web Naskh" w:cs="Nafees Web Naskh" w:hint="cs"/>
          <w:szCs w:val="24"/>
          <w:rtl/>
          <w:lang w:bidi="ur-PK"/>
        </w:rPr>
        <w:t>براہِ</w:t>
      </w:r>
      <w:proofErr w:type="spellEnd"/>
      <w:r w:rsidRPr="00E41C7E">
        <w:rPr>
          <w:rFonts w:ascii="Nafees Web Naskh" w:eastAsia="Calibri" w:hAnsi="Nafees Web Naskh" w:cs="Nafees Web Naskh" w:hint="cs"/>
          <w:szCs w:val="24"/>
          <w:rtl/>
          <w:lang w:bidi="ur-PK"/>
        </w:rPr>
        <w:t xml:space="preserve"> مہربانی </w:t>
      </w:r>
      <w:r w:rsidRPr="00E41C7E">
        <w:rPr>
          <w:rFonts w:ascii="Nafees Web Naskh" w:eastAsia="Calibri" w:hAnsi="Nafees Web Naskh" w:cs="Nafees Web Naskh"/>
          <w:szCs w:val="24"/>
          <w:rtl/>
          <w:lang w:bidi="ur-PK"/>
        </w:rPr>
        <w:t>بہت س</w:t>
      </w:r>
      <w:r w:rsidRPr="00E41C7E">
        <w:rPr>
          <w:rFonts w:ascii="Nafees Web Naskh" w:eastAsia="Calibri" w:hAnsi="Nafees Web Naskh" w:cs="Nafees Web Naskh" w:hint="cs"/>
          <w:szCs w:val="24"/>
          <w:rtl/>
          <w:lang w:bidi="ur-PK"/>
        </w:rPr>
        <w:t>ی</w:t>
      </w:r>
      <w:r w:rsidRPr="00E41C7E">
        <w:rPr>
          <w:rFonts w:ascii="Nafees Web Naskh" w:eastAsia="Calibri" w:hAnsi="Nafees Web Naskh" w:cs="Nafees Web Naskh"/>
          <w:szCs w:val="24"/>
          <w:rtl/>
          <w:lang w:bidi="ur-PK"/>
        </w:rPr>
        <w:t xml:space="preserve"> زبانوں م</w:t>
      </w:r>
      <w:r w:rsidRPr="00E41C7E">
        <w:rPr>
          <w:rFonts w:ascii="Nafees Web Naskh" w:eastAsia="Calibri" w:hAnsi="Nafees Web Naskh" w:cs="Nafees Web Naskh" w:hint="cs"/>
          <w:szCs w:val="24"/>
          <w:rtl/>
          <w:lang w:bidi="ur-PK"/>
        </w:rPr>
        <w:t>ی</w:t>
      </w:r>
      <w:r w:rsidRPr="00E41C7E">
        <w:rPr>
          <w:rFonts w:ascii="Nafees Web Naskh" w:eastAsia="Calibri" w:hAnsi="Nafees Web Naskh" w:cs="Nafees Web Naskh" w:hint="eastAsia"/>
          <w:szCs w:val="24"/>
          <w:rtl/>
          <w:lang w:bidi="ur-PK"/>
        </w:rPr>
        <w:t>ں</w:t>
      </w:r>
      <w:r w:rsidRPr="00E41C7E">
        <w:rPr>
          <w:rFonts w:ascii="Nafees Web Naskh" w:eastAsia="Calibri" w:hAnsi="Nafees Web Naskh" w:cs="Nafees Web Naskh"/>
          <w:szCs w:val="24"/>
          <w:rtl/>
          <w:lang w:bidi="ur-PK"/>
        </w:rPr>
        <w:t xml:space="preserve"> دست</w:t>
      </w:r>
      <w:r w:rsidRPr="00E41C7E">
        <w:rPr>
          <w:rFonts w:ascii="Nafees Web Naskh" w:eastAsia="Calibri" w:hAnsi="Nafees Web Naskh" w:cs="Nafees Web Naskh" w:hint="cs"/>
          <w:szCs w:val="24"/>
          <w:rtl/>
          <w:lang w:bidi="ur-PK"/>
        </w:rPr>
        <w:t>ی</w:t>
      </w:r>
      <w:r w:rsidRPr="00E41C7E">
        <w:rPr>
          <w:rFonts w:ascii="Nafees Web Naskh" w:eastAsia="Calibri" w:hAnsi="Nafees Web Naskh" w:cs="Nafees Web Naskh" w:hint="eastAsia"/>
          <w:szCs w:val="24"/>
          <w:rtl/>
          <w:lang w:bidi="ur-PK"/>
        </w:rPr>
        <w:t>اب</w:t>
      </w:r>
      <w:r w:rsidRPr="00E41C7E">
        <w:rPr>
          <w:rFonts w:ascii="Nafees Web Naskh" w:eastAsia="Calibri" w:hAnsi="Nafees Web Naskh" w:cs="Nafees Web Naskh"/>
          <w:szCs w:val="24"/>
          <w:rtl/>
          <w:lang w:bidi="ur-PK"/>
        </w:rPr>
        <w:t xml:space="preserve"> تازہ تر</w:t>
      </w:r>
      <w:r w:rsidRPr="00E41C7E">
        <w:rPr>
          <w:rFonts w:ascii="Nafees Web Naskh" w:eastAsia="Calibri" w:hAnsi="Nafees Web Naskh" w:cs="Nafees Web Naskh" w:hint="cs"/>
          <w:szCs w:val="24"/>
          <w:rtl/>
          <w:lang w:bidi="ur-PK"/>
        </w:rPr>
        <w:t>ی</w:t>
      </w:r>
      <w:r w:rsidRPr="00E41C7E">
        <w:rPr>
          <w:rFonts w:ascii="Nafees Web Naskh" w:eastAsia="Calibri" w:hAnsi="Nafees Web Naskh" w:cs="Nafees Web Naskh" w:hint="eastAsia"/>
          <w:szCs w:val="24"/>
          <w:rtl/>
          <w:lang w:bidi="ur-PK"/>
        </w:rPr>
        <w:t>ن</w:t>
      </w:r>
      <w:r w:rsidRPr="00E41C7E">
        <w:rPr>
          <w:rFonts w:ascii="Nafees Web Naskh" w:eastAsia="Calibri" w:hAnsi="Nafees Web Naskh" w:cs="Nafees Web Naskh"/>
          <w:szCs w:val="24"/>
          <w:rtl/>
          <w:lang w:bidi="ur-PK"/>
        </w:rPr>
        <w:t xml:space="preserve"> معلومات اور </w:t>
      </w:r>
      <w:r w:rsidR="00F01AF4">
        <w:rPr>
          <w:rFonts w:ascii="Nafees Web Naskh" w:eastAsia="Calibri" w:hAnsi="Nafees Web Naskh" w:cs="Nafees Web Naskh" w:hint="cs"/>
          <w:szCs w:val="24"/>
          <w:rtl/>
          <w:lang w:bidi="ur-PK"/>
        </w:rPr>
        <w:t xml:space="preserve">حفاظتی ٹیکوں کے </w:t>
      </w:r>
      <w:r w:rsidRPr="00E41C7E">
        <w:rPr>
          <w:rFonts w:ascii="Nafees Web Naskh" w:eastAsia="Calibri" w:hAnsi="Nafees Web Naskh" w:cs="Nafees Web Naskh"/>
          <w:szCs w:val="24"/>
          <w:rtl/>
          <w:lang w:bidi="ur-PK"/>
        </w:rPr>
        <w:t xml:space="preserve">وسائل </w:t>
      </w:r>
      <w:proofErr w:type="spellStart"/>
      <w:r w:rsidRPr="00E41C7E">
        <w:rPr>
          <w:rFonts w:ascii="Nafees Web Naskh" w:eastAsia="Calibri" w:hAnsi="Nafees Web Naskh" w:cs="Nafees Web Naskh" w:hint="cs"/>
          <w:szCs w:val="24"/>
          <w:rtl/>
          <w:lang w:bidi="ur-PK"/>
        </w:rPr>
        <w:t>کیلئے</w:t>
      </w:r>
      <w:proofErr w:type="spellEnd"/>
      <w:r w:rsidRPr="00E41C7E">
        <w:rPr>
          <w:rFonts w:ascii="Nafees Web Naskh" w:eastAsia="Calibri" w:hAnsi="Nafees Web Naskh" w:cs="Nafees Web Naskh"/>
          <w:szCs w:val="24"/>
          <w:rtl/>
          <w:lang w:bidi="ur-PK"/>
        </w:rPr>
        <w:t xml:space="preserve"> </w:t>
      </w:r>
      <w:hyperlink r:id="rId10" w:history="1">
        <w:r w:rsidRPr="00E41C7E">
          <w:rPr>
            <w:rFonts w:ascii="Nafees Web Naskh" w:eastAsia="Calibri" w:hAnsi="Nafees Web Naskh" w:cs="Nafees Web Naskh" w:hint="cs"/>
            <w:color w:val="0000FF"/>
            <w:u w:val="single"/>
            <w:rtl/>
            <w:lang w:bidi="ur-PK"/>
          </w:rPr>
          <w:t xml:space="preserve">ٹی پی </w:t>
        </w:r>
        <w:proofErr w:type="spellStart"/>
        <w:r w:rsidRPr="00E41C7E">
          <w:rPr>
            <w:rFonts w:ascii="Nafees Web Naskh" w:eastAsia="Calibri" w:hAnsi="Nafees Web Naskh" w:cs="Nafees Web Naskh" w:hint="cs"/>
            <w:color w:val="0000FF"/>
            <w:u w:val="single"/>
            <w:rtl/>
            <w:lang w:bidi="ur-PK"/>
          </w:rPr>
          <w:t>ایچ</w:t>
        </w:r>
        <w:proofErr w:type="spellEnd"/>
        <w:r w:rsidRPr="00E41C7E">
          <w:rPr>
            <w:rFonts w:ascii="Nafees Web Naskh" w:eastAsia="Calibri" w:hAnsi="Nafees Web Naskh" w:cs="Nafees Web Naskh" w:hint="cs"/>
            <w:color w:val="0000FF"/>
            <w:u w:val="single"/>
            <w:rtl/>
            <w:lang w:bidi="ur-PK"/>
          </w:rPr>
          <w:t xml:space="preserve"> کی</w:t>
        </w:r>
        <w:r w:rsidRPr="00E41C7E">
          <w:rPr>
            <w:rFonts w:ascii="Nafees Web Naskh" w:eastAsia="Calibri" w:hAnsi="Nafees Web Naskh" w:cs="Nafees Web Naskh"/>
            <w:color w:val="0000FF"/>
            <w:szCs w:val="24"/>
            <w:u w:val="single"/>
            <w:rtl/>
            <w:lang w:bidi="ur-PK"/>
          </w:rPr>
          <w:t xml:space="preserve"> </w:t>
        </w:r>
        <w:proofErr w:type="spellStart"/>
        <w:r w:rsidRPr="00E41C7E">
          <w:rPr>
            <w:rFonts w:ascii="Nafees Web Naskh" w:eastAsia="Calibri" w:hAnsi="Nafees Web Naskh" w:cs="Nafees Web Naskh"/>
            <w:color w:val="0000FF"/>
            <w:szCs w:val="24"/>
            <w:u w:val="single"/>
            <w:rtl/>
            <w:lang w:bidi="ur-PK"/>
          </w:rPr>
          <w:t>و</w:t>
        </w:r>
        <w:r w:rsidRPr="00E41C7E">
          <w:rPr>
            <w:rFonts w:ascii="Nafees Web Naskh" w:eastAsia="Calibri" w:hAnsi="Nafees Web Naskh" w:cs="Nafees Web Naskh" w:hint="cs"/>
            <w:color w:val="0000FF"/>
            <w:szCs w:val="24"/>
            <w:u w:val="single"/>
            <w:rtl/>
            <w:lang w:bidi="ur-PK"/>
          </w:rPr>
          <w:t>ی</w:t>
        </w:r>
        <w:r w:rsidRPr="00E41C7E">
          <w:rPr>
            <w:rFonts w:ascii="Nafees Web Naskh" w:eastAsia="Calibri" w:hAnsi="Nafees Web Naskh" w:cs="Nafees Web Naskh" w:hint="eastAsia"/>
            <w:color w:val="0000FF"/>
            <w:szCs w:val="24"/>
            <w:u w:val="single"/>
            <w:rtl/>
            <w:lang w:bidi="ur-PK"/>
          </w:rPr>
          <w:t>ب</w:t>
        </w:r>
        <w:proofErr w:type="spellEnd"/>
        <w:r w:rsidRPr="00E41C7E">
          <w:rPr>
            <w:rFonts w:ascii="Nafees Web Naskh" w:eastAsia="Calibri" w:hAnsi="Nafees Web Naskh" w:cs="Nafees Web Naskh"/>
            <w:color w:val="0000FF"/>
            <w:szCs w:val="24"/>
            <w:u w:val="single"/>
            <w:rtl/>
            <w:lang w:bidi="ur-PK"/>
          </w:rPr>
          <w:t xml:space="preserve"> </w:t>
        </w:r>
        <w:proofErr w:type="spellStart"/>
        <w:r w:rsidRPr="00E41C7E">
          <w:rPr>
            <w:rFonts w:ascii="Nafees Web Naskh" w:eastAsia="Calibri" w:hAnsi="Nafees Web Naskh" w:cs="Nafees Web Naskh"/>
            <w:color w:val="0000FF"/>
            <w:szCs w:val="24"/>
            <w:u w:val="single"/>
            <w:rtl/>
            <w:lang w:bidi="ur-PK"/>
          </w:rPr>
          <w:t>سائٹ</w:t>
        </w:r>
        <w:proofErr w:type="spellEnd"/>
        <w:r w:rsidRPr="00E41C7E">
          <w:rPr>
            <w:rFonts w:ascii="Nafees Web Naskh" w:eastAsia="Calibri" w:hAnsi="Nafees Web Naskh" w:cs="Nafees Web Naskh"/>
            <w:color w:val="0000FF"/>
            <w:szCs w:val="24"/>
            <w:u w:val="single"/>
            <w:rtl/>
            <w:lang w:bidi="ur-PK"/>
          </w:rPr>
          <w:t xml:space="preserve"> ملاحظہ کر</w:t>
        </w:r>
        <w:r w:rsidRPr="00E41C7E">
          <w:rPr>
            <w:rFonts w:ascii="Nafees Web Naskh" w:eastAsia="Calibri" w:hAnsi="Nafees Web Naskh" w:cs="Nafees Web Naskh" w:hint="cs"/>
            <w:color w:val="0000FF"/>
            <w:szCs w:val="24"/>
            <w:u w:val="single"/>
            <w:rtl/>
            <w:lang w:bidi="ur-PK"/>
          </w:rPr>
          <w:t>ی</w:t>
        </w:r>
        <w:r w:rsidRPr="00E41C7E">
          <w:rPr>
            <w:rFonts w:ascii="Nafees Web Naskh" w:eastAsia="Calibri" w:hAnsi="Nafees Web Naskh" w:cs="Nafees Web Naskh" w:hint="eastAsia"/>
            <w:color w:val="0000FF"/>
            <w:szCs w:val="24"/>
            <w:u w:val="single"/>
            <w:rtl/>
            <w:lang w:bidi="ur-PK"/>
          </w:rPr>
          <w:t>ں</w:t>
        </w:r>
      </w:hyperlink>
      <w:r w:rsidRPr="00E41C7E">
        <w:rPr>
          <w:rFonts w:ascii="Nafees Web Naskh" w:eastAsia="Calibri" w:hAnsi="Nafees Web Naskh" w:cs="Nafees Web Naskh"/>
          <w:szCs w:val="24"/>
          <w:rtl/>
          <w:lang w:bidi="ur-PK"/>
        </w:rPr>
        <w:t>۔</w:t>
      </w:r>
    </w:p>
    <w:bookmarkEnd w:id="1"/>
    <w:bookmarkEnd w:id="2"/>
    <w:p w14:paraId="618380AE" w14:textId="6F8AE8D6" w:rsidR="00B4529A" w:rsidRDefault="00E41C7E" w:rsidP="0005664F">
      <w:pPr>
        <w:bidi/>
        <w:spacing w:after="300" w:line="240" w:lineRule="auto"/>
        <w:ind w:left="-288"/>
        <w:rPr>
          <w:rFonts w:ascii="Nafees Web Naskh" w:eastAsia="Calibri" w:hAnsi="Nafees Web Naskh" w:cs="Nafees Web Naskh"/>
          <w:b/>
          <w:bCs/>
          <w:color w:val="F79646"/>
          <w:szCs w:val="24"/>
          <w:rtl/>
        </w:rPr>
      </w:pPr>
      <w:r w:rsidRPr="00E41C7E">
        <w:rPr>
          <w:rFonts w:ascii="Nafees Web Naskh" w:eastAsia="Calibri" w:hAnsi="Nafees Web Naskh" w:cs="Nafees Web Naskh"/>
          <w:b/>
          <w:bCs/>
          <w:color w:val="F79646"/>
          <w:szCs w:val="24"/>
          <w:rtl/>
        </w:rPr>
        <w:t>ٹ</w:t>
      </w:r>
      <w:r w:rsidRPr="00E41C7E">
        <w:rPr>
          <w:rFonts w:ascii="Nafees Web Naskh" w:eastAsia="Calibri" w:hAnsi="Nafees Web Naskh" w:cs="Nafees Web Naskh" w:hint="cs"/>
          <w:b/>
          <w:bCs/>
          <w:color w:val="F79646"/>
          <w:szCs w:val="24"/>
          <w:rtl/>
        </w:rPr>
        <w:t>ی</w:t>
      </w:r>
      <w:r w:rsidRPr="00E41C7E">
        <w:rPr>
          <w:rFonts w:ascii="Nafees Web Naskh" w:eastAsia="Calibri" w:hAnsi="Nafees Web Naskh" w:cs="Nafees Web Naskh"/>
          <w:b/>
          <w:bCs/>
          <w:color w:val="F79646"/>
          <w:szCs w:val="24"/>
          <w:rtl/>
        </w:rPr>
        <w:t xml:space="preserve"> ڈ</w:t>
      </w:r>
      <w:r w:rsidRPr="00E41C7E">
        <w:rPr>
          <w:rFonts w:ascii="Nafees Web Naskh" w:eastAsia="Calibri" w:hAnsi="Nafees Web Naskh" w:cs="Nafees Web Naskh" w:hint="cs"/>
          <w:b/>
          <w:bCs/>
          <w:color w:val="F79646"/>
          <w:szCs w:val="24"/>
          <w:rtl/>
        </w:rPr>
        <w:t>ی</w:t>
      </w:r>
      <w:r w:rsidRPr="00E41C7E">
        <w:rPr>
          <w:rFonts w:ascii="Nafees Web Naskh" w:eastAsia="Calibri" w:hAnsi="Nafees Web Naskh" w:cs="Nafees Web Naskh"/>
          <w:b/>
          <w:bCs/>
          <w:color w:val="F79646"/>
          <w:szCs w:val="24"/>
          <w:rtl/>
        </w:rPr>
        <w:t xml:space="preserve"> ا</w:t>
      </w:r>
      <w:r w:rsidRPr="00E41C7E">
        <w:rPr>
          <w:rFonts w:ascii="Nafees Web Naskh" w:eastAsia="Calibri" w:hAnsi="Nafees Web Naskh" w:cs="Nafees Web Naskh" w:hint="cs"/>
          <w:b/>
          <w:bCs/>
          <w:color w:val="F79646"/>
          <w:szCs w:val="24"/>
          <w:rtl/>
        </w:rPr>
        <w:t>ی</w:t>
      </w:r>
      <w:r w:rsidRPr="00E41C7E">
        <w:rPr>
          <w:rFonts w:ascii="Nafees Web Naskh" w:eastAsia="Calibri" w:hAnsi="Nafees Web Naskh" w:cs="Nafees Web Naskh" w:hint="eastAsia"/>
          <w:b/>
          <w:bCs/>
          <w:color w:val="F79646"/>
          <w:szCs w:val="24"/>
          <w:rtl/>
        </w:rPr>
        <w:t>س</w:t>
      </w:r>
      <w:r w:rsidRPr="00E41C7E">
        <w:rPr>
          <w:rFonts w:ascii="Nafees Web Naskh" w:eastAsia="Calibri" w:hAnsi="Nafees Web Naskh" w:cs="Nafees Web Naskh"/>
          <w:b/>
          <w:bCs/>
          <w:color w:val="F79646"/>
          <w:szCs w:val="24"/>
          <w:rtl/>
        </w:rPr>
        <w:t xml:space="preserve"> ب</w:t>
      </w:r>
      <w:r w:rsidRPr="00E41C7E">
        <w:rPr>
          <w:rFonts w:ascii="Nafees Web Naskh" w:eastAsia="Calibri" w:hAnsi="Nafees Web Naskh" w:cs="Nafees Web Naskh" w:hint="cs"/>
          <w:b/>
          <w:bCs/>
          <w:color w:val="F79646"/>
          <w:szCs w:val="24"/>
          <w:rtl/>
        </w:rPr>
        <w:t>ی</w:t>
      </w:r>
      <w:r w:rsidRPr="00E41C7E">
        <w:rPr>
          <w:rFonts w:ascii="Nafees Web Naskh" w:eastAsia="Calibri" w:hAnsi="Nafees Web Naskh" w:cs="Nafees Web Naskh"/>
          <w:b/>
          <w:bCs/>
          <w:color w:val="F79646"/>
          <w:szCs w:val="24"/>
          <w:rtl/>
        </w:rPr>
        <w:t xml:space="preserve"> عالم</w:t>
      </w:r>
      <w:r w:rsidRPr="00E41C7E">
        <w:rPr>
          <w:rFonts w:ascii="Nafees Web Naskh" w:eastAsia="Calibri" w:hAnsi="Nafees Web Naskh" w:cs="Nafees Web Naskh" w:hint="cs"/>
          <w:b/>
          <w:bCs/>
          <w:color w:val="F79646"/>
          <w:szCs w:val="24"/>
          <w:rtl/>
        </w:rPr>
        <w:t>ی</w:t>
      </w:r>
      <w:r w:rsidRPr="00E41C7E">
        <w:rPr>
          <w:rFonts w:ascii="Nafees Web Naskh" w:eastAsia="Calibri" w:hAnsi="Nafees Web Naskh" w:cs="Nafees Web Naskh"/>
          <w:b/>
          <w:bCs/>
          <w:color w:val="F79646"/>
          <w:szCs w:val="24"/>
          <w:rtl/>
        </w:rPr>
        <w:t xml:space="preserve"> ڈے آف پِنک کو اعزاز بخشتا ہے</w:t>
      </w:r>
      <w:r w:rsidR="00520812" w:rsidRPr="00270D3D">
        <w:rPr>
          <w:rFonts w:cs="Arial"/>
          <w:b/>
          <w:bCs/>
          <w:color w:val="F79646" w:themeColor="accent6"/>
          <w:szCs w:val="24"/>
          <w:shd w:val="clear" w:color="auto" w:fill="FFFFFF"/>
        </w:rPr>
        <w:br/>
      </w:r>
      <w:r w:rsidR="00520812" w:rsidRPr="00270D3D">
        <w:rPr>
          <w:rFonts w:cs="Arial"/>
          <w:b/>
          <w:bCs/>
          <w:color w:val="F79646" w:themeColor="accent6"/>
          <w:szCs w:val="24"/>
          <w:shd w:val="clear" w:color="auto" w:fill="FFFFFF"/>
        </w:rPr>
        <w:br/>
      </w:r>
      <w:r w:rsidR="00224B43" w:rsidRPr="00224B43">
        <w:rPr>
          <w:rFonts w:ascii="Nafees Web Naskh" w:eastAsia="Calibri" w:hAnsi="Nafees Web Naskh" w:cs="Nafees Web Naskh"/>
          <w:szCs w:val="24"/>
          <w:rtl/>
        </w:rPr>
        <w:t>اس سال، اپر</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ل</w:t>
      </w:r>
      <w:r w:rsidR="00224B43" w:rsidRPr="00224B43">
        <w:rPr>
          <w:rFonts w:ascii="Nafees Web Naskh" w:eastAsia="Calibri" w:hAnsi="Nafees Web Naskh" w:cs="Nafees Web Naskh"/>
          <w:szCs w:val="24"/>
          <w:rtl/>
        </w:rPr>
        <w:t xml:space="preserve"> </w:t>
      </w:r>
      <w:r w:rsidR="00224B43" w:rsidRPr="00224B43">
        <w:rPr>
          <w:rFonts w:ascii="Nafees Web Naskh" w:eastAsia="Calibri" w:hAnsi="Nafees Web Naskh" w:cs="Nafees Web Naskh" w:hint="cs"/>
          <w:szCs w:val="24"/>
          <w:rtl/>
        </w:rPr>
        <w:t>بریک کے</w:t>
      </w:r>
      <w:r w:rsidR="00224B43" w:rsidRPr="00224B43">
        <w:rPr>
          <w:rFonts w:ascii="Nafees Web Naskh" w:eastAsia="Calibri" w:hAnsi="Nafees Web Naskh" w:cs="Nafees Web Naskh"/>
          <w:szCs w:val="24"/>
          <w:rtl/>
        </w:rPr>
        <w:t xml:space="preserve"> دوران،</w:t>
      </w:r>
      <w:r w:rsidR="00224B43" w:rsidRPr="00224B43">
        <w:rPr>
          <w:rFonts w:ascii="Nafees Web Naskh" w:eastAsia="Calibri" w:hAnsi="Nafees Web Naskh" w:cs="Nafees Web Naskh" w:hint="cs"/>
          <w:szCs w:val="24"/>
          <w:rtl/>
        </w:rPr>
        <w:t xml:space="preserve"> عالمی ڈے آف پِنک</w:t>
      </w:r>
      <w:r w:rsidR="00224B43" w:rsidRPr="00224B43">
        <w:rPr>
          <w:rFonts w:ascii="Nafees Web Naskh" w:eastAsia="Calibri" w:hAnsi="Nafees Web Naskh" w:cs="Nafees Web Naskh"/>
          <w:szCs w:val="24"/>
          <w:rtl/>
        </w:rPr>
        <w:t xml:space="preserve"> </w:t>
      </w:r>
      <w:r w:rsidR="00224B43" w:rsidRPr="00224B43">
        <w:rPr>
          <w:rFonts w:ascii="Calibri" w:eastAsia="Calibri" w:hAnsi="Calibri" w:cs="Calibri"/>
          <w:szCs w:val="24"/>
          <w:rtl/>
        </w:rPr>
        <w:t>14</w:t>
      </w:r>
      <w:r w:rsidR="00224B43" w:rsidRPr="00224B43">
        <w:rPr>
          <w:rFonts w:ascii="Nafees Web Naskh" w:eastAsia="Calibri" w:hAnsi="Nafees Web Naskh" w:cs="Nafees Web Naskh"/>
          <w:szCs w:val="24"/>
          <w:rtl/>
        </w:rPr>
        <w:t xml:space="preserve"> اپر</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ل</w:t>
      </w:r>
      <w:r w:rsidR="00224B43" w:rsidRPr="00224B43">
        <w:rPr>
          <w:rFonts w:ascii="Nafees Web Naskh" w:eastAsia="Calibri" w:hAnsi="Nafees Web Naskh" w:cs="Nafees Web Naskh"/>
          <w:szCs w:val="24"/>
          <w:rtl/>
        </w:rPr>
        <w:t xml:space="preserve"> کو تھا۔</w:t>
      </w:r>
      <w:r w:rsidR="00224B43" w:rsidRPr="00224B43">
        <w:rPr>
          <w:rFonts w:ascii="Nafees Web Naskh" w:eastAsia="Calibri" w:hAnsi="Nafees Web Naskh" w:cs="Nafees Web Naskh"/>
          <w:szCs w:val="24"/>
        </w:rPr>
        <w:t xml:space="preserve"> </w:t>
      </w:r>
      <w:r w:rsidR="00224B43" w:rsidRPr="00224B43">
        <w:rPr>
          <w:rFonts w:ascii="Nafees Web Naskh" w:eastAsia="Calibri" w:hAnsi="Nafees Web Naskh" w:cs="Nafees Web Naskh"/>
          <w:szCs w:val="24"/>
          <w:rtl/>
        </w:rPr>
        <w:t>تاہم، ٹ</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ڈ</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ا</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س</w:t>
      </w:r>
      <w:r w:rsidR="00224B43" w:rsidRPr="00224B43">
        <w:rPr>
          <w:rFonts w:ascii="Nafees Web Naskh" w:eastAsia="Calibri" w:hAnsi="Nafees Web Naskh" w:cs="Nafees Web Naskh"/>
          <w:szCs w:val="24"/>
          <w:rtl/>
        </w:rPr>
        <w:t xml:space="preserve"> ب</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نے ٹ</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ڈ</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ا</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س</w:t>
      </w:r>
      <w:r w:rsidR="00224B43" w:rsidRPr="00224B43">
        <w:rPr>
          <w:rFonts w:ascii="Nafees Web Naskh" w:eastAsia="Calibri" w:hAnsi="Nafees Web Naskh" w:cs="Nafees Web Naskh"/>
          <w:szCs w:val="24"/>
          <w:rtl/>
        </w:rPr>
        <w:t xml:space="preserve"> ب</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ہ</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ڈکوارٹر</w:t>
      </w:r>
      <w:r w:rsidR="00224B43" w:rsidRPr="00224B43">
        <w:rPr>
          <w:rFonts w:ascii="Nafees Web Naskh" w:eastAsia="Calibri" w:hAnsi="Nafees Web Naskh" w:cs="Nafees Web Naskh"/>
          <w:szCs w:val="24"/>
          <w:rtl/>
        </w:rPr>
        <w:t xml:space="preserve"> م</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ں</w:t>
      </w:r>
      <w:r w:rsidR="00224B43" w:rsidRPr="00224B43">
        <w:rPr>
          <w:rFonts w:ascii="Nafees Web Naskh" w:eastAsia="Calibri" w:hAnsi="Nafees Web Naskh" w:cs="Nafees Web Naskh"/>
          <w:szCs w:val="24"/>
          <w:rtl/>
        </w:rPr>
        <w:t xml:space="preserve"> ر</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نبو</w:t>
      </w:r>
      <w:r w:rsidR="00224B43" w:rsidRPr="00224B43">
        <w:rPr>
          <w:rFonts w:ascii="Nafees Web Naskh" w:eastAsia="Calibri" w:hAnsi="Nafees Web Naskh" w:cs="Nafees Web Naskh"/>
          <w:szCs w:val="24"/>
          <w:rtl/>
        </w:rPr>
        <w:t xml:space="preserve"> پرچم بلند کرکے اور ٹ</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ڈ</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ا</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س</w:t>
      </w:r>
      <w:r w:rsidR="00224B43" w:rsidRPr="00224B43">
        <w:rPr>
          <w:rFonts w:ascii="Nafees Web Naskh" w:eastAsia="Calibri" w:hAnsi="Nafees Web Naskh" w:cs="Nafees Web Naskh"/>
          <w:szCs w:val="24"/>
          <w:rtl/>
        </w:rPr>
        <w:t xml:space="preserve"> ب</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کے مرکز</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صفحےکا </w:t>
      </w:r>
      <w:r w:rsidR="00224B43" w:rsidRPr="00224B43">
        <w:rPr>
          <w:rFonts w:ascii="Nafees Web Naskh" w:eastAsia="Calibri" w:hAnsi="Nafees Web Naskh" w:cs="Nafees Web Naskh" w:hint="cs"/>
          <w:szCs w:val="24"/>
          <w:rtl/>
        </w:rPr>
        <w:t xml:space="preserve">رنگ </w:t>
      </w:r>
      <w:r w:rsidR="00224B43" w:rsidRPr="00224B43">
        <w:rPr>
          <w:rFonts w:ascii="Nafees Web Naskh" w:eastAsia="Calibri" w:hAnsi="Nafees Web Naskh" w:cs="Nafees Web Naskh" w:hint="cs"/>
          <w:szCs w:val="24"/>
          <w:rtl/>
          <w:lang w:bidi="ur-PK"/>
        </w:rPr>
        <w:t xml:space="preserve">گلابی میں تبدیل </w:t>
      </w:r>
      <w:proofErr w:type="spellStart"/>
      <w:r w:rsidR="00224B43" w:rsidRPr="00224B43">
        <w:rPr>
          <w:rFonts w:ascii="Nafees Web Naskh" w:eastAsia="Calibri" w:hAnsi="Nafees Web Naskh" w:cs="Nafees Web Naskh" w:hint="cs"/>
          <w:szCs w:val="24"/>
          <w:rtl/>
          <w:lang w:bidi="ur-PK"/>
        </w:rPr>
        <w:t>کرکے</w:t>
      </w:r>
      <w:proofErr w:type="spellEnd"/>
      <w:r w:rsidR="00224B43" w:rsidRPr="00224B43">
        <w:rPr>
          <w:rFonts w:ascii="Nafees Web Naskh" w:eastAsia="Calibri" w:hAnsi="Nafees Web Naskh" w:cs="Nafees Web Naskh"/>
          <w:szCs w:val="24"/>
          <w:rtl/>
        </w:rPr>
        <w:t xml:space="preserve"> امت</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از</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سلوک، صنف پر مبن</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غنڈہ گرد</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ہومو فوب</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ا</w:t>
      </w:r>
      <w:r w:rsidR="00224B43" w:rsidRPr="00224B43">
        <w:rPr>
          <w:rFonts w:ascii="Nafees Web Naskh" w:eastAsia="Calibri" w:hAnsi="Nafees Web Naskh" w:cs="Nafees Web Naskh"/>
          <w:szCs w:val="24"/>
          <w:rtl/>
        </w:rPr>
        <w:t xml:space="preserve"> اور ٹرانسفوب</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ا</w:t>
      </w:r>
      <w:r w:rsidR="00224B43" w:rsidRPr="00224B43">
        <w:rPr>
          <w:rFonts w:ascii="Nafees Web Naskh" w:eastAsia="Calibri" w:hAnsi="Nafees Web Naskh" w:cs="Nafees Web Naskh"/>
          <w:szCs w:val="24"/>
          <w:rtl/>
        </w:rPr>
        <w:t xml:space="preserve"> کو روکنے</w:t>
      </w:r>
      <w:r w:rsidR="00224B43" w:rsidRPr="00224B43">
        <w:rPr>
          <w:rFonts w:ascii="Nafees Web Naskh" w:eastAsia="Calibri" w:hAnsi="Nafees Web Naskh" w:cs="Nafees Web Naskh" w:hint="cs"/>
          <w:szCs w:val="24"/>
          <w:rtl/>
        </w:rPr>
        <w:t xml:space="preserve"> اور </w:t>
      </w:r>
      <w:r w:rsidR="00224B43" w:rsidRPr="00224B43">
        <w:rPr>
          <w:rFonts w:ascii="Nafees Web Naskh" w:eastAsia="Calibri" w:hAnsi="Nafees Web Naskh" w:cs="Nafees Web Naskh"/>
          <w:szCs w:val="24"/>
          <w:rtl/>
        </w:rPr>
        <w:t>شعور ب</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دار</w:t>
      </w:r>
      <w:r w:rsidR="00224B43" w:rsidRPr="00224B43">
        <w:rPr>
          <w:rFonts w:ascii="Nafees Web Naskh" w:eastAsia="Calibri" w:hAnsi="Nafees Web Naskh" w:cs="Nafees Web Naskh"/>
          <w:szCs w:val="24"/>
          <w:rtl/>
        </w:rPr>
        <w:t xml:space="preserve"> کرنے</w:t>
      </w:r>
      <w:r w:rsidR="00224B43" w:rsidRPr="00224B43">
        <w:rPr>
          <w:rFonts w:ascii="Nafees Web Naskh" w:eastAsia="Calibri" w:hAnsi="Nafees Web Naskh" w:cs="Nafees Web Naskh" w:hint="cs"/>
          <w:szCs w:val="24"/>
          <w:rtl/>
        </w:rPr>
        <w:t xml:space="preserve">کیلئے </w:t>
      </w:r>
      <w:r w:rsidR="00224B43" w:rsidRPr="00224B43">
        <w:rPr>
          <w:rFonts w:ascii="Nafees Web Naskh" w:eastAsia="Calibri" w:hAnsi="Nafees Web Naskh" w:cs="Nafees Web Naskh"/>
          <w:szCs w:val="24"/>
          <w:rtl/>
        </w:rPr>
        <w:t>عملے اور طلباء ک</w:t>
      </w:r>
      <w:r w:rsidR="00F01AF4">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گلاب</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w:t>
      </w:r>
      <w:r w:rsidR="00224B43" w:rsidRPr="00224B43">
        <w:rPr>
          <w:rFonts w:ascii="Nafees Web Naskh" w:eastAsia="Calibri" w:hAnsi="Nafees Web Naskh" w:cs="Nafees Web Naskh" w:hint="cs"/>
          <w:szCs w:val="24"/>
          <w:rtl/>
        </w:rPr>
        <w:t xml:space="preserve">لباس </w:t>
      </w:r>
      <w:r w:rsidR="00224B43" w:rsidRPr="00224B43">
        <w:rPr>
          <w:rFonts w:ascii="Nafees Web Naskh" w:eastAsia="Calibri" w:hAnsi="Nafees Web Naskh" w:cs="Nafees Web Naskh"/>
          <w:szCs w:val="24"/>
          <w:rtl/>
        </w:rPr>
        <w:t>پہننے</w:t>
      </w:r>
      <w:r w:rsidR="00224B43" w:rsidRPr="00224B43">
        <w:rPr>
          <w:rFonts w:ascii="Nafees Web Naskh" w:eastAsia="Calibri" w:hAnsi="Nafees Web Naskh" w:cs="Nafees Web Naskh" w:hint="cs"/>
          <w:szCs w:val="24"/>
          <w:rtl/>
        </w:rPr>
        <w:t xml:space="preserve">کی </w:t>
      </w:r>
      <w:r w:rsidR="00224B43" w:rsidRPr="00224B43">
        <w:rPr>
          <w:rFonts w:ascii="Nafees Web Naskh" w:eastAsia="Calibri" w:hAnsi="Nafees Web Naskh" w:cs="Nafees Web Naskh" w:hint="eastAsia"/>
          <w:szCs w:val="24"/>
          <w:rtl/>
        </w:rPr>
        <w:t>حوصلہ</w:t>
      </w:r>
      <w:r w:rsidR="00224B43" w:rsidRPr="00224B43">
        <w:rPr>
          <w:rFonts w:ascii="Nafees Web Naskh" w:eastAsia="Calibri" w:hAnsi="Nafees Web Naskh" w:cs="Nafees Web Naskh"/>
          <w:szCs w:val="24"/>
          <w:rtl/>
        </w:rPr>
        <w:t xml:space="preserve"> افزائ</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کرکے ٹ</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ڈ</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ا</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س</w:t>
      </w:r>
      <w:r w:rsidR="00224B43" w:rsidRPr="00224B43">
        <w:rPr>
          <w:rFonts w:ascii="Nafees Web Naskh" w:eastAsia="Calibri" w:hAnsi="Nafees Web Naskh" w:cs="Nafees Web Naskh"/>
          <w:szCs w:val="24"/>
          <w:rtl/>
        </w:rPr>
        <w:t xml:space="preserve"> ب</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w:t>
      </w:r>
      <w:r w:rsidR="00224B43" w:rsidRPr="00224B43">
        <w:rPr>
          <w:rFonts w:ascii="Nafees Web Naskh" w:eastAsia="Calibri" w:hAnsi="Nafees Web Naskh" w:cs="Nafees Web Naskh" w:hint="cs"/>
          <w:szCs w:val="24"/>
          <w:rtl/>
        </w:rPr>
        <w:t>نے پھر بھی</w:t>
      </w:r>
      <w:r w:rsidR="00224B43" w:rsidRPr="00224B43">
        <w:rPr>
          <w:rFonts w:ascii="Nafees Web Naskh" w:eastAsia="Calibri" w:hAnsi="Nafees Web Naskh" w:cs="Nafees Web Naskh"/>
          <w:szCs w:val="24"/>
          <w:rtl/>
        </w:rPr>
        <w:t xml:space="preserve"> اس دن کا احترام ک</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ا</w:t>
      </w:r>
      <w:r w:rsidR="00224B43" w:rsidRPr="00224B43">
        <w:rPr>
          <w:rFonts w:ascii="Nafees Web Naskh" w:eastAsia="Calibri" w:hAnsi="Nafees Web Naskh" w:cs="Nafees Web Naskh"/>
          <w:szCs w:val="24"/>
          <w:rtl/>
        </w:rPr>
        <w:t>۔</w:t>
      </w:r>
      <w:r w:rsidR="00224B43" w:rsidRPr="00224B43">
        <w:rPr>
          <w:rFonts w:ascii="Nafees Web Naskh" w:eastAsia="Calibri" w:hAnsi="Nafees Web Naskh" w:cs="Nafees Web Naskh" w:hint="cs"/>
          <w:szCs w:val="24"/>
          <w:rtl/>
        </w:rPr>
        <w:t xml:space="preserve"> </w:t>
      </w:r>
      <w:r w:rsidR="00224B43" w:rsidRPr="00224B43">
        <w:rPr>
          <w:rFonts w:ascii="Nafees Web Naskh" w:eastAsia="Calibri" w:hAnsi="Nafees Web Naskh" w:cs="Nafees Web Naskh"/>
          <w:szCs w:val="24"/>
          <w:rtl/>
        </w:rPr>
        <w:t>عالم</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w:t>
      </w:r>
      <w:r w:rsidR="00224B43" w:rsidRPr="00224B43">
        <w:rPr>
          <w:rFonts w:ascii="Nafees Web Naskh" w:eastAsia="Calibri" w:hAnsi="Nafees Web Naskh" w:cs="Nafees Web Naskh" w:hint="cs"/>
          <w:szCs w:val="24"/>
          <w:rtl/>
        </w:rPr>
        <w:t>پِنک ڈے</w:t>
      </w:r>
      <w:r w:rsidR="00224B43" w:rsidRPr="00224B43">
        <w:rPr>
          <w:rFonts w:ascii="Nafees Web Naskh" w:eastAsia="Calibri" w:hAnsi="Nafees Web Naskh" w:cs="Nafees Web Naskh"/>
          <w:szCs w:val="24"/>
          <w:rtl/>
        </w:rPr>
        <w:t xml:space="preserve"> ٹ</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ڈ</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ا</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س</w:t>
      </w:r>
      <w:r w:rsidR="00224B43" w:rsidRPr="00224B43">
        <w:rPr>
          <w:rFonts w:ascii="Nafees Web Naskh" w:eastAsia="Calibri" w:hAnsi="Nafees Web Naskh" w:cs="Nafees Web Naskh"/>
          <w:szCs w:val="24"/>
          <w:rtl/>
        </w:rPr>
        <w:t xml:space="preserve"> ب</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w:t>
      </w:r>
      <w:r w:rsidR="00224B43" w:rsidRPr="00224B43">
        <w:rPr>
          <w:rFonts w:ascii="Nafees Web Naskh" w:eastAsia="Calibri" w:hAnsi="Nafees Web Naskh" w:cs="Nafees Web Naskh" w:hint="cs"/>
          <w:szCs w:val="24"/>
          <w:rtl/>
        </w:rPr>
        <w:t>کیلئے</w:t>
      </w:r>
      <w:r w:rsidR="00224B43" w:rsidRPr="00224B43">
        <w:rPr>
          <w:rFonts w:ascii="Nafees Web Naskh" w:eastAsia="Calibri" w:hAnsi="Nafees Web Naskh" w:cs="Nafees Web Naskh"/>
          <w:szCs w:val="24"/>
          <w:rtl/>
        </w:rPr>
        <w:t xml:space="preserve"> مساوات اور قبول</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ت</w:t>
      </w:r>
      <w:r w:rsidR="00224B43" w:rsidRPr="00224B43">
        <w:rPr>
          <w:rFonts w:ascii="Nafees Web Naskh" w:eastAsia="Calibri" w:hAnsi="Nafees Web Naskh" w:cs="Nafees Web Naskh"/>
          <w:szCs w:val="24"/>
          <w:rtl/>
        </w:rPr>
        <w:t xml:space="preserve"> </w:t>
      </w:r>
      <w:r w:rsidR="00224B43" w:rsidRPr="00224B43">
        <w:rPr>
          <w:rFonts w:ascii="Nafees Web Naskh" w:eastAsia="Calibri" w:hAnsi="Nafees Web Naskh" w:cs="Nafees Web Naskh" w:hint="cs"/>
          <w:szCs w:val="24"/>
          <w:rtl/>
        </w:rPr>
        <w:t>کی</w:t>
      </w:r>
      <w:r w:rsidR="00224B43" w:rsidRPr="00224B43">
        <w:rPr>
          <w:rFonts w:ascii="Nafees Web Naskh" w:eastAsia="Calibri" w:hAnsi="Nafees Web Naskh" w:cs="Nafees Web Naskh"/>
          <w:szCs w:val="24"/>
          <w:rtl/>
        </w:rPr>
        <w:t xml:space="preserve"> جدوجہد جار</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رکھنے</w:t>
      </w:r>
      <w:r w:rsidR="00224B43" w:rsidRPr="00224B43">
        <w:rPr>
          <w:rFonts w:ascii="Nafees Web Naskh" w:eastAsia="Calibri" w:hAnsi="Nafees Web Naskh" w:cs="Nafees Web Naskh" w:hint="cs"/>
          <w:szCs w:val="24"/>
          <w:rtl/>
        </w:rPr>
        <w:t xml:space="preserve"> کیلئے </w:t>
      </w:r>
      <w:r w:rsidR="00224B43" w:rsidRPr="00224B43">
        <w:rPr>
          <w:rFonts w:ascii="Nafees Web Naskh" w:eastAsia="Calibri" w:hAnsi="Nafees Web Naskh" w:cs="Nafees Web Naskh"/>
          <w:szCs w:val="24"/>
          <w:rtl/>
        </w:rPr>
        <w:t>اپن</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حما</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ت</w:t>
      </w:r>
      <w:r w:rsidR="00224B43" w:rsidRPr="00224B43">
        <w:rPr>
          <w:rFonts w:ascii="Nafees Web Naskh" w:eastAsia="Calibri" w:hAnsi="Nafees Web Naskh" w:cs="Nafees Web Naskh"/>
          <w:szCs w:val="24"/>
          <w:rtl/>
        </w:rPr>
        <w:t xml:space="preserve"> کا مظاہرہ کرنے اور </w:t>
      </w:r>
      <w:r w:rsidR="00224B43" w:rsidRPr="00224B43">
        <w:rPr>
          <w:rFonts w:ascii="Calibri" w:eastAsia="Calibri" w:hAnsi="Calibri" w:cs="Calibri"/>
          <w:color w:val="333333"/>
          <w:bdr w:val="none" w:sz="0" w:space="0" w:color="auto" w:frame="1"/>
        </w:rPr>
        <w:t>2SLGBTQIA+</w:t>
      </w:r>
      <w:r w:rsidR="00224B43" w:rsidRPr="00224B43">
        <w:rPr>
          <w:rFonts w:ascii="Nafees Web Naskh" w:eastAsia="Calibri" w:hAnsi="Nafees Web Naskh" w:cs="Nafees Web Naskh" w:hint="cs"/>
          <w:color w:val="333333"/>
          <w:bdr w:val="none" w:sz="0" w:space="0" w:color="auto" w:frame="1"/>
          <w:rtl/>
        </w:rPr>
        <w:t xml:space="preserve"> </w:t>
      </w:r>
      <w:r w:rsidR="00224B43" w:rsidRPr="00224B43">
        <w:rPr>
          <w:rFonts w:ascii="Nafees Web Naskh" w:eastAsia="Calibri" w:hAnsi="Nafees Web Naskh" w:cs="Nafees Web Naskh" w:hint="cs"/>
          <w:szCs w:val="24"/>
          <w:rtl/>
        </w:rPr>
        <w:t>کمیونٹی</w:t>
      </w:r>
      <w:r w:rsidR="00224B43" w:rsidRPr="00224B43">
        <w:rPr>
          <w:rFonts w:ascii="Nafees Web Naskh" w:eastAsia="Calibri" w:hAnsi="Nafees Web Naskh" w:cs="Nafees Web Naskh"/>
          <w:szCs w:val="24"/>
          <w:rtl/>
        </w:rPr>
        <w:t xml:space="preserve"> کے ساتھ اظہار </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کجہت</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کرنے کا ا</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ک</w:t>
      </w:r>
      <w:r w:rsidR="00224B43" w:rsidRPr="00224B43">
        <w:rPr>
          <w:rFonts w:ascii="Nafees Web Naskh" w:eastAsia="Calibri" w:hAnsi="Nafees Web Naskh" w:cs="Nafees Web Naskh"/>
          <w:szCs w:val="24"/>
          <w:rtl/>
        </w:rPr>
        <w:t xml:space="preserve"> طر</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قہ</w:t>
      </w:r>
      <w:r w:rsidR="00224B43" w:rsidRPr="00224B43">
        <w:rPr>
          <w:rFonts w:ascii="Nafees Web Naskh" w:eastAsia="Calibri" w:hAnsi="Nafees Web Naskh" w:cs="Nafees Web Naskh"/>
          <w:szCs w:val="24"/>
          <w:rtl/>
        </w:rPr>
        <w:t xml:space="preserve"> ہے۔</w:t>
      </w:r>
      <w:r w:rsidR="00520812" w:rsidRPr="00270D3D">
        <w:rPr>
          <w:rFonts w:cs="Arial"/>
          <w:szCs w:val="24"/>
          <w:shd w:val="clear" w:color="auto" w:fill="FFFFFF"/>
        </w:rPr>
        <w:br/>
      </w:r>
      <w:r w:rsidR="00520812" w:rsidRPr="00270D3D">
        <w:rPr>
          <w:rFonts w:cs="Arial"/>
          <w:szCs w:val="24"/>
          <w:shd w:val="clear" w:color="auto" w:fill="FFFFFF"/>
        </w:rPr>
        <w:br/>
      </w:r>
      <w:r w:rsidR="00224B43" w:rsidRPr="00224B43">
        <w:rPr>
          <w:rFonts w:ascii="Nafees Web Naskh" w:eastAsia="Calibri" w:hAnsi="Nafees Web Naskh" w:cs="Nafees Web Naskh"/>
          <w:b/>
          <w:bCs/>
          <w:color w:val="F79646"/>
          <w:szCs w:val="24"/>
          <w:rtl/>
        </w:rPr>
        <w:t>ا</w:t>
      </w:r>
      <w:r w:rsidR="00224B43" w:rsidRPr="00224B43">
        <w:rPr>
          <w:rFonts w:ascii="Nafees Web Naskh" w:eastAsia="Calibri" w:hAnsi="Nafees Web Naskh" w:cs="Nafees Web Naskh" w:hint="cs"/>
          <w:b/>
          <w:bCs/>
          <w:color w:val="F79646"/>
          <w:szCs w:val="24"/>
          <w:rtl/>
        </w:rPr>
        <w:t>ی</w:t>
      </w:r>
      <w:r w:rsidR="00224B43" w:rsidRPr="00224B43">
        <w:rPr>
          <w:rFonts w:ascii="Nafees Web Naskh" w:eastAsia="Calibri" w:hAnsi="Nafees Web Naskh" w:cs="Nafees Web Naskh" w:hint="eastAsia"/>
          <w:b/>
          <w:bCs/>
          <w:color w:val="F79646"/>
          <w:szCs w:val="24"/>
          <w:rtl/>
        </w:rPr>
        <w:t>ل</w:t>
      </w:r>
      <w:r w:rsidR="00224B43" w:rsidRPr="00224B43">
        <w:rPr>
          <w:rFonts w:ascii="Nafees Web Naskh" w:eastAsia="Calibri" w:hAnsi="Nafees Web Naskh" w:cs="Nafees Web Naskh" w:hint="cs"/>
          <w:b/>
          <w:bCs/>
          <w:color w:val="F79646"/>
          <w:szCs w:val="24"/>
          <w:rtl/>
        </w:rPr>
        <w:t>ی</w:t>
      </w:r>
      <w:r w:rsidR="00224B43" w:rsidRPr="00224B43">
        <w:rPr>
          <w:rFonts w:ascii="Nafees Web Naskh" w:eastAsia="Calibri" w:hAnsi="Nafees Web Naskh" w:cs="Nafees Web Naskh" w:hint="eastAsia"/>
          <w:b/>
          <w:bCs/>
          <w:color w:val="F79646"/>
          <w:szCs w:val="24"/>
          <w:rtl/>
        </w:rPr>
        <w:t>م</w:t>
      </w:r>
      <w:r w:rsidR="00224B43" w:rsidRPr="00224B43">
        <w:rPr>
          <w:rFonts w:ascii="Nafees Web Naskh" w:eastAsia="Calibri" w:hAnsi="Nafees Web Naskh" w:cs="Nafees Web Naskh" w:hint="cs"/>
          <w:b/>
          <w:bCs/>
          <w:color w:val="F79646"/>
          <w:szCs w:val="24"/>
          <w:rtl/>
        </w:rPr>
        <w:t>ی</w:t>
      </w:r>
      <w:r w:rsidR="00224B43" w:rsidRPr="00224B43">
        <w:rPr>
          <w:rFonts w:ascii="Nafees Web Naskh" w:eastAsia="Calibri" w:hAnsi="Nafees Web Naskh" w:cs="Nafees Web Naskh" w:hint="eastAsia"/>
          <w:b/>
          <w:bCs/>
          <w:color w:val="F79646"/>
          <w:szCs w:val="24"/>
          <w:rtl/>
        </w:rPr>
        <w:t>نٹر</w:t>
      </w:r>
      <w:r w:rsidR="00224B43" w:rsidRPr="00224B43">
        <w:rPr>
          <w:rFonts w:ascii="Nafees Web Naskh" w:eastAsia="Calibri" w:hAnsi="Nafees Web Naskh" w:cs="Nafees Web Naskh" w:hint="cs"/>
          <w:b/>
          <w:bCs/>
          <w:color w:val="F79646"/>
          <w:szCs w:val="24"/>
          <w:rtl/>
        </w:rPr>
        <w:t>ی</w:t>
      </w:r>
      <w:r w:rsidR="00224B43" w:rsidRPr="00224B43">
        <w:rPr>
          <w:rFonts w:ascii="Nafees Web Naskh" w:eastAsia="Calibri" w:hAnsi="Nafees Web Naskh" w:cs="Nafees Web Naskh"/>
          <w:b/>
          <w:bCs/>
          <w:color w:val="F79646"/>
          <w:szCs w:val="24"/>
          <w:rtl/>
        </w:rPr>
        <w:t xml:space="preserve"> سمر اسکول رجسٹر</w:t>
      </w:r>
      <w:r w:rsidR="00224B43" w:rsidRPr="00224B43">
        <w:rPr>
          <w:rFonts w:ascii="Nafees Web Naskh" w:eastAsia="Calibri" w:hAnsi="Nafees Web Naskh" w:cs="Nafees Web Naskh" w:hint="cs"/>
          <w:b/>
          <w:bCs/>
          <w:color w:val="F79646"/>
          <w:szCs w:val="24"/>
          <w:rtl/>
        </w:rPr>
        <w:t>ی</w:t>
      </w:r>
      <w:r w:rsidR="00224B43" w:rsidRPr="00224B43">
        <w:rPr>
          <w:rFonts w:ascii="Nafees Web Naskh" w:eastAsia="Calibri" w:hAnsi="Nafees Web Naskh" w:cs="Nafees Web Naskh" w:hint="eastAsia"/>
          <w:b/>
          <w:bCs/>
          <w:color w:val="F79646"/>
          <w:szCs w:val="24"/>
          <w:rtl/>
        </w:rPr>
        <w:t>شن</w:t>
      </w:r>
      <w:r w:rsidR="00224B43" w:rsidRPr="00224B43">
        <w:rPr>
          <w:rFonts w:ascii="Nafees Web Naskh" w:eastAsia="Calibri" w:hAnsi="Nafees Web Naskh" w:cs="Nafees Web Naskh"/>
          <w:b/>
          <w:bCs/>
          <w:color w:val="F79646"/>
          <w:szCs w:val="24"/>
          <w:rtl/>
        </w:rPr>
        <w:t xml:space="preserve"> اب کھل</w:t>
      </w:r>
      <w:r w:rsidR="00224B43" w:rsidRPr="00224B43">
        <w:rPr>
          <w:rFonts w:ascii="Nafees Web Naskh" w:eastAsia="Calibri" w:hAnsi="Nafees Web Naskh" w:cs="Nafees Web Naskh" w:hint="cs"/>
          <w:b/>
          <w:bCs/>
          <w:color w:val="F79646"/>
          <w:szCs w:val="24"/>
          <w:rtl/>
        </w:rPr>
        <w:t>ی</w:t>
      </w:r>
      <w:r w:rsidR="00224B43" w:rsidRPr="00224B43">
        <w:rPr>
          <w:rFonts w:ascii="Nafees Web Naskh" w:eastAsia="Calibri" w:hAnsi="Nafees Web Naskh" w:cs="Nafees Web Naskh"/>
          <w:b/>
          <w:bCs/>
          <w:color w:val="F79646"/>
          <w:szCs w:val="24"/>
          <w:rtl/>
        </w:rPr>
        <w:t xml:space="preserve"> ہے!</w:t>
      </w:r>
    </w:p>
    <w:p w14:paraId="1FBD4B51" w14:textId="3581840C" w:rsidR="004948D4" w:rsidRDefault="0005664F" w:rsidP="00873FF0">
      <w:pPr>
        <w:bidi/>
        <w:spacing w:line="240" w:lineRule="auto"/>
        <w:ind w:left="-284"/>
        <w:rPr>
          <w:rFonts w:cs="Arial"/>
          <w:sz w:val="22"/>
          <w:rtl/>
        </w:rPr>
      </w:pPr>
      <w:r w:rsidRPr="0005664F">
        <w:rPr>
          <w:rFonts w:ascii="Nafees Web Naskh" w:eastAsia="Calibri" w:hAnsi="Nafees Web Naskh" w:cs="Nafees Web Naskh"/>
          <w:szCs w:val="24"/>
          <w:rtl/>
        </w:rPr>
        <w:t>ا</w:t>
      </w:r>
      <w:r w:rsidRPr="0005664F">
        <w:rPr>
          <w:rFonts w:ascii="Nafees Web Naskh" w:eastAsia="Calibri" w:hAnsi="Nafees Web Naskh" w:cs="Nafees Web Naskh" w:hint="cs"/>
          <w:szCs w:val="24"/>
          <w:rtl/>
        </w:rPr>
        <w:t>ی</w:t>
      </w:r>
      <w:r w:rsidRPr="0005664F">
        <w:rPr>
          <w:rFonts w:ascii="Nafees Web Naskh" w:eastAsia="Calibri" w:hAnsi="Nafees Web Naskh" w:cs="Nafees Web Naskh" w:hint="eastAsia"/>
          <w:szCs w:val="24"/>
          <w:rtl/>
        </w:rPr>
        <w:t>ل</w:t>
      </w:r>
      <w:r w:rsidRPr="0005664F">
        <w:rPr>
          <w:rFonts w:ascii="Nafees Web Naskh" w:eastAsia="Calibri" w:hAnsi="Nafees Web Naskh" w:cs="Nafees Web Naskh" w:hint="cs"/>
          <w:szCs w:val="24"/>
          <w:rtl/>
        </w:rPr>
        <w:t>ی</w:t>
      </w:r>
      <w:r w:rsidRPr="0005664F">
        <w:rPr>
          <w:rFonts w:ascii="Nafees Web Naskh" w:eastAsia="Calibri" w:hAnsi="Nafees Web Naskh" w:cs="Nafees Web Naskh" w:hint="eastAsia"/>
          <w:szCs w:val="24"/>
          <w:rtl/>
        </w:rPr>
        <w:t>م</w:t>
      </w:r>
      <w:r w:rsidRPr="0005664F">
        <w:rPr>
          <w:rFonts w:ascii="Nafees Web Naskh" w:eastAsia="Calibri" w:hAnsi="Nafees Web Naskh" w:cs="Nafees Web Naskh" w:hint="cs"/>
          <w:szCs w:val="24"/>
          <w:rtl/>
        </w:rPr>
        <w:t>ی</w:t>
      </w:r>
      <w:r w:rsidRPr="0005664F">
        <w:rPr>
          <w:rFonts w:ascii="Nafees Web Naskh" w:eastAsia="Calibri" w:hAnsi="Nafees Web Naskh" w:cs="Nafees Web Naskh" w:hint="eastAsia"/>
          <w:szCs w:val="24"/>
          <w:rtl/>
        </w:rPr>
        <w:t>نٹر</w:t>
      </w:r>
      <w:r w:rsidRPr="0005664F">
        <w:rPr>
          <w:rFonts w:ascii="Nafees Web Naskh" w:eastAsia="Calibri" w:hAnsi="Nafees Web Naskh" w:cs="Nafees Web Naskh" w:hint="cs"/>
          <w:szCs w:val="24"/>
          <w:rtl/>
        </w:rPr>
        <w:t>ی</w:t>
      </w:r>
      <w:r w:rsidRPr="0005664F">
        <w:rPr>
          <w:rFonts w:ascii="Nafees Web Naskh" w:eastAsia="Calibri" w:hAnsi="Nafees Web Naskh" w:cs="Nafees Web Naskh"/>
          <w:szCs w:val="24"/>
          <w:rtl/>
        </w:rPr>
        <w:t xml:space="preserve"> سمر اسکول پروگرام طلباء کے س</w:t>
      </w:r>
      <w:r w:rsidRPr="0005664F">
        <w:rPr>
          <w:rFonts w:ascii="Nafees Web Naskh" w:eastAsia="Calibri" w:hAnsi="Nafees Web Naskh" w:cs="Nafees Web Naskh" w:hint="cs"/>
          <w:szCs w:val="24"/>
          <w:rtl/>
        </w:rPr>
        <w:t>ی</w:t>
      </w:r>
      <w:r w:rsidRPr="0005664F">
        <w:rPr>
          <w:rFonts w:ascii="Nafees Web Naskh" w:eastAsia="Calibri" w:hAnsi="Nafees Web Naskh" w:cs="Nafees Web Naskh" w:hint="eastAsia"/>
          <w:szCs w:val="24"/>
          <w:rtl/>
        </w:rPr>
        <w:t>کھنے</w:t>
      </w:r>
      <w:r w:rsidRPr="0005664F">
        <w:rPr>
          <w:rFonts w:ascii="Nafees Web Naskh" w:eastAsia="Calibri" w:hAnsi="Nafees Web Naskh" w:cs="Nafees Web Naskh"/>
          <w:szCs w:val="24"/>
          <w:rtl/>
        </w:rPr>
        <w:t xml:space="preserve">کے </w:t>
      </w:r>
      <w:r w:rsidRPr="0005664F">
        <w:rPr>
          <w:rFonts w:ascii="Nafees Web Naskh" w:eastAsia="Calibri" w:hAnsi="Nafees Web Naskh" w:cs="Nafees Web Naskh" w:hint="cs"/>
          <w:szCs w:val="24"/>
          <w:rtl/>
        </w:rPr>
        <w:t>خلاء</w:t>
      </w:r>
      <w:r w:rsidRPr="0005664F">
        <w:rPr>
          <w:rFonts w:ascii="Nafees Web Naskh" w:eastAsia="Calibri" w:hAnsi="Nafees Web Naskh" w:cs="Nafees Web Naskh"/>
          <w:szCs w:val="24"/>
          <w:rtl/>
        </w:rPr>
        <w:t>کو دورکرتا ہے اور جولائ</w:t>
      </w:r>
      <w:r w:rsidRPr="0005664F">
        <w:rPr>
          <w:rFonts w:ascii="Nafees Web Naskh" w:eastAsia="Calibri" w:hAnsi="Nafees Web Naskh" w:cs="Nafees Web Naskh" w:hint="cs"/>
          <w:szCs w:val="24"/>
          <w:rtl/>
        </w:rPr>
        <w:t>ی</w:t>
      </w:r>
      <w:r w:rsidRPr="0005664F">
        <w:rPr>
          <w:rFonts w:ascii="Nafees Web Naskh" w:eastAsia="Calibri" w:hAnsi="Nafees Web Naskh" w:cs="Nafees Web Naskh"/>
          <w:szCs w:val="24"/>
          <w:rtl/>
        </w:rPr>
        <w:t xml:space="preserve"> م</w:t>
      </w:r>
      <w:r w:rsidRPr="0005664F">
        <w:rPr>
          <w:rFonts w:ascii="Nafees Web Naskh" w:eastAsia="Calibri" w:hAnsi="Nafees Web Naskh" w:cs="Nafees Web Naskh" w:hint="cs"/>
          <w:szCs w:val="24"/>
          <w:rtl/>
        </w:rPr>
        <w:t>ی</w:t>
      </w:r>
      <w:r w:rsidRPr="0005664F">
        <w:rPr>
          <w:rFonts w:ascii="Nafees Web Naskh" w:eastAsia="Calibri" w:hAnsi="Nafees Web Naskh" w:cs="Nafees Web Naskh" w:hint="eastAsia"/>
          <w:szCs w:val="24"/>
          <w:rtl/>
        </w:rPr>
        <w:t>ں</w:t>
      </w:r>
      <w:r w:rsidRPr="0005664F">
        <w:rPr>
          <w:rFonts w:ascii="Nafees Web Naskh" w:eastAsia="Calibri" w:hAnsi="Nafees Web Naskh" w:cs="Nafees Web Naskh"/>
          <w:szCs w:val="24"/>
          <w:rtl/>
        </w:rPr>
        <w:t xml:space="preserve"> طلب</w:t>
      </w:r>
      <w:proofErr w:type="spellStart"/>
      <w:r w:rsidRPr="0005664F">
        <w:rPr>
          <w:rFonts w:ascii="Nafees Web Naskh" w:eastAsia="Calibri" w:hAnsi="Nafees Web Naskh" w:cs="Nafees Web Naskh" w:hint="cs"/>
          <w:szCs w:val="24"/>
          <w:rtl/>
          <w:lang w:bidi="ur-PK"/>
        </w:rPr>
        <w:t>اء</w:t>
      </w:r>
      <w:proofErr w:type="spellEnd"/>
      <w:r w:rsidRPr="0005664F">
        <w:rPr>
          <w:rFonts w:ascii="Nafees Web Naskh" w:eastAsia="Calibri" w:hAnsi="Nafees Web Naskh" w:cs="Nafees Web Naskh"/>
          <w:szCs w:val="24"/>
          <w:rtl/>
        </w:rPr>
        <w:t>ک</w:t>
      </w:r>
      <w:r w:rsidRPr="0005664F">
        <w:rPr>
          <w:rFonts w:ascii="Nafees Web Naskh" w:eastAsia="Calibri" w:hAnsi="Nafees Web Naskh" w:cs="Nafees Web Naskh" w:hint="cs"/>
          <w:szCs w:val="24"/>
          <w:rtl/>
        </w:rPr>
        <w:t>ی</w:t>
      </w:r>
      <w:r w:rsidRPr="0005664F">
        <w:rPr>
          <w:rFonts w:ascii="Nafees Web Naskh" w:eastAsia="Calibri" w:hAnsi="Nafees Web Naskh" w:cs="Nafees Web Naskh"/>
          <w:szCs w:val="24"/>
          <w:rtl/>
        </w:rPr>
        <w:t xml:space="preserve"> مصروف</w:t>
      </w:r>
      <w:r w:rsidRPr="0005664F">
        <w:rPr>
          <w:rFonts w:ascii="Nafees Web Naskh" w:eastAsia="Calibri" w:hAnsi="Nafees Web Naskh" w:cs="Nafees Web Naskh" w:hint="cs"/>
          <w:szCs w:val="24"/>
          <w:rtl/>
        </w:rPr>
        <w:t>ی</w:t>
      </w:r>
      <w:r w:rsidRPr="0005664F">
        <w:rPr>
          <w:rFonts w:ascii="Nafees Web Naskh" w:eastAsia="Calibri" w:hAnsi="Nafees Web Naskh" w:cs="Nafees Web Naskh" w:hint="eastAsia"/>
          <w:szCs w:val="24"/>
          <w:rtl/>
        </w:rPr>
        <w:t>ت</w:t>
      </w:r>
      <w:r w:rsidRPr="0005664F">
        <w:rPr>
          <w:rFonts w:ascii="Nafees Web Naskh" w:eastAsia="Calibri" w:hAnsi="Nafees Web Naskh" w:cs="Nafees Web Naskh"/>
          <w:szCs w:val="24"/>
          <w:rtl/>
        </w:rPr>
        <w:t xml:space="preserve"> کو جار</w:t>
      </w:r>
      <w:r w:rsidRPr="0005664F">
        <w:rPr>
          <w:rFonts w:ascii="Nafees Web Naskh" w:eastAsia="Calibri" w:hAnsi="Nafees Web Naskh" w:cs="Nafees Web Naskh" w:hint="cs"/>
          <w:szCs w:val="24"/>
          <w:rtl/>
        </w:rPr>
        <w:t>ی</w:t>
      </w:r>
      <w:r w:rsidRPr="0005664F">
        <w:rPr>
          <w:rFonts w:ascii="Nafees Web Naskh" w:eastAsia="Calibri" w:hAnsi="Nafees Web Naskh" w:cs="Nafees Web Naskh"/>
          <w:szCs w:val="24"/>
          <w:rtl/>
        </w:rPr>
        <w:t xml:space="preserve"> رکھتا ہے۔</w:t>
      </w:r>
      <w:r w:rsidRPr="0005664F">
        <w:rPr>
          <w:rFonts w:ascii="Nafees Web Naskh" w:eastAsia="Calibri" w:hAnsi="Nafees Web Naskh" w:cs="Nafees Web Naskh" w:hint="cs"/>
          <w:szCs w:val="24"/>
          <w:rtl/>
        </w:rPr>
        <w:t xml:space="preserve"> خواندگی اور اعداد میں شامل پروگرام، مقامی سمر اسکول کا پرنسپل تیارکرتا ہے تاکہ مقامی اسکول کی توجہ کی عکاسی کی جا سکے۔ پروگرام کنڈرگارٹن سےگریڈ </w:t>
      </w:r>
      <w:r w:rsidRPr="00F01AF4">
        <w:rPr>
          <w:rFonts w:asciiTheme="minorHAnsi" w:eastAsia="Calibri" w:hAnsiTheme="minorHAnsi" w:cstheme="minorHAnsi"/>
          <w:szCs w:val="24"/>
          <w:rtl/>
        </w:rPr>
        <w:t>8</w:t>
      </w:r>
      <w:r w:rsidRPr="0005664F">
        <w:rPr>
          <w:rFonts w:ascii="Nafees Web Naskh" w:eastAsia="Calibri" w:hAnsi="Nafees Web Naskh" w:cs="Nafees Web Naskh" w:hint="cs"/>
          <w:szCs w:val="24"/>
          <w:rtl/>
        </w:rPr>
        <w:t xml:space="preserve"> تک کے طلباء کو </w:t>
      </w:r>
      <w:r w:rsidRPr="00F01AF4">
        <w:rPr>
          <w:rFonts w:asciiTheme="minorHAnsi" w:eastAsia="Calibri" w:hAnsiTheme="minorHAnsi" w:cstheme="minorHAnsi"/>
          <w:szCs w:val="24"/>
          <w:rtl/>
        </w:rPr>
        <w:t>5</w:t>
      </w:r>
      <w:r w:rsidRPr="0005664F">
        <w:rPr>
          <w:rFonts w:ascii="Nafees Web Naskh" w:eastAsia="Calibri" w:hAnsi="Nafees Web Naskh" w:cs="Nafees Web Naskh" w:hint="cs"/>
          <w:szCs w:val="24"/>
          <w:rtl/>
        </w:rPr>
        <w:t xml:space="preserve"> جولائی تا </w:t>
      </w:r>
      <w:r w:rsidRPr="00F01AF4">
        <w:rPr>
          <w:rFonts w:asciiTheme="minorHAnsi" w:eastAsia="Calibri" w:hAnsiTheme="minorHAnsi" w:cstheme="minorHAnsi"/>
          <w:szCs w:val="24"/>
          <w:rtl/>
        </w:rPr>
        <w:t>30</w:t>
      </w:r>
      <w:r w:rsidRPr="0005664F">
        <w:rPr>
          <w:rFonts w:ascii="Nafees Web Naskh" w:eastAsia="Calibri" w:hAnsi="Nafees Web Naskh" w:cs="Nafees Web Naskh" w:hint="cs"/>
          <w:szCs w:val="24"/>
          <w:rtl/>
        </w:rPr>
        <w:t xml:space="preserve"> جولائی، </w:t>
      </w:r>
      <w:r w:rsidRPr="00F01AF4">
        <w:rPr>
          <w:rFonts w:asciiTheme="minorHAnsi" w:eastAsia="Calibri" w:hAnsiTheme="minorHAnsi" w:cstheme="minorHAnsi"/>
          <w:szCs w:val="24"/>
          <w:rtl/>
        </w:rPr>
        <w:t>2021</w:t>
      </w:r>
      <w:r w:rsidRPr="0005664F">
        <w:rPr>
          <w:rFonts w:ascii="Nafees Web Naskh" w:eastAsia="Calibri" w:hAnsi="Nafees Web Naskh" w:cs="Nafees Web Naskh" w:hint="cs"/>
          <w:szCs w:val="24"/>
          <w:rtl/>
        </w:rPr>
        <w:t xml:space="preserve">ء تک پیش کئے جاتے ہیں۔ </w:t>
      </w:r>
      <w:r w:rsidRPr="0005664F">
        <w:rPr>
          <w:rFonts w:ascii="Nafees Web Naskh" w:eastAsia="Calibri" w:hAnsi="Nafees Web Naskh" w:cs="Nafees Web Naskh"/>
          <w:color w:val="0000FF"/>
          <w:szCs w:val="24"/>
          <w:rtl/>
        </w:rPr>
        <w:fldChar w:fldCharType="begin"/>
      </w:r>
      <w:r w:rsidRPr="0005664F">
        <w:rPr>
          <w:rFonts w:ascii="Nafees Web Naskh" w:eastAsia="Calibri" w:hAnsi="Nafees Web Naskh" w:cs="Nafees Web Naskh"/>
          <w:color w:val="0000FF"/>
          <w:szCs w:val="24"/>
          <w:rtl/>
        </w:rPr>
        <w:instrText xml:space="preserve"> </w:instrText>
      </w:r>
      <w:r w:rsidRPr="0005664F">
        <w:rPr>
          <w:rFonts w:ascii="Nafees Web Naskh" w:eastAsia="Calibri" w:hAnsi="Nafees Web Naskh" w:cs="Nafees Web Naskh" w:hint="cs"/>
          <w:color w:val="0000FF"/>
          <w:szCs w:val="24"/>
        </w:rPr>
        <w:instrText>HYPERLINK</w:instrText>
      </w:r>
      <w:r w:rsidRPr="0005664F">
        <w:rPr>
          <w:rFonts w:ascii="Nafees Web Naskh" w:eastAsia="Calibri" w:hAnsi="Nafees Web Naskh" w:cs="Nafees Web Naskh" w:hint="cs"/>
          <w:color w:val="0000FF"/>
          <w:szCs w:val="24"/>
          <w:rtl/>
        </w:rPr>
        <w:instrText xml:space="preserve"> "</w:instrText>
      </w:r>
      <w:r w:rsidRPr="0005664F">
        <w:rPr>
          <w:rFonts w:ascii="Nafees Web Naskh" w:eastAsia="Calibri" w:hAnsi="Nafees Web Naskh" w:cs="Nafees Web Naskh" w:hint="cs"/>
          <w:color w:val="0000FF"/>
          <w:szCs w:val="24"/>
        </w:rPr>
        <w:instrText>https://www.tdsb.on.ca/About-Us/Innovation/Elementary-Summer-School</w:instrText>
      </w:r>
      <w:r w:rsidRPr="0005664F">
        <w:rPr>
          <w:rFonts w:ascii="Nafees Web Naskh" w:eastAsia="Calibri" w:hAnsi="Nafees Web Naskh" w:cs="Nafees Web Naskh" w:hint="cs"/>
          <w:color w:val="0000FF"/>
          <w:szCs w:val="24"/>
          <w:rtl/>
        </w:rPr>
        <w:instrText>"</w:instrText>
      </w:r>
      <w:r w:rsidRPr="0005664F">
        <w:rPr>
          <w:rFonts w:ascii="Nafees Web Naskh" w:eastAsia="Calibri" w:hAnsi="Nafees Web Naskh" w:cs="Nafees Web Naskh"/>
          <w:color w:val="0000FF"/>
          <w:szCs w:val="24"/>
          <w:rtl/>
        </w:rPr>
        <w:instrText xml:space="preserve"> </w:instrText>
      </w:r>
      <w:r w:rsidRPr="0005664F">
        <w:rPr>
          <w:rFonts w:ascii="Nafees Web Naskh" w:eastAsia="Calibri" w:hAnsi="Nafees Web Naskh" w:cs="Nafees Web Naskh"/>
          <w:color w:val="0000FF"/>
          <w:szCs w:val="24"/>
          <w:rtl/>
        </w:rPr>
        <w:fldChar w:fldCharType="separate"/>
      </w:r>
      <w:r w:rsidRPr="0005664F">
        <w:rPr>
          <w:rFonts w:ascii="Nafees Web Naskh" w:eastAsia="Calibri" w:hAnsi="Nafees Web Naskh" w:cs="Nafees Web Naskh" w:hint="cs"/>
          <w:color w:val="0000FF"/>
          <w:u w:val="single"/>
          <w:rtl/>
        </w:rPr>
        <w:t>مزید جانیں اور آن لائن رجسٹرکریں۔</w:t>
      </w:r>
      <w:r w:rsidRPr="0005664F">
        <w:rPr>
          <w:rFonts w:ascii="Nafees Web Naskh" w:eastAsia="Calibri" w:hAnsi="Nafees Web Naskh" w:cs="Nafees Web Naskh"/>
          <w:color w:val="0000FF"/>
          <w:szCs w:val="24"/>
          <w:rtl/>
        </w:rPr>
        <w:fldChar w:fldCharType="end"/>
      </w:r>
      <w:r w:rsidR="004948D4">
        <w:rPr>
          <w:rFonts w:cs="Arial"/>
          <w:sz w:val="22"/>
          <w:rtl/>
        </w:rPr>
        <w:br/>
      </w:r>
    </w:p>
    <w:p w14:paraId="4A7ABC1B" w14:textId="77777777" w:rsidR="004948D4" w:rsidRPr="00270D3D" w:rsidRDefault="004948D4" w:rsidP="004948D4">
      <w:pPr>
        <w:bidi/>
        <w:spacing w:line="240" w:lineRule="auto"/>
        <w:ind w:left="-284"/>
        <w:rPr>
          <w:rFonts w:cs="Arial"/>
          <w:sz w:val="22"/>
        </w:rPr>
      </w:pPr>
    </w:p>
    <w:p w14:paraId="443DDEBB" w14:textId="77777777" w:rsidR="00441F0B" w:rsidRPr="00270D3D" w:rsidRDefault="00441F0B" w:rsidP="00270D3D">
      <w:pPr>
        <w:spacing w:line="240" w:lineRule="auto"/>
        <w:ind w:left="-283"/>
        <w:rPr>
          <w:rFonts w:cs="Arial"/>
          <w:szCs w:val="24"/>
        </w:rPr>
        <w:sectPr w:rsidR="00441F0B" w:rsidRPr="00270D3D" w:rsidSect="00C100AA">
          <w:headerReference w:type="default" r:id="rId11"/>
          <w:footerReference w:type="default" r:id="rId12"/>
          <w:type w:val="continuous"/>
          <w:pgSz w:w="12240" w:h="15840"/>
          <w:pgMar w:top="1045" w:right="720" w:bottom="720" w:left="720" w:header="708" w:footer="708" w:gutter="0"/>
          <w:cols w:num="3" w:space="708"/>
          <w:bidi/>
          <w:docGrid w:linePitch="360"/>
        </w:sectPr>
      </w:pPr>
    </w:p>
    <w:p w14:paraId="6048DA9A" w14:textId="0ACC91E1" w:rsidR="00065783" w:rsidRPr="00270D3D" w:rsidRDefault="0005664F" w:rsidP="00795B96">
      <w:pPr>
        <w:bidi/>
        <w:spacing w:line="240" w:lineRule="auto"/>
        <w:ind w:left="-283"/>
        <w:rPr>
          <w:rFonts w:cs="Arial"/>
          <w:bdr w:val="none" w:sz="0" w:space="0" w:color="auto" w:frame="1"/>
        </w:rPr>
      </w:pPr>
      <w:bookmarkStart w:id="3" w:name="_Hlk64362983"/>
      <w:r w:rsidRPr="0005664F">
        <w:rPr>
          <w:rFonts w:ascii="Nafees Web Naskh" w:eastAsia="Calibri" w:hAnsi="Nafees Web Naskh" w:cs="Nafees Web Naskh"/>
          <w:b/>
          <w:bCs/>
          <w:color w:val="F79646"/>
          <w:szCs w:val="24"/>
          <w:rtl/>
        </w:rPr>
        <w:lastRenderedPageBreak/>
        <w:t>ٹ</w:t>
      </w:r>
      <w:r w:rsidRPr="0005664F">
        <w:rPr>
          <w:rFonts w:ascii="Nafees Web Naskh" w:eastAsia="Calibri" w:hAnsi="Nafees Web Naskh" w:cs="Nafees Web Naskh" w:hint="cs"/>
          <w:b/>
          <w:bCs/>
          <w:color w:val="F79646"/>
          <w:szCs w:val="24"/>
          <w:rtl/>
        </w:rPr>
        <w:t>ی</w:t>
      </w:r>
      <w:r w:rsidRPr="0005664F">
        <w:rPr>
          <w:rFonts w:ascii="Nafees Web Naskh" w:eastAsia="Calibri" w:hAnsi="Nafees Web Naskh" w:cs="Nafees Web Naskh"/>
          <w:b/>
          <w:bCs/>
          <w:color w:val="F79646"/>
          <w:szCs w:val="24"/>
          <w:rtl/>
        </w:rPr>
        <w:t xml:space="preserve"> ڈ</w:t>
      </w:r>
      <w:r w:rsidRPr="0005664F">
        <w:rPr>
          <w:rFonts w:ascii="Nafees Web Naskh" w:eastAsia="Calibri" w:hAnsi="Nafees Web Naskh" w:cs="Nafees Web Naskh" w:hint="cs"/>
          <w:b/>
          <w:bCs/>
          <w:color w:val="F79646"/>
          <w:szCs w:val="24"/>
          <w:rtl/>
        </w:rPr>
        <w:t>ی</w:t>
      </w:r>
      <w:r w:rsidRPr="0005664F">
        <w:rPr>
          <w:rFonts w:ascii="Nafees Web Naskh" w:eastAsia="Calibri" w:hAnsi="Nafees Web Naskh" w:cs="Nafees Web Naskh"/>
          <w:b/>
          <w:bCs/>
          <w:color w:val="F79646"/>
          <w:szCs w:val="24"/>
          <w:rtl/>
        </w:rPr>
        <w:t xml:space="preserve"> ا</w:t>
      </w:r>
      <w:r w:rsidRPr="0005664F">
        <w:rPr>
          <w:rFonts w:ascii="Nafees Web Naskh" w:eastAsia="Calibri" w:hAnsi="Nafees Web Naskh" w:cs="Nafees Web Naskh" w:hint="cs"/>
          <w:b/>
          <w:bCs/>
          <w:color w:val="F79646"/>
          <w:szCs w:val="24"/>
          <w:rtl/>
        </w:rPr>
        <w:t>ی</w:t>
      </w:r>
      <w:r w:rsidRPr="0005664F">
        <w:rPr>
          <w:rFonts w:ascii="Nafees Web Naskh" w:eastAsia="Calibri" w:hAnsi="Nafees Web Naskh" w:cs="Nafees Web Naskh" w:hint="eastAsia"/>
          <w:b/>
          <w:bCs/>
          <w:color w:val="F79646"/>
          <w:szCs w:val="24"/>
          <w:rtl/>
        </w:rPr>
        <w:t>س</w:t>
      </w:r>
      <w:r w:rsidRPr="0005664F">
        <w:rPr>
          <w:rFonts w:ascii="Nafees Web Naskh" w:eastAsia="Calibri" w:hAnsi="Nafees Web Naskh" w:cs="Nafees Web Naskh"/>
          <w:b/>
          <w:bCs/>
          <w:color w:val="F79646"/>
          <w:szCs w:val="24"/>
          <w:rtl/>
        </w:rPr>
        <w:t xml:space="preserve"> ب</w:t>
      </w:r>
      <w:r w:rsidRPr="0005664F">
        <w:rPr>
          <w:rFonts w:ascii="Nafees Web Naskh" w:eastAsia="Calibri" w:hAnsi="Nafees Web Naskh" w:cs="Nafees Web Naskh" w:hint="cs"/>
          <w:b/>
          <w:bCs/>
          <w:color w:val="F79646"/>
          <w:szCs w:val="24"/>
          <w:rtl/>
        </w:rPr>
        <w:t>ی</w:t>
      </w:r>
      <w:r w:rsidRPr="0005664F">
        <w:rPr>
          <w:rFonts w:ascii="Nafees Web Naskh" w:eastAsia="Calibri" w:hAnsi="Nafees Web Naskh" w:cs="Nafees Web Naskh"/>
          <w:b/>
          <w:bCs/>
          <w:color w:val="F79646"/>
          <w:szCs w:val="24"/>
          <w:rtl/>
        </w:rPr>
        <w:t xml:space="preserve"> م</w:t>
      </w:r>
      <w:r w:rsidRPr="0005664F">
        <w:rPr>
          <w:rFonts w:ascii="Nafees Web Naskh" w:eastAsia="Calibri" w:hAnsi="Nafees Web Naskh" w:cs="Nafees Web Naskh" w:hint="cs"/>
          <w:b/>
          <w:bCs/>
          <w:color w:val="F79646"/>
          <w:szCs w:val="24"/>
          <w:rtl/>
        </w:rPr>
        <w:t>ی</w:t>
      </w:r>
      <w:r w:rsidRPr="0005664F">
        <w:rPr>
          <w:rFonts w:ascii="Nafees Web Naskh" w:eastAsia="Calibri" w:hAnsi="Nafees Web Naskh" w:cs="Nafees Web Naskh" w:hint="eastAsia"/>
          <w:b/>
          <w:bCs/>
          <w:color w:val="F79646"/>
          <w:szCs w:val="24"/>
          <w:rtl/>
        </w:rPr>
        <w:t>ں</w:t>
      </w:r>
      <w:r w:rsidRPr="0005664F">
        <w:rPr>
          <w:rFonts w:ascii="Nafees Web Naskh" w:eastAsia="Calibri" w:hAnsi="Nafees Web Naskh" w:cs="Nafees Web Naskh"/>
          <w:b/>
          <w:bCs/>
          <w:color w:val="F79646"/>
          <w:szCs w:val="24"/>
          <w:rtl/>
        </w:rPr>
        <w:t xml:space="preserve"> اپر</w:t>
      </w:r>
      <w:r w:rsidRPr="0005664F">
        <w:rPr>
          <w:rFonts w:ascii="Nafees Web Naskh" w:eastAsia="Calibri" w:hAnsi="Nafees Web Naskh" w:cs="Nafees Web Naskh" w:hint="cs"/>
          <w:b/>
          <w:bCs/>
          <w:color w:val="F79646"/>
          <w:szCs w:val="24"/>
          <w:rtl/>
        </w:rPr>
        <w:t>ی</w:t>
      </w:r>
      <w:r w:rsidRPr="0005664F">
        <w:rPr>
          <w:rFonts w:ascii="Nafees Web Naskh" w:eastAsia="Calibri" w:hAnsi="Nafees Web Naskh" w:cs="Nafees Web Naskh" w:hint="eastAsia"/>
          <w:b/>
          <w:bCs/>
          <w:color w:val="F79646"/>
          <w:szCs w:val="24"/>
          <w:rtl/>
        </w:rPr>
        <w:t>ل</w:t>
      </w:r>
      <w:r w:rsidRPr="0005664F">
        <w:rPr>
          <w:rFonts w:ascii="Nafees Web Naskh" w:eastAsia="Calibri" w:hAnsi="Nafees Web Naskh" w:cs="Nafees Web Naskh"/>
          <w:b/>
          <w:bCs/>
          <w:color w:val="F79646"/>
          <w:szCs w:val="24"/>
          <w:rtl/>
        </w:rPr>
        <w:t xml:space="preserve"> ورثہ کا مہ</w:t>
      </w:r>
      <w:r w:rsidRPr="0005664F">
        <w:rPr>
          <w:rFonts w:ascii="Nafees Web Naskh" w:eastAsia="Calibri" w:hAnsi="Nafees Web Naskh" w:cs="Nafees Web Naskh" w:hint="cs"/>
          <w:b/>
          <w:bCs/>
          <w:color w:val="F79646"/>
          <w:szCs w:val="24"/>
          <w:rtl/>
        </w:rPr>
        <w:t>ی</w:t>
      </w:r>
      <w:r w:rsidRPr="0005664F">
        <w:rPr>
          <w:rFonts w:ascii="Nafees Web Naskh" w:eastAsia="Calibri" w:hAnsi="Nafees Web Naskh" w:cs="Nafees Web Naskh" w:hint="eastAsia"/>
          <w:b/>
          <w:bCs/>
          <w:color w:val="F79646"/>
          <w:szCs w:val="24"/>
          <w:rtl/>
        </w:rPr>
        <w:t>نہ</w:t>
      </w:r>
      <w:r w:rsidR="00065783" w:rsidRPr="00270D3D">
        <w:rPr>
          <w:rFonts w:cs="Arial"/>
          <w:b/>
          <w:bCs/>
          <w:color w:val="F79646" w:themeColor="accent6"/>
          <w:shd w:val="clear" w:color="auto" w:fill="FFFFFF"/>
        </w:rPr>
        <w:br/>
      </w:r>
      <w:r w:rsidR="00065783" w:rsidRPr="00270D3D">
        <w:rPr>
          <w:rFonts w:cs="Arial"/>
          <w:b/>
          <w:bCs/>
          <w:color w:val="F79646" w:themeColor="accent6"/>
          <w:shd w:val="clear" w:color="auto" w:fill="FFFFFF"/>
        </w:rPr>
        <w:br/>
      </w:r>
      <w:r w:rsidR="00F83863" w:rsidRPr="00F83863">
        <w:rPr>
          <w:rFonts w:ascii="Nafees Web Naskh" w:eastAsia="Calibri" w:hAnsi="Nafees Web Naskh" w:cs="Nafees Web Naskh"/>
          <w:szCs w:val="24"/>
          <w:rtl/>
        </w:rPr>
        <w:t>اپر</w:t>
      </w:r>
      <w:r w:rsidR="00F83863" w:rsidRPr="00F83863">
        <w:rPr>
          <w:rFonts w:ascii="Nafees Web Naskh" w:eastAsia="Calibri" w:hAnsi="Nafees Web Naskh" w:cs="Nafees Web Naskh" w:hint="cs"/>
          <w:szCs w:val="24"/>
          <w:rtl/>
        </w:rPr>
        <w:t>ی</w:t>
      </w:r>
      <w:r w:rsidR="00F83863" w:rsidRPr="00F83863">
        <w:rPr>
          <w:rFonts w:ascii="Nafees Web Naskh" w:eastAsia="Calibri" w:hAnsi="Nafees Web Naskh" w:cs="Nafees Web Naskh" w:hint="eastAsia"/>
          <w:szCs w:val="24"/>
          <w:rtl/>
        </w:rPr>
        <w:t>ل</w:t>
      </w:r>
      <w:r w:rsidR="00F83863" w:rsidRPr="00F83863">
        <w:rPr>
          <w:rFonts w:ascii="Nafees Web Naskh" w:eastAsia="Calibri" w:hAnsi="Nafees Web Naskh" w:cs="Nafees Web Naskh"/>
          <w:szCs w:val="24"/>
          <w:rtl/>
        </w:rPr>
        <w:t xml:space="preserve"> کے مہ</w:t>
      </w:r>
      <w:r w:rsidR="00F83863" w:rsidRPr="00F83863">
        <w:rPr>
          <w:rFonts w:ascii="Nafees Web Naskh" w:eastAsia="Calibri" w:hAnsi="Nafees Web Naskh" w:cs="Nafees Web Naskh" w:hint="cs"/>
          <w:szCs w:val="24"/>
          <w:rtl/>
        </w:rPr>
        <w:t>ی</w:t>
      </w:r>
      <w:r w:rsidR="00F83863" w:rsidRPr="00F83863">
        <w:rPr>
          <w:rFonts w:ascii="Nafees Web Naskh" w:eastAsia="Calibri" w:hAnsi="Nafees Web Naskh" w:cs="Nafees Web Naskh" w:hint="eastAsia"/>
          <w:szCs w:val="24"/>
          <w:rtl/>
        </w:rPr>
        <w:t>نے</w:t>
      </w:r>
      <w:r w:rsidR="00F83863" w:rsidRPr="00F83863">
        <w:rPr>
          <w:rFonts w:ascii="Nafees Web Naskh" w:eastAsia="Calibri" w:hAnsi="Nafees Web Naskh" w:cs="Nafees Web Naskh"/>
          <w:szCs w:val="24"/>
          <w:rtl/>
        </w:rPr>
        <w:t xml:space="preserve"> کے دوران، ٹ</w:t>
      </w:r>
      <w:r w:rsidR="00F83863" w:rsidRPr="00F83863">
        <w:rPr>
          <w:rFonts w:ascii="Nafees Web Naskh" w:eastAsia="Calibri" w:hAnsi="Nafees Web Naskh" w:cs="Nafees Web Naskh" w:hint="cs"/>
          <w:szCs w:val="24"/>
          <w:rtl/>
        </w:rPr>
        <w:t>ی</w:t>
      </w:r>
      <w:r w:rsidR="00F83863" w:rsidRPr="00F83863">
        <w:rPr>
          <w:rFonts w:ascii="Nafees Web Naskh" w:eastAsia="Calibri" w:hAnsi="Nafees Web Naskh" w:cs="Nafees Web Naskh"/>
          <w:szCs w:val="24"/>
          <w:rtl/>
        </w:rPr>
        <w:t xml:space="preserve"> ڈ</w:t>
      </w:r>
      <w:r w:rsidR="00F83863" w:rsidRPr="00F83863">
        <w:rPr>
          <w:rFonts w:ascii="Nafees Web Naskh" w:eastAsia="Calibri" w:hAnsi="Nafees Web Naskh" w:cs="Nafees Web Naskh" w:hint="cs"/>
          <w:szCs w:val="24"/>
          <w:rtl/>
        </w:rPr>
        <w:t>ی</w:t>
      </w:r>
      <w:r w:rsidR="00F83863" w:rsidRPr="00F83863">
        <w:rPr>
          <w:rFonts w:ascii="Nafees Web Naskh" w:eastAsia="Calibri" w:hAnsi="Nafees Web Naskh" w:cs="Nafees Web Naskh"/>
          <w:szCs w:val="24"/>
          <w:rtl/>
        </w:rPr>
        <w:t xml:space="preserve"> ا</w:t>
      </w:r>
      <w:r w:rsidR="00F83863" w:rsidRPr="00F83863">
        <w:rPr>
          <w:rFonts w:ascii="Nafees Web Naskh" w:eastAsia="Calibri" w:hAnsi="Nafees Web Naskh" w:cs="Nafees Web Naskh" w:hint="cs"/>
          <w:szCs w:val="24"/>
          <w:rtl/>
        </w:rPr>
        <w:t>ی</w:t>
      </w:r>
      <w:r w:rsidR="00F83863" w:rsidRPr="00F83863">
        <w:rPr>
          <w:rFonts w:ascii="Nafees Web Naskh" w:eastAsia="Calibri" w:hAnsi="Nafees Web Naskh" w:cs="Nafees Web Naskh" w:hint="eastAsia"/>
          <w:szCs w:val="24"/>
          <w:rtl/>
        </w:rPr>
        <w:t>س</w:t>
      </w:r>
      <w:r w:rsidR="00F83863" w:rsidRPr="00F83863">
        <w:rPr>
          <w:rFonts w:ascii="Nafees Web Naskh" w:eastAsia="Calibri" w:hAnsi="Nafees Web Naskh" w:cs="Nafees Web Naskh"/>
          <w:szCs w:val="24"/>
          <w:rtl/>
        </w:rPr>
        <w:t xml:space="preserve"> ب</w:t>
      </w:r>
      <w:r w:rsidR="00F83863" w:rsidRPr="00F83863">
        <w:rPr>
          <w:rFonts w:ascii="Nafees Web Naskh" w:eastAsia="Calibri" w:hAnsi="Nafees Web Naskh" w:cs="Nafees Web Naskh" w:hint="cs"/>
          <w:szCs w:val="24"/>
          <w:rtl/>
        </w:rPr>
        <w:t>ی</w:t>
      </w:r>
      <w:r w:rsidR="00F83863" w:rsidRPr="00F83863">
        <w:rPr>
          <w:rFonts w:ascii="Nafees Web Naskh" w:eastAsia="Calibri" w:hAnsi="Nafees Web Naskh" w:cs="Nafees Web Naskh"/>
          <w:szCs w:val="24"/>
          <w:rtl/>
        </w:rPr>
        <w:t xml:space="preserve"> مندرجہ ذ</w:t>
      </w:r>
      <w:r w:rsidR="00F83863" w:rsidRPr="00F83863">
        <w:rPr>
          <w:rFonts w:ascii="Nafees Web Naskh" w:eastAsia="Calibri" w:hAnsi="Nafees Web Naskh" w:cs="Nafees Web Naskh" w:hint="cs"/>
          <w:szCs w:val="24"/>
          <w:rtl/>
        </w:rPr>
        <w:t>ی</w:t>
      </w:r>
      <w:r w:rsidR="00F83863" w:rsidRPr="00F83863">
        <w:rPr>
          <w:rFonts w:ascii="Nafees Web Naskh" w:eastAsia="Calibri" w:hAnsi="Nafees Web Naskh" w:cs="Nafees Web Naskh" w:hint="eastAsia"/>
          <w:szCs w:val="24"/>
          <w:rtl/>
        </w:rPr>
        <w:t>ل</w:t>
      </w:r>
      <w:r w:rsidR="00F83863" w:rsidRPr="00F83863">
        <w:rPr>
          <w:rFonts w:ascii="Nafees Web Naskh" w:eastAsia="Calibri" w:hAnsi="Nafees Web Naskh" w:cs="Nafees Web Naskh"/>
          <w:szCs w:val="24"/>
          <w:rtl/>
        </w:rPr>
        <w:t xml:space="preserve"> ورثہ </w:t>
      </w:r>
      <w:r w:rsidR="00F83863" w:rsidRPr="00F83863">
        <w:rPr>
          <w:rFonts w:ascii="Nafees Web Naskh" w:eastAsia="Calibri" w:hAnsi="Nafees Web Naskh" w:cs="Nafees Web Naskh" w:hint="cs"/>
          <w:szCs w:val="24"/>
          <w:rtl/>
        </w:rPr>
        <w:t>کے مہینے مناتا ہے:</w:t>
      </w:r>
    </w:p>
    <w:p w14:paraId="761494C2" w14:textId="069A60D5" w:rsidR="00F83863" w:rsidRPr="00F83863" w:rsidRDefault="000417DD" w:rsidP="00D4681C">
      <w:pPr>
        <w:numPr>
          <w:ilvl w:val="0"/>
          <w:numId w:val="21"/>
        </w:numPr>
        <w:bidi/>
        <w:spacing w:before="0" w:after="0" w:line="240" w:lineRule="auto"/>
        <w:ind w:left="77"/>
        <w:textAlignment w:val="baseline"/>
        <w:rPr>
          <w:rFonts w:ascii="Nafees Web Naskh" w:eastAsia="Calibri" w:hAnsi="Nafees Web Naskh" w:cs="Nafees Web Naskh"/>
          <w:szCs w:val="24"/>
        </w:rPr>
      </w:pPr>
      <w:hyperlink r:id="rId13" w:history="1">
        <w:r w:rsidR="00F83863" w:rsidRPr="00D4681C">
          <w:rPr>
            <w:rStyle w:val="Hyperlink"/>
            <w:rFonts w:ascii="Nafees Web Naskh" w:eastAsia="Calibri" w:hAnsi="Nafees Web Naskh" w:cs="Nafees Web Naskh" w:hint="cs"/>
            <w:szCs w:val="24"/>
            <w:rtl/>
          </w:rPr>
          <w:t>ہ</w:t>
        </w:r>
        <w:r w:rsidR="00F83863" w:rsidRPr="00D4681C">
          <w:rPr>
            <w:rStyle w:val="Hyperlink"/>
            <w:rFonts w:ascii="Nafees Web Naskh" w:eastAsia="Calibri" w:hAnsi="Nafees Web Naskh" w:cs="Nafees Web Naskh"/>
            <w:szCs w:val="24"/>
            <w:rtl/>
          </w:rPr>
          <w:t>سپانو</w:t>
        </w:r>
        <w:r w:rsidR="00F83863" w:rsidRPr="00D4681C">
          <w:rPr>
            <w:rStyle w:val="Hyperlink"/>
            <w:rFonts w:ascii="Nafees Web Naskh" w:eastAsia="Calibri" w:hAnsi="Nafees Web Naskh" w:cs="Nafees Web Naskh" w:hint="cs"/>
            <w:szCs w:val="24"/>
            <w:rtl/>
          </w:rPr>
          <w:t>ی</w:t>
        </w:r>
        <w:r w:rsidR="00F83863" w:rsidRPr="00D4681C">
          <w:rPr>
            <w:rStyle w:val="Hyperlink"/>
            <w:rFonts w:ascii="Nafees Web Naskh" w:eastAsia="Calibri" w:hAnsi="Nafees Web Naskh" w:cs="Nafees Web Naskh"/>
            <w:szCs w:val="24"/>
            <w:rtl/>
          </w:rPr>
          <w:t xml:space="preserve"> ورثہ کا مہ</w:t>
        </w:r>
        <w:r w:rsidR="00F83863" w:rsidRPr="00D4681C">
          <w:rPr>
            <w:rStyle w:val="Hyperlink"/>
            <w:rFonts w:ascii="Nafees Web Naskh" w:eastAsia="Calibri" w:hAnsi="Nafees Web Naskh" w:cs="Nafees Web Naskh" w:hint="cs"/>
            <w:szCs w:val="24"/>
            <w:rtl/>
          </w:rPr>
          <w:t>ی</w:t>
        </w:r>
        <w:r w:rsidR="00F83863" w:rsidRPr="00D4681C">
          <w:rPr>
            <w:rStyle w:val="Hyperlink"/>
            <w:rFonts w:ascii="Nafees Web Naskh" w:eastAsia="Calibri" w:hAnsi="Nafees Web Naskh" w:cs="Nafees Web Naskh" w:hint="eastAsia"/>
            <w:szCs w:val="24"/>
            <w:rtl/>
          </w:rPr>
          <w:t>نہ</w:t>
        </w:r>
      </w:hyperlink>
    </w:p>
    <w:p w14:paraId="0E9BD5DC" w14:textId="04FDCCF1" w:rsidR="00F83863" w:rsidRPr="00F83863" w:rsidRDefault="000417DD" w:rsidP="00D4681C">
      <w:pPr>
        <w:numPr>
          <w:ilvl w:val="0"/>
          <w:numId w:val="21"/>
        </w:numPr>
        <w:bidi/>
        <w:spacing w:before="0" w:after="0" w:line="240" w:lineRule="auto"/>
        <w:ind w:left="77"/>
        <w:textAlignment w:val="baseline"/>
        <w:rPr>
          <w:rFonts w:ascii="Nafees Web Naskh" w:eastAsia="Calibri" w:hAnsi="Nafees Web Naskh" w:cs="Nafees Web Naskh"/>
          <w:szCs w:val="24"/>
        </w:rPr>
      </w:pPr>
      <w:hyperlink r:id="rId14" w:history="1">
        <w:r w:rsidR="00F83863" w:rsidRPr="00D4681C">
          <w:rPr>
            <w:rStyle w:val="Hyperlink"/>
            <w:rFonts w:ascii="Nafees Web Naskh" w:eastAsia="Calibri" w:hAnsi="Nafees Web Naskh" w:cs="Nafees Web Naskh"/>
            <w:szCs w:val="24"/>
            <w:rtl/>
          </w:rPr>
          <w:t>لاط</w:t>
        </w:r>
        <w:r w:rsidR="00F83863" w:rsidRPr="00D4681C">
          <w:rPr>
            <w:rStyle w:val="Hyperlink"/>
            <w:rFonts w:ascii="Nafees Web Naskh" w:eastAsia="Calibri" w:hAnsi="Nafees Web Naskh" w:cs="Nafees Web Naskh" w:hint="cs"/>
            <w:szCs w:val="24"/>
            <w:rtl/>
          </w:rPr>
          <w:t>ی</w:t>
        </w:r>
        <w:r w:rsidR="00F83863" w:rsidRPr="00D4681C">
          <w:rPr>
            <w:rStyle w:val="Hyperlink"/>
            <w:rFonts w:ascii="Nafees Web Naskh" w:eastAsia="Calibri" w:hAnsi="Nafees Web Naskh" w:cs="Nafees Web Naskh" w:hint="eastAsia"/>
            <w:szCs w:val="24"/>
            <w:rtl/>
          </w:rPr>
          <w:t>ن</w:t>
        </w:r>
        <w:r w:rsidR="00F83863" w:rsidRPr="00D4681C">
          <w:rPr>
            <w:rStyle w:val="Hyperlink"/>
            <w:rFonts w:ascii="Nafees Web Naskh" w:eastAsia="Calibri" w:hAnsi="Nafees Web Naskh" w:cs="Nafees Web Naskh" w:hint="cs"/>
            <w:szCs w:val="24"/>
            <w:rtl/>
          </w:rPr>
          <w:t>ی</w:t>
        </w:r>
        <w:r w:rsidR="00F83863" w:rsidRPr="00D4681C">
          <w:rPr>
            <w:rStyle w:val="Hyperlink"/>
            <w:rFonts w:ascii="Nafees Web Naskh" w:eastAsia="Calibri" w:hAnsi="Nafees Web Naskh" w:cs="Nafees Web Naskh"/>
            <w:szCs w:val="24"/>
            <w:rtl/>
          </w:rPr>
          <w:t xml:space="preserve"> امر</w:t>
        </w:r>
        <w:r w:rsidR="00F83863" w:rsidRPr="00D4681C">
          <w:rPr>
            <w:rStyle w:val="Hyperlink"/>
            <w:rFonts w:ascii="Nafees Web Naskh" w:eastAsia="Calibri" w:hAnsi="Nafees Web Naskh" w:cs="Nafees Web Naskh" w:hint="cs"/>
            <w:szCs w:val="24"/>
            <w:rtl/>
          </w:rPr>
          <w:t>ی</w:t>
        </w:r>
        <w:r w:rsidR="00F83863" w:rsidRPr="00D4681C">
          <w:rPr>
            <w:rStyle w:val="Hyperlink"/>
            <w:rFonts w:ascii="Nafees Web Naskh" w:eastAsia="Calibri" w:hAnsi="Nafees Web Naskh" w:cs="Nafees Web Naskh" w:hint="eastAsia"/>
            <w:szCs w:val="24"/>
            <w:rtl/>
          </w:rPr>
          <w:t>کہ</w:t>
        </w:r>
        <w:r w:rsidR="00F83863" w:rsidRPr="00D4681C">
          <w:rPr>
            <w:rStyle w:val="Hyperlink"/>
            <w:rFonts w:ascii="Nafees Web Naskh" w:eastAsia="Calibri" w:hAnsi="Nafees Web Naskh" w:cs="Nafees Web Naskh"/>
            <w:szCs w:val="24"/>
            <w:rtl/>
          </w:rPr>
          <w:t xml:space="preserve"> تار</w:t>
        </w:r>
        <w:r w:rsidR="00F83863" w:rsidRPr="00D4681C">
          <w:rPr>
            <w:rStyle w:val="Hyperlink"/>
            <w:rFonts w:ascii="Nafees Web Naskh" w:eastAsia="Calibri" w:hAnsi="Nafees Web Naskh" w:cs="Nafees Web Naskh" w:hint="cs"/>
            <w:szCs w:val="24"/>
            <w:rtl/>
          </w:rPr>
          <w:t>ی</w:t>
        </w:r>
        <w:r w:rsidR="00F83863" w:rsidRPr="00D4681C">
          <w:rPr>
            <w:rStyle w:val="Hyperlink"/>
            <w:rFonts w:ascii="Nafees Web Naskh" w:eastAsia="Calibri" w:hAnsi="Nafees Web Naskh" w:cs="Nafees Web Naskh" w:hint="eastAsia"/>
            <w:szCs w:val="24"/>
            <w:rtl/>
          </w:rPr>
          <w:t>خ</w:t>
        </w:r>
        <w:r w:rsidR="00F83863" w:rsidRPr="00D4681C">
          <w:rPr>
            <w:rStyle w:val="Hyperlink"/>
            <w:rFonts w:ascii="Nafees Web Naskh" w:eastAsia="Calibri" w:hAnsi="Nafees Web Naskh" w:cs="Nafees Web Naskh"/>
            <w:szCs w:val="24"/>
            <w:rtl/>
          </w:rPr>
          <w:t xml:space="preserve"> کا مہ</w:t>
        </w:r>
        <w:r w:rsidR="00F83863" w:rsidRPr="00D4681C">
          <w:rPr>
            <w:rStyle w:val="Hyperlink"/>
            <w:rFonts w:ascii="Nafees Web Naskh" w:eastAsia="Calibri" w:hAnsi="Nafees Web Naskh" w:cs="Nafees Web Naskh" w:hint="cs"/>
            <w:szCs w:val="24"/>
            <w:rtl/>
          </w:rPr>
          <w:t>ی</w:t>
        </w:r>
        <w:r w:rsidR="00F83863" w:rsidRPr="00D4681C">
          <w:rPr>
            <w:rStyle w:val="Hyperlink"/>
            <w:rFonts w:ascii="Nafees Web Naskh" w:eastAsia="Calibri" w:hAnsi="Nafees Web Naskh" w:cs="Nafees Web Naskh" w:hint="eastAsia"/>
            <w:szCs w:val="24"/>
            <w:rtl/>
          </w:rPr>
          <w:t>نہ</w:t>
        </w:r>
      </w:hyperlink>
    </w:p>
    <w:p w14:paraId="0B68044F" w14:textId="3B6D14BD" w:rsidR="00F83863" w:rsidRPr="00F83863" w:rsidRDefault="000417DD" w:rsidP="00D4681C">
      <w:pPr>
        <w:numPr>
          <w:ilvl w:val="0"/>
          <w:numId w:val="21"/>
        </w:numPr>
        <w:bidi/>
        <w:spacing w:before="0" w:after="0" w:line="240" w:lineRule="auto"/>
        <w:ind w:left="77"/>
        <w:textAlignment w:val="baseline"/>
        <w:rPr>
          <w:color w:val="333333"/>
          <w:szCs w:val="24"/>
        </w:rPr>
      </w:pPr>
      <w:hyperlink r:id="rId15" w:history="1">
        <w:r w:rsidR="00F83863" w:rsidRPr="00D4681C">
          <w:rPr>
            <w:rStyle w:val="Hyperlink"/>
            <w:rFonts w:ascii="Nafees Web Naskh" w:eastAsia="Calibri" w:hAnsi="Nafees Web Naskh" w:cs="Nafees Web Naskh"/>
            <w:szCs w:val="24"/>
            <w:rtl/>
          </w:rPr>
          <w:t>سکھ ورثہ کا مہ</w:t>
        </w:r>
        <w:r w:rsidR="00F83863" w:rsidRPr="00D4681C">
          <w:rPr>
            <w:rStyle w:val="Hyperlink"/>
            <w:rFonts w:ascii="Nafees Web Naskh" w:eastAsia="Calibri" w:hAnsi="Nafees Web Naskh" w:cs="Nafees Web Naskh" w:hint="cs"/>
            <w:szCs w:val="24"/>
            <w:rtl/>
          </w:rPr>
          <w:t>ی</w:t>
        </w:r>
        <w:r w:rsidR="00F83863" w:rsidRPr="00D4681C">
          <w:rPr>
            <w:rStyle w:val="Hyperlink"/>
            <w:rFonts w:ascii="Nafees Web Naskh" w:eastAsia="Calibri" w:hAnsi="Nafees Web Naskh" w:cs="Nafees Web Naskh" w:hint="eastAsia"/>
            <w:szCs w:val="24"/>
            <w:rtl/>
          </w:rPr>
          <w:t>نہ</w:t>
        </w:r>
      </w:hyperlink>
      <w:r w:rsidR="00F83863" w:rsidRPr="00F83863">
        <w:t xml:space="preserve"> </w:t>
      </w:r>
    </w:p>
    <w:p w14:paraId="601784E7" w14:textId="563D448A" w:rsidR="008D16A6" w:rsidRDefault="003913A5" w:rsidP="000539CC">
      <w:pPr>
        <w:pStyle w:val="NormalWeb"/>
        <w:bidi/>
        <w:spacing w:before="0" w:beforeAutospacing="0" w:after="240" w:afterAutospacing="0"/>
        <w:ind w:left="-288"/>
        <w:rPr>
          <w:rFonts w:ascii="Nafees Web Naskh" w:eastAsia="Calibri" w:hAnsi="Nafees Web Naskh" w:cs="Nafees Web Naskh"/>
          <w:rtl/>
          <w:lang w:eastAsia="en-US" w:bidi="ur-PK"/>
        </w:rPr>
      </w:pPr>
      <w:bookmarkStart w:id="4" w:name="_Hlk71516584"/>
      <w:r w:rsidRPr="003913A5">
        <w:rPr>
          <w:rFonts w:ascii="Nafees Web Naskh" w:eastAsia="Calibri" w:hAnsi="Nafees Web Naskh" w:cs="Nafees Web Naskh"/>
          <w:rtl/>
          <w:lang w:eastAsia="en-US" w:bidi="ur-PK"/>
        </w:rPr>
        <w:t>ہر ورثہ کے مہ</w:t>
      </w:r>
      <w:r w:rsidRPr="003913A5">
        <w:rPr>
          <w:rFonts w:ascii="Nafees Web Naskh" w:eastAsia="Calibri" w:hAnsi="Nafees Web Naskh" w:cs="Nafees Web Naskh" w:hint="cs"/>
          <w:rtl/>
          <w:lang w:eastAsia="en-US" w:bidi="ur-PK"/>
        </w:rPr>
        <w:t>ی</w:t>
      </w:r>
      <w:r w:rsidRPr="003913A5">
        <w:rPr>
          <w:rFonts w:ascii="Nafees Web Naskh" w:eastAsia="Calibri" w:hAnsi="Nafees Web Naskh" w:cs="Nafees Web Naskh" w:hint="eastAsia"/>
          <w:rtl/>
          <w:lang w:eastAsia="en-US" w:bidi="ur-PK"/>
        </w:rPr>
        <w:t>نے</w:t>
      </w:r>
      <w:r w:rsidRPr="003913A5">
        <w:rPr>
          <w:rFonts w:ascii="Nafees Web Naskh" w:eastAsia="Calibri" w:hAnsi="Nafees Web Naskh" w:cs="Nafees Web Naskh"/>
          <w:rtl/>
          <w:lang w:eastAsia="en-US" w:bidi="ur-PK"/>
        </w:rPr>
        <w:t xml:space="preserve"> اور منصوبہ بند</w:t>
      </w:r>
      <w:r w:rsidRPr="003913A5">
        <w:rPr>
          <w:rFonts w:ascii="Nafees Web Naskh" w:eastAsia="Calibri" w:hAnsi="Nafees Web Naskh" w:cs="Nafees Web Naskh" w:hint="cs"/>
          <w:rtl/>
          <w:lang w:eastAsia="en-US" w:bidi="ur-PK"/>
        </w:rPr>
        <w:t>ی کی</w:t>
      </w:r>
      <w:r w:rsidRPr="003913A5">
        <w:rPr>
          <w:rFonts w:ascii="Nafees Web Naskh" w:eastAsia="Calibri" w:hAnsi="Nafees Web Naskh" w:cs="Nafees Web Naskh"/>
          <w:rtl/>
          <w:lang w:eastAsia="en-US" w:bidi="ur-PK"/>
        </w:rPr>
        <w:t xml:space="preserve"> سرگرم</w:t>
      </w:r>
      <w:r w:rsidRPr="003913A5">
        <w:rPr>
          <w:rFonts w:ascii="Nafees Web Naskh" w:eastAsia="Calibri" w:hAnsi="Nafees Web Naskh" w:cs="Nafees Web Naskh" w:hint="cs"/>
          <w:rtl/>
          <w:lang w:eastAsia="en-US" w:bidi="ur-PK"/>
        </w:rPr>
        <w:t>ی</w:t>
      </w:r>
      <w:r w:rsidRPr="003913A5">
        <w:rPr>
          <w:rFonts w:ascii="Nafees Web Naskh" w:eastAsia="Calibri" w:hAnsi="Nafees Web Naskh" w:cs="Nafees Web Naskh" w:hint="eastAsia"/>
          <w:rtl/>
          <w:lang w:eastAsia="en-US" w:bidi="ur-PK"/>
        </w:rPr>
        <w:t>وں</w:t>
      </w:r>
      <w:r w:rsidRPr="003913A5">
        <w:rPr>
          <w:rFonts w:ascii="Nafees Web Naskh" w:eastAsia="Calibri" w:hAnsi="Nafees Web Naskh" w:cs="Nafees Web Naskh"/>
          <w:rtl/>
          <w:lang w:eastAsia="en-US" w:bidi="ur-PK"/>
        </w:rPr>
        <w:t xml:space="preserve"> اور تقر</w:t>
      </w:r>
      <w:r w:rsidRPr="003913A5">
        <w:rPr>
          <w:rFonts w:ascii="Nafees Web Naskh" w:eastAsia="Calibri" w:hAnsi="Nafees Web Naskh" w:cs="Nafees Web Naskh" w:hint="cs"/>
          <w:rtl/>
          <w:lang w:eastAsia="en-US" w:bidi="ur-PK"/>
        </w:rPr>
        <w:t>ی</w:t>
      </w:r>
      <w:r w:rsidRPr="003913A5">
        <w:rPr>
          <w:rFonts w:ascii="Nafees Web Naskh" w:eastAsia="Calibri" w:hAnsi="Nafees Web Naskh" w:cs="Nafees Web Naskh" w:hint="eastAsia"/>
          <w:rtl/>
          <w:lang w:eastAsia="en-US" w:bidi="ur-PK"/>
        </w:rPr>
        <w:t>بات</w:t>
      </w:r>
      <w:r w:rsidRPr="003913A5">
        <w:rPr>
          <w:rFonts w:ascii="Nafees Web Naskh" w:eastAsia="Calibri" w:hAnsi="Nafees Web Naskh" w:cs="Nafees Web Naskh"/>
          <w:rtl/>
          <w:lang w:eastAsia="en-US" w:bidi="ur-PK"/>
        </w:rPr>
        <w:t xml:space="preserve"> کے بارے م</w:t>
      </w:r>
      <w:r w:rsidRPr="003913A5">
        <w:rPr>
          <w:rFonts w:ascii="Nafees Web Naskh" w:eastAsia="Calibri" w:hAnsi="Nafees Web Naskh" w:cs="Nafees Web Naskh" w:hint="cs"/>
          <w:rtl/>
          <w:lang w:eastAsia="en-US" w:bidi="ur-PK"/>
        </w:rPr>
        <w:t>ی</w:t>
      </w:r>
      <w:r w:rsidRPr="003913A5">
        <w:rPr>
          <w:rFonts w:ascii="Nafees Web Naskh" w:eastAsia="Calibri" w:hAnsi="Nafees Web Naskh" w:cs="Nafees Web Naskh" w:hint="eastAsia"/>
          <w:rtl/>
          <w:lang w:eastAsia="en-US" w:bidi="ur-PK"/>
        </w:rPr>
        <w:t>ں</w:t>
      </w:r>
      <w:r w:rsidRPr="003913A5">
        <w:rPr>
          <w:rFonts w:ascii="Nafees Web Naskh" w:eastAsia="Calibri" w:hAnsi="Nafees Web Naskh" w:cs="Nafees Web Naskh"/>
          <w:rtl/>
          <w:lang w:eastAsia="en-US" w:bidi="ur-PK"/>
        </w:rPr>
        <w:t xml:space="preserve"> مز</w:t>
      </w:r>
      <w:r w:rsidRPr="003913A5">
        <w:rPr>
          <w:rFonts w:ascii="Nafees Web Naskh" w:eastAsia="Calibri" w:hAnsi="Nafees Web Naskh" w:cs="Nafees Web Naskh" w:hint="cs"/>
          <w:rtl/>
          <w:lang w:eastAsia="en-US" w:bidi="ur-PK"/>
        </w:rPr>
        <w:t>ی</w:t>
      </w:r>
      <w:r w:rsidRPr="003913A5">
        <w:rPr>
          <w:rFonts w:ascii="Nafees Web Naskh" w:eastAsia="Calibri" w:hAnsi="Nafees Web Naskh" w:cs="Nafees Web Naskh" w:hint="eastAsia"/>
          <w:rtl/>
          <w:lang w:eastAsia="en-US" w:bidi="ur-PK"/>
        </w:rPr>
        <w:t>د</w:t>
      </w:r>
      <w:r w:rsidRPr="003913A5">
        <w:rPr>
          <w:rFonts w:ascii="Nafees Web Naskh" w:eastAsia="Calibri" w:hAnsi="Nafees Web Naskh" w:cs="Nafees Web Naskh"/>
          <w:rtl/>
          <w:lang w:eastAsia="en-US" w:bidi="ur-PK"/>
        </w:rPr>
        <w:t xml:space="preserve"> معلومات </w:t>
      </w:r>
      <w:proofErr w:type="spellStart"/>
      <w:r w:rsidRPr="003913A5">
        <w:rPr>
          <w:rFonts w:ascii="Nafees Web Naskh" w:eastAsia="Calibri" w:hAnsi="Nafees Web Naskh" w:cs="Nafees Web Naskh" w:hint="cs"/>
          <w:rtl/>
          <w:lang w:eastAsia="en-US" w:bidi="ur-PK"/>
        </w:rPr>
        <w:t>کیلئے</w:t>
      </w:r>
      <w:proofErr w:type="spellEnd"/>
      <w:r w:rsidRPr="003913A5">
        <w:rPr>
          <w:rFonts w:ascii="Nafees Web Naskh" w:eastAsia="Calibri" w:hAnsi="Nafees Web Naskh" w:cs="Nafees Web Naskh"/>
          <w:rtl/>
          <w:lang w:eastAsia="en-US" w:bidi="ur-PK"/>
        </w:rPr>
        <w:t xml:space="preserve"> </w:t>
      </w:r>
      <w:proofErr w:type="spellStart"/>
      <w:r w:rsidRPr="003913A5">
        <w:rPr>
          <w:rFonts w:ascii="Nafees Web Naskh" w:eastAsia="Calibri" w:hAnsi="Nafees Web Naskh" w:cs="Nafees Web Naskh"/>
          <w:rtl/>
          <w:lang w:eastAsia="en-US" w:bidi="ur-PK"/>
        </w:rPr>
        <w:t>براہ</w:t>
      </w:r>
      <w:r w:rsidRPr="003913A5">
        <w:rPr>
          <w:rFonts w:ascii="Nafees Web Naskh" w:eastAsia="Calibri" w:hAnsi="Nafees Web Naskh" w:cs="Nafees Web Naskh" w:hint="cs"/>
          <w:rtl/>
          <w:lang w:eastAsia="en-US" w:bidi="ur-PK"/>
        </w:rPr>
        <w:t>ِ</w:t>
      </w:r>
      <w:proofErr w:type="spellEnd"/>
      <w:r w:rsidRPr="003913A5">
        <w:rPr>
          <w:rFonts w:ascii="Nafees Web Naskh" w:eastAsia="Calibri" w:hAnsi="Nafees Web Naskh" w:cs="Nafees Web Naskh"/>
          <w:rtl/>
          <w:lang w:eastAsia="en-US" w:bidi="ur-PK"/>
        </w:rPr>
        <w:t xml:space="preserve"> </w:t>
      </w:r>
      <w:r w:rsidRPr="003913A5">
        <w:rPr>
          <w:rFonts w:ascii="Nafees Web Naskh" w:eastAsia="Calibri" w:hAnsi="Nafees Web Naskh" w:cs="Nafees Web Naskh" w:hint="cs"/>
          <w:rtl/>
          <w:lang w:eastAsia="en-US" w:bidi="ur-PK"/>
        </w:rPr>
        <w:t xml:space="preserve">کرم مندرجہ بالا </w:t>
      </w:r>
      <w:proofErr w:type="spellStart"/>
      <w:r w:rsidRPr="003913A5">
        <w:rPr>
          <w:rFonts w:ascii="Nafees Web Naskh" w:eastAsia="Calibri" w:hAnsi="Nafees Web Naskh" w:cs="Nafees Web Naskh" w:hint="cs"/>
          <w:rtl/>
          <w:lang w:eastAsia="en-US" w:bidi="ur-PK"/>
        </w:rPr>
        <w:t>لِنکس</w:t>
      </w:r>
      <w:proofErr w:type="spellEnd"/>
      <w:r w:rsidRPr="003913A5">
        <w:rPr>
          <w:rFonts w:ascii="Nafees Web Naskh" w:eastAsia="Calibri" w:hAnsi="Nafees Web Naskh" w:cs="Nafees Web Naskh" w:hint="cs"/>
          <w:rtl/>
          <w:lang w:eastAsia="en-US" w:bidi="ur-PK"/>
        </w:rPr>
        <w:t xml:space="preserve"> استعمال </w:t>
      </w:r>
      <w:proofErr w:type="spellStart"/>
      <w:r w:rsidRPr="003913A5">
        <w:rPr>
          <w:rFonts w:ascii="Nafees Web Naskh" w:eastAsia="Calibri" w:hAnsi="Nafees Web Naskh" w:cs="Nafees Web Naskh" w:hint="cs"/>
          <w:rtl/>
          <w:lang w:eastAsia="en-US" w:bidi="ur-PK"/>
        </w:rPr>
        <w:t>کرکے</w:t>
      </w:r>
      <w:proofErr w:type="spellEnd"/>
      <w:r w:rsidRPr="003913A5">
        <w:rPr>
          <w:rFonts w:ascii="Nafees Web Naskh" w:eastAsia="Calibri" w:hAnsi="Nafees Web Naskh" w:cs="Nafees Web Naskh" w:hint="cs"/>
          <w:rtl/>
          <w:lang w:eastAsia="en-US" w:bidi="ur-PK"/>
        </w:rPr>
        <w:t xml:space="preserve"> ٹی </w:t>
      </w:r>
      <w:proofErr w:type="spellStart"/>
      <w:r w:rsidRPr="003913A5">
        <w:rPr>
          <w:rFonts w:ascii="Nafees Web Naskh" w:eastAsia="Calibri" w:hAnsi="Nafees Web Naskh" w:cs="Nafees Web Naskh" w:hint="cs"/>
          <w:rtl/>
          <w:lang w:eastAsia="en-US" w:bidi="ur-PK"/>
        </w:rPr>
        <w:t>ڈی</w:t>
      </w:r>
      <w:proofErr w:type="spellEnd"/>
      <w:r w:rsidRPr="003913A5">
        <w:rPr>
          <w:rFonts w:ascii="Nafees Web Naskh" w:eastAsia="Calibri" w:hAnsi="Nafees Web Naskh" w:cs="Nafees Web Naskh" w:hint="cs"/>
          <w:rtl/>
          <w:lang w:eastAsia="en-US" w:bidi="ur-PK"/>
        </w:rPr>
        <w:t xml:space="preserve"> </w:t>
      </w:r>
      <w:proofErr w:type="spellStart"/>
      <w:r w:rsidRPr="003913A5">
        <w:rPr>
          <w:rFonts w:ascii="Nafees Web Naskh" w:eastAsia="Calibri" w:hAnsi="Nafees Web Naskh" w:cs="Nafees Web Naskh" w:hint="cs"/>
          <w:rtl/>
          <w:lang w:eastAsia="en-US" w:bidi="ur-PK"/>
        </w:rPr>
        <w:t>ایس</w:t>
      </w:r>
      <w:proofErr w:type="spellEnd"/>
      <w:r w:rsidRPr="003913A5">
        <w:rPr>
          <w:rFonts w:ascii="Nafees Web Naskh" w:eastAsia="Calibri" w:hAnsi="Nafees Web Naskh" w:cs="Nafees Web Naskh" w:hint="cs"/>
          <w:rtl/>
          <w:lang w:eastAsia="en-US" w:bidi="ur-PK"/>
        </w:rPr>
        <w:t xml:space="preserve"> بی کی </w:t>
      </w:r>
      <w:proofErr w:type="spellStart"/>
      <w:r w:rsidRPr="003913A5">
        <w:rPr>
          <w:rFonts w:ascii="Nafees Web Naskh" w:eastAsia="Calibri" w:hAnsi="Nafees Web Naskh" w:cs="Nafees Web Naskh" w:hint="cs"/>
          <w:rtl/>
          <w:lang w:eastAsia="en-US" w:bidi="ur-PK"/>
        </w:rPr>
        <w:t>ویب</w:t>
      </w:r>
      <w:proofErr w:type="spellEnd"/>
      <w:r w:rsidRPr="003913A5">
        <w:rPr>
          <w:rFonts w:ascii="Nafees Web Naskh" w:eastAsia="Calibri" w:hAnsi="Nafees Web Naskh" w:cs="Nafees Web Naskh" w:hint="cs"/>
          <w:rtl/>
          <w:lang w:eastAsia="en-US" w:bidi="ur-PK"/>
        </w:rPr>
        <w:t xml:space="preserve"> </w:t>
      </w:r>
      <w:proofErr w:type="spellStart"/>
      <w:r w:rsidRPr="003913A5">
        <w:rPr>
          <w:rFonts w:ascii="Nafees Web Naskh" w:eastAsia="Calibri" w:hAnsi="Nafees Web Naskh" w:cs="Nafees Web Naskh" w:hint="cs"/>
          <w:rtl/>
          <w:lang w:eastAsia="en-US" w:bidi="ur-PK"/>
        </w:rPr>
        <w:t>سائٹ</w:t>
      </w:r>
      <w:proofErr w:type="spellEnd"/>
      <w:r w:rsidRPr="003913A5">
        <w:rPr>
          <w:rFonts w:ascii="Nafees Web Naskh" w:eastAsia="Calibri" w:hAnsi="Nafees Web Naskh" w:cs="Nafees Web Naskh" w:hint="cs"/>
          <w:rtl/>
          <w:lang w:eastAsia="en-US" w:bidi="ur-PK"/>
        </w:rPr>
        <w:t xml:space="preserve"> پر جائیں۔</w:t>
      </w:r>
      <w:bookmarkEnd w:id="4"/>
      <w:r w:rsidR="00160491" w:rsidRPr="00575C42">
        <w:rPr>
          <w:rFonts w:ascii="Nafees Web Naskh" w:hAnsi="Nafees Web Naskh" w:cs="Nafees Web Naskh"/>
          <w:rtl/>
        </w:rPr>
        <w:t xml:space="preserve"> </w:t>
      </w:r>
      <w:r w:rsidR="00065783" w:rsidRPr="00270D3D">
        <w:rPr>
          <w:rFonts w:ascii="Arial" w:hAnsi="Arial" w:cs="Arial"/>
        </w:rPr>
        <w:br/>
      </w:r>
      <w:r w:rsidR="00065783" w:rsidRPr="00270D3D">
        <w:rPr>
          <w:rFonts w:ascii="Arial" w:hAnsi="Arial" w:cs="Arial"/>
        </w:rPr>
        <w:br/>
      </w:r>
      <w:r w:rsidRPr="003913A5">
        <w:rPr>
          <w:rFonts w:ascii="Nafees Web Naskh" w:eastAsia="Calibri" w:hAnsi="Nafees Web Naskh" w:cs="Nafees Web Naskh"/>
          <w:b/>
          <w:bCs/>
          <w:color w:val="F79646"/>
          <w:rtl/>
          <w:lang w:eastAsia="en-US"/>
        </w:rPr>
        <w:t>ورچوئل اسکول و</w:t>
      </w:r>
      <w:r w:rsidRPr="003913A5">
        <w:rPr>
          <w:rFonts w:ascii="Nafees Web Naskh" w:eastAsia="Calibri" w:hAnsi="Nafees Web Naskh" w:cs="Nafees Web Naskh" w:hint="cs"/>
          <w:b/>
          <w:bCs/>
          <w:color w:val="F79646"/>
          <w:rtl/>
          <w:lang w:eastAsia="en-US"/>
        </w:rPr>
        <w:t>ی</w:t>
      </w:r>
      <w:r w:rsidRPr="003913A5">
        <w:rPr>
          <w:rFonts w:ascii="Nafees Web Naskh" w:eastAsia="Calibri" w:hAnsi="Nafees Web Naskh" w:cs="Nafees Web Naskh" w:hint="eastAsia"/>
          <w:b/>
          <w:bCs/>
          <w:color w:val="F79646"/>
          <w:rtl/>
          <w:lang w:eastAsia="en-US"/>
        </w:rPr>
        <w:t>ب</w:t>
      </w:r>
      <w:r w:rsidRPr="003913A5">
        <w:rPr>
          <w:rFonts w:ascii="Nafees Web Naskh" w:eastAsia="Calibri" w:hAnsi="Nafees Web Naskh" w:cs="Nafees Web Naskh" w:hint="cs"/>
          <w:b/>
          <w:bCs/>
          <w:color w:val="F79646"/>
          <w:rtl/>
          <w:lang w:eastAsia="en-US"/>
        </w:rPr>
        <w:t>ی</w:t>
      </w:r>
      <w:r w:rsidRPr="003913A5">
        <w:rPr>
          <w:rFonts w:ascii="Nafees Web Naskh" w:eastAsia="Calibri" w:hAnsi="Nafees Web Naskh" w:cs="Nafees Web Naskh" w:hint="eastAsia"/>
          <w:b/>
          <w:bCs/>
          <w:color w:val="F79646"/>
          <w:rtl/>
          <w:lang w:eastAsia="en-US"/>
        </w:rPr>
        <w:t>نارز</w:t>
      </w:r>
      <w:r w:rsidR="004767D1" w:rsidRPr="00270D3D">
        <w:rPr>
          <w:rFonts w:ascii="Arial" w:hAnsi="Arial" w:cs="Arial"/>
          <w:b/>
          <w:bCs/>
          <w:color w:val="F79646" w:themeColor="accent6"/>
          <w:bdr w:val="none" w:sz="0" w:space="0" w:color="auto" w:frame="1"/>
          <w:shd w:val="clear" w:color="auto" w:fill="FFFFFF"/>
        </w:rPr>
        <w:br/>
      </w:r>
      <w:r w:rsidR="004767D1" w:rsidRPr="00270D3D">
        <w:rPr>
          <w:rFonts w:ascii="Arial" w:hAnsi="Arial" w:cs="Arial"/>
          <w:b/>
          <w:bCs/>
          <w:color w:val="F79646" w:themeColor="accent6"/>
          <w:bdr w:val="none" w:sz="0" w:space="0" w:color="auto" w:frame="1"/>
          <w:shd w:val="clear" w:color="auto" w:fill="FFFFFF"/>
        </w:rPr>
        <w:br/>
      </w:r>
      <w:r w:rsidR="008D16A6" w:rsidRPr="008D16A6">
        <w:rPr>
          <w:rFonts w:ascii="Calibri" w:eastAsia="Calibri" w:hAnsi="Calibri" w:cs="Calibri"/>
          <w:b/>
          <w:bCs/>
          <w:rtl/>
          <w:lang w:eastAsia="en-US" w:bidi="ur-PK"/>
        </w:rPr>
        <w:t>31</w:t>
      </w:r>
      <w:r w:rsidR="008D16A6" w:rsidRPr="008D16A6">
        <w:rPr>
          <w:rFonts w:ascii="Nafees Web Naskh" w:eastAsia="Calibri" w:hAnsi="Nafees Web Naskh" w:cs="Nafees Web Naskh"/>
          <w:b/>
          <w:bCs/>
          <w:rtl/>
          <w:lang w:eastAsia="en-US" w:bidi="ur-PK"/>
        </w:rPr>
        <w:t xml:space="preserve"> مارچ:</w:t>
      </w:r>
      <w:r w:rsidR="008D16A6" w:rsidRPr="008D16A6">
        <w:rPr>
          <w:rFonts w:ascii="Nafees Web Naskh" w:eastAsia="Calibri" w:hAnsi="Nafees Web Naskh" w:cs="Nafees Web Naskh" w:hint="cs"/>
          <w:b/>
          <w:bCs/>
          <w:rtl/>
          <w:lang w:eastAsia="en-US" w:bidi="ur-PK"/>
        </w:rPr>
        <w:t xml:space="preserve"> </w:t>
      </w:r>
      <w:r w:rsidR="008D16A6" w:rsidRPr="008D16A6">
        <w:rPr>
          <w:rFonts w:ascii="Nafees Web Naskh" w:eastAsia="Calibri" w:hAnsi="Nafees Web Naskh" w:cs="Nafees Web Naskh"/>
          <w:b/>
          <w:bCs/>
          <w:rtl/>
          <w:lang w:eastAsia="en-US" w:bidi="ur-PK"/>
        </w:rPr>
        <w:t xml:space="preserve"> </w:t>
      </w:r>
      <w:proofErr w:type="spellStart"/>
      <w:r w:rsidR="008D16A6" w:rsidRPr="008D16A6">
        <w:rPr>
          <w:rFonts w:ascii="Nafees Web Naskh" w:eastAsia="Calibri" w:hAnsi="Nafees Web Naskh" w:cs="Nafees Web Naskh" w:hint="cs"/>
          <w:b/>
          <w:bCs/>
          <w:rtl/>
          <w:lang w:eastAsia="en-US" w:bidi="ur-PK"/>
        </w:rPr>
        <w:t>ورچوئل</w:t>
      </w:r>
      <w:proofErr w:type="spellEnd"/>
      <w:r w:rsidR="008D16A6" w:rsidRPr="008D16A6">
        <w:rPr>
          <w:rFonts w:ascii="Nafees Web Naskh" w:eastAsia="Calibri" w:hAnsi="Nafees Web Naskh" w:cs="Nafees Web Naskh" w:hint="cs"/>
          <w:b/>
          <w:bCs/>
          <w:rtl/>
          <w:lang w:eastAsia="en-US" w:bidi="ur-PK"/>
        </w:rPr>
        <w:t xml:space="preserve"> دنیا میں اپنے </w:t>
      </w:r>
      <w:proofErr w:type="spellStart"/>
      <w:r w:rsidR="008D16A6" w:rsidRPr="008D16A6">
        <w:rPr>
          <w:rFonts w:ascii="Nafees Web Naskh" w:eastAsia="Calibri" w:hAnsi="Nafees Web Naskh" w:cs="Nafees Web Naskh" w:hint="cs"/>
          <w:b/>
          <w:bCs/>
          <w:rtl/>
          <w:lang w:eastAsia="en-US" w:bidi="ur-PK"/>
        </w:rPr>
        <w:t>بچےکیلئے</w:t>
      </w:r>
      <w:proofErr w:type="spellEnd"/>
      <w:r w:rsidR="008D16A6" w:rsidRPr="008D16A6">
        <w:rPr>
          <w:rFonts w:ascii="Nafees Web Naskh" w:eastAsia="Calibri" w:hAnsi="Nafees Web Naskh" w:cs="Nafees Web Naskh" w:hint="cs"/>
          <w:b/>
          <w:bCs/>
          <w:rtl/>
          <w:lang w:eastAsia="en-US" w:bidi="ur-PK"/>
        </w:rPr>
        <w:t xml:space="preserve"> </w:t>
      </w:r>
      <w:proofErr w:type="spellStart"/>
      <w:r w:rsidR="008D16A6" w:rsidRPr="008D16A6">
        <w:rPr>
          <w:rFonts w:ascii="Nafees Web Naskh" w:eastAsia="Calibri" w:hAnsi="Nafees Web Naskh" w:cs="Nafees Web Naskh" w:hint="cs"/>
          <w:b/>
          <w:bCs/>
          <w:rtl/>
          <w:lang w:eastAsia="en-US" w:bidi="ur-PK"/>
        </w:rPr>
        <w:t>والدانہ</w:t>
      </w:r>
      <w:proofErr w:type="spellEnd"/>
      <w:r w:rsidR="008D16A6" w:rsidRPr="008D16A6">
        <w:rPr>
          <w:rFonts w:ascii="Nafees Web Naskh" w:eastAsia="Calibri" w:hAnsi="Nafees Web Naskh" w:cs="Nafees Web Naskh" w:hint="cs"/>
          <w:b/>
          <w:bCs/>
          <w:rtl/>
          <w:lang w:eastAsia="en-US" w:bidi="ur-PK"/>
        </w:rPr>
        <w:t xml:space="preserve"> فرائض </w:t>
      </w:r>
      <w:proofErr w:type="spellStart"/>
      <w:r w:rsidR="008D16A6" w:rsidRPr="008D16A6">
        <w:rPr>
          <w:rFonts w:ascii="Nafees Web Naskh" w:eastAsia="Calibri" w:hAnsi="Nafees Web Naskh" w:cs="Nafees Web Naskh" w:hint="cs"/>
          <w:b/>
          <w:bCs/>
          <w:rtl/>
          <w:lang w:eastAsia="en-US" w:bidi="ur-PK"/>
        </w:rPr>
        <w:t>اداکرنا</w:t>
      </w:r>
      <w:proofErr w:type="spellEnd"/>
    </w:p>
    <w:p w14:paraId="0DDB6CB8" w14:textId="4017A09E" w:rsidR="00A2793D" w:rsidRDefault="00E61325" w:rsidP="00A2793D">
      <w:pPr>
        <w:pStyle w:val="NormalWeb"/>
        <w:bidi/>
        <w:spacing w:before="0" w:beforeAutospacing="0" w:after="240" w:afterAutospacing="0"/>
        <w:ind w:left="-288"/>
        <w:rPr>
          <w:rFonts w:ascii="Nafees Web Naskh" w:eastAsia="Calibri" w:hAnsi="Nafees Web Naskh" w:cs="Nafees Web Naskh"/>
          <w:rtl/>
          <w:lang w:eastAsia="en-US"/>
        </w:rPr>
      </w:pPr>
      <w:r w:rsidRPr="00E46426">
        <w:rPr>
          <w:rFonts w:ascii="Nafees Web Naskh" w:hAnsi="Nafees Web Naskh" w:cs="Nafees Web Naskh"/>
          <w:rtl/>
          <w:lang w:bidi="ur-PK"/>
        </w:rPr>
        <w:t>والد</w:t>
      </w:r>
      <w:r w:rsidRPr="00E46426">
        <w:rPr>
          <w:rFonts w:ascii="Nafees Web Naskh" w:hAnsi="Nafees Web Naskh" w:cs="Nafees Web Naskh" w:hint="cs"/>
          <w:rtl/>
          <w:lang w:bidi="ur-PK"/>
        </w:rPr>
        <w:t>ی</w:t>
      </w:r>
      <w:r w:rsidRPr="00E46426">
        <w:rPr>
          <w:rFonts w:ascii="Nafees Web Naskh" w:hAnsi="Nafees Web Naskh" w:cs="Nafees Web Naskh" w:hint="eastAsia"/>
          <w:rtl/>
          <w:lang w:bidi="ur-PK"/>
        </w:rPr>
        <w:t>ن</w:t>
      </w:r>
      <w:r w:rsidRPr="00E46426">
        <w:rPr>
          <w:rFonts w:ascii="Nafees Web Naskh" w:hAnsi="Nafees Web Naskh" w:cs="Nafees Web Naskh"/>
          <w:rtl/>
          <w:lang w:bidi="ur-PK"/>
        </w:rPr>
        <w:t>/ سرپرستوں نے ا</w:t>
      </w:r>
      <w:r w:rsidRPr="00E46426">
        <w:rPr>
          <w:rFonts w:ascii="Nafees Web Naskh" w:hAnsi="Nafees Web Naskh" w:cs="Nafees Web Naskh" w:hint="cs"/>
          <w:rtl/>
          <w:lang w:bidi="ur-PK"/>
        </w:rPr>
        <w:t>ی</w:t>
      </w:r>
      <w:r w:rsidRPr="00E46426">
        <w:rPr>
          <w:rFonts w:ascii="Nafees Web Naskh" w:hAnsi="Nafees Web Naskh" w:cs="Nafees Web Naskh" w:hint="eastAsia"/>
          <w:rtl/>
          <w:lang w:bidi="ur-PK"/>
        </w:rPr>
        <w:t>ک</w:t>
      </w:r>
      <w:r w:rsidRPr="00E46426">
        <w:rPr>
          <w:rFonts w:ascii="Nafees Web Naskh" w:hAnsi="Nafees Web Naskh" w:cs="Nafees Web Naskh"/>
          <w:rtl/>
          <w:lang w:bidi="ur-PK"/>
        </w:rPr>
        <w:t xml:space="preserve"> </w:t>
      </w:r>
      <w:proofErr w:type="spellStart"/>
      <w:r w:rsidRPr="00E46426">
        <w:rPr>
          <w:rFonts w:ascii="Nafees Web Naskh" w:hAnsi="Nafees Web Naskh" w:cs="Nafees Web Naskh"/>
          <w:rtl/>
          <w:lang w:bidi="ur-PK"/>
        </w:rPr>
        <w:t>انٹرا</w:t>
      </w:r>
      <w:r w:rsidRPr="00E46426">
        <w:rPr>
          <w:rFonts w:ascii="Nafees Web Naskh" w:hAnsi="Nafees Web Naskh" w:cs="Nafees Web Naskh" w:hint="cs"/>
          <w:rtl/>
          <w:lang w:bidi="ur-PK"/>
        </w:rPr>
        <w:t>ی</w:t>
      </w:r>
      <w:r w:rsidRPr="00E46426">
        <w:rPr>
          <w:rFonts w:ascii="Nafees Web Naskh" w:hAnsi="Nafees Web Naskh" w:cs="Nafees Web Naskh" w:hint="eastAsia"/>
          <w:rtl/>
          <w:lang w:bidi="ur-PK"/>
        </w:rPr>
        <w:t>کٹو</w:t>
      </w:r>
      <w:proofErr w:type="spellEnd"/>
      <w:r w:rsidRPr="00E46426">
        <w:rPr>
          <w:rFonts w:ascii="Nafees Web Naskh" w:hAnsi="Nafees Web Naskh" w:cs="Nafees Web Naskh"/>
          <w:rtl/>
          <w:lang w:bidi="ur-PK"/>
        </w:rPr>
        <w:t xml:space="preserve"> </w:t>
      </w:r>
      <w:proofErr w:type="spellStart"/>
      <w:r w:rsidRPr="00E46426">
        <w:rPr>
          <w:rFonts w:ascii="Nafees Web Naskh" w:hAnsi="Nafees Web Naskh" w:cs="Nafees Web Naskh"/>
          <w:rtl/>
          <w:lang w:bidi="ur-PK"/>
        </w:rPr>
        <w:t>ورکشاپ</w:t>
      </w:r>
      <w:proofErr w:type="spellEnd"/>
      <w:r w:rsidRPr="00E46426">
        <w:rPr>
          <w:rFonts w:ascii="Nafees Web Naskh" w:hAnsi="Nafees Web Naskh" w:cs="Nafees Web Naskh"/>
          <w:rtl/>
          <w:lang w:bidi="ur-PK"/>
        </w:rPr>
        <w:t xml:space="preserve"> م</w:t>
      </w:r>
      <w:r w:rsidRPr="00E46426">
        <w:rPr>
          <w:rFonts w:ascii="Nafees Web Naskh" w:hAnsi="Nafees Web Naskh" w:cs="Nafees Web Naskh" w:hint="cs"/>
          <w:rtl/>
          <w:lang w:bidi="ur-PK"/>
        </w:rPr>
        <w:t>ی</w:t>
      </w:r>
      <w:r w:rsidRPr="00E46426">
        <w:rPr>
          <w:rFonts w:ascii="Nafees Web Naskh" w:hAnsi="Nafees Web Naskh" w:cs="Nafees Web Naskh" w:hint="eastAsia"/>
          <w:rtl/>
          <w:lang w:bidi="ur-PK"/>
        </w:rPr>
        <w:t>ں</w:t>
      </w:r>
      <w:r w:rsidRPr="00E46426">
        <w:rPr>
          <w:rFonts w:ascii="Nafees Web Naskh" w:hAnsi="Nafees Web Naskh" w:cs="Nafees Web Naskh"/>
          <w:rtl/>
          <w:lang w:bidi="ur-PK"/>
        </w:rPr>
        <w:t xml:space="preserve"> حصہ ل</w:t>
      </w:r>
      <w:r w:rsidRPr="00E46426">
        <w:rPr>
          <w:rFonts w:ascii="Nafees Web Naskh" w:hAnsi="Nafees Web Naskh" w:cs="Nafees Web Naskh" w:hint="cs"/>
          <w:rtl/>
          <w:lang w:bidi="ur-PK"/>
        </w:rPr>
        <w:t>ی</w:t>
      </w:r>
      <w:r w:rsidRPr="00E46426">
        <w:rPr>
          <w:rFonts w:ascii="Nafees Web Naskh" w:hAnsi="Nafees Web Naskh" w:cs="Nafees Web Naskh" w:hint="eastAsia"/>
          <w:rtl/>
          <w:lang w:bidi="ur-PK"/>
        </w:rPr>
        <w:t>ا</w:t>
      </w:r>
      <w:r w:rsidRPr="00E46426">
        <w:rPr>
          <w:rFonts w:ascii="Nafees Web Naskh" w:hAnsi="Nafees Web Naskh" w:cs="Nafees Web Naskh"/>
          <w:rtl/>
          <w:lang w:bidi="ur-PK"/>
        </w:rPr>
        <w:t xml:space="preserve"> تاکہ </w:t>
      </w:r>
      <w:proofErr w:type="spellStart"/>
      <w:r w:rsidRPr="00200DDD">
        <w:rPr>
          <w:rFonts w:ascii="Nafees Web Naskh" w:hAnsi="Nafees Web Naskh" w:cs="Nafees Web Naskh"/>
          <w:rtl/>
          <w:lang w:bidi="ur-PK"/>
        </w:rPr>
        <w:t>ورچوئل</w:t>
      </w:r>
      <w:proofErr w:type="spellEnd"/>
      <w:r w:rsidRPr="00200DDD">
        <w:rPr>
          <w:rFonts w:ascii="Nafees Web Naskh" w:hAnsi="Nafees Web Naskh" w:cs="Nafees Web Naskh"/>
          <w:rtl/>
          <w:lang w:bidi="ur-PK"/>
        </w:rPr>
        <w:t xml:space="preserve"> دن</w:t>
      </w:r>
      <w:r w:rsidRPr="00200DDD">
        <w:rPr>
          <w:rFonts w:ascii="Nafees Web Naskh" w:hAnsi="Nafees Web Naskh" w:cs="Nafees Web Naskh" w:hint="cs"/>
          <w:rtl/>
          <w:lang w:bidi="ur-PK"/>
        </w:rPr>
        <w:t>ی</w:t>
      </w:r>
      <w:r w:rsidRPr="00200DDD">
        <w:rPr>
          <w:rFonts w:ascii="Nafees Web Naskh" w:hAnsi="Nafees Web Naskh" w:cs="Nafees Web Naskh" w:hint="eastAsia"/>
          <w:rtl/>
          <w:lang w:bidi="ur-PK"/>
        </w:rPr>
        <w:t>ا</w:t>
      </w:r>
      <w:r w:rsidRPr="00200DDD">
        <w:rPr>
          <w:rFonts w:ascii="Nafees Web Naskh" w:hAnsi="Nafees Web Naskh" w:cs="Nafees Web Naskh"/>
          <w:rtl/>
          <w:lang w:bidi="ur-PK"/>
        </w:rPr>
        <w:t xml:space="preserve"> م</w:t>
      </w:r>
      <w:r w:rsidRPr="00200DDD">
        <w:rPr>
          <w:rFonts w:ascii="Nafees Web Naskh" w:hAnsi="Nafees Web Naskh" w:cs="Nafees Web Naskh" w:hint="cs"/>
          <w:rtl/>
          <w:lang w:bidi="ur-PK"/>
        </w:rPr>
        <w:t>ی</w:t>
      </w:r>
      <w:r w:rsidRPr="00200DDD">
        <w:rPr>
          <w:rFonts w:ascii="Nafees Web Naskh" w:hAnsi="Nafees Web Naskh" w:cs="Nafees Web Naskh" w:hint="eastAsia"/>
          <w:rtl/>
          <w:lang w:bidi="ur-PK"/>
        </w:rPr>
        <w:t>ں</w:t>
      </w:r>
      <w:r w:rsidRPr="00200DDD">
        <w:rPr>
          <w:rFonts w:ascii="Nafees Web Naskh" w:hAnsi="Nafees Web Naskh" w:cs="Nafees Web Naskh"/>
          <w:rtl/>
          <w:lang w:bidi="ur-PK"/>
        </w:rPr>
        <w:t xml:space="preserve"> بچوں ک</w:t>
      </w:r>
      <w:r w:rsidRPr="00200DDD">
        <w:rPr>
          <w:rFonts w:ascii="Nafees Web Naskh" w:hAnsi="Nafees Web Naskh" w:cs="Nafees Web Naskh" w:hint="cs"/>
          <w:rtl/>
          <w:lang w:bidi="ur-PK"/>
        </w:rPr>
        <w:t>ی</w:t>
      </w:r>
      <w:r w:rsidRPr="00200DDD">
        <w:rPr>
          <w:rFonts w:ascii="Nafees Web Naskh" w:hAnsi="Nafees Web Naskh" w:cs="Nafees Web Naskh"/>
          <w:rtl/>
          <w:lang w:bidi="ur-PK"/>
        </w:rPr>
        <w:t xml:space="preserve"> پرورش کے نت</w:t>
      </w:r>
      <w:r w:rsidRPr="00200DDD">
        <w:rPr>
          <w:rFonts w:ascii="Nafees Web Naskh" w:hAnsi="Nafees Web Naskh" w:cs="Nafees Web Naskh" w:hint="cs"/>
          <w:rtl/>
          <w:lang w:bidi="ur-PK"/>
        </w:rPr>
        <w:t>ی</w:t>
      </w:r>
      <w:r w:rsidRPr="00200DDD">
        <w:rPr>
          <w:rFonts w:ascii="Nafees Web Naskh" w:hAnsi="Nafees Web Naskh" w:cs="Nafees Web Naskh" w:hint="eastAsia"/>
          <w:rtl/>
          <w:lang w:bidi="ur-PK"/>
        </w:rPr>
        <w:t>جے</w:t>
      </w:r>
      <w:r w:rsidRPr="00200DDD">
        <w:rPr>
          <w:rFonts w:ascii="Nafees Web Naskh" w:hAnsi="Nafees Web Naskh" w:cs="Nafees Web Naskh"/>
          <w:rtl/>
          <w:lang w:bidi="ur-PK"/>
        </w:rPr>
        <w:t xml:space="preserve"> م</w:t>
      </w:r>
      <w:r w:rsidRPr="00200DDD">
        <w:rPr>
          <w:rFonts w:ascii="Nafees Web Naskh" w:hAnsi="Nafees Web Naskh" w:cs="Nafees Web Naskh" w:hint="cs"/>
          <w:rtl/>
          <w:lang w:bidi="ur-PK"/>
        </w:rPr>
        <w:t>ی</w:t>
      </w:r>
      <w:r w:rsidRPr="00200DDD">
        <w:rPr>
          <w:rFonts w:ascii="Nafees Web Naskh" w:hAnsi="Nafees Web Naskh" w:cs="Nafees Web Naskh" w:hint="eastAsia"/>
          <w:rtl/>
          <w:lang w:bidi="ur-PK"/>
        </w:rPr>
        <w:t>ں</w:t>
      </w:r>
      <w:r w:rsidRPr="00200DDD">
        <w:rPr>
          <w:rFonts w:ascii="Nafees Web Naskh" w:hAnsi="Nafees Web Naskh" w:cs="Nafees Web Naskh"/>
          <w:rtl/>
          <w:lang w:bidi="ur-PK"/>
        </w:rPr>
        <w:t xml:space="preserve"> والد</w:t>
      </w:r>
      <w:r w:rsidRPr="00200DDD">
        <w:rPr>
          <w:rFonts w:ascii="Nafees Web Naskh" w:hAnsi="Nafees Web Naskh" w:cs="Nafees Web Naskh" w:hint="cs"/>
          <w:rtl/>
          <w:lang w:bidi="ur-PK"/>
        </w:rPr>
        <w:t>ی</w:t>
      </w:r>
      <w:r w:rsidRPr="00200DDD">
        <w:rPr>
          <w:rFonts w:ascii="Nafees Web Naskh" w:hAnsi="Nafees Web Naskh" w:cs="Nafees Web Naskh" w:hint="eastAsia"/>
          <w:rtl/>
          <w:lang w:bidi="ur-PK"/>
        </w:rPr>
        <w:t>ن</w:t>
      </w:r>
      <w:r w:rsidRPr="00200DDD">
        <w:rPr>
          <w:rFonts w:ascii="Nafees Web Naskh" w:hAnsi="Nafees Web Naskh" w:cs="Nafees Web Naskh"/>
          <w:rtl/>
          <w:lang w:bidi="ur-PK"/>
        </w:rPr>
        <w:t xml:space="preserve"> ک</w:t>
      </w:r>
      <w:r>
        <w:rPr>
          <w:rFonts w:ascii="Nafees Web Naskh" w:hAnsi="Nafees Web Naskh" w:cs="Nafees Web Naskh" w:hint="cs"/>
          <w:rtl/>
          <w:lang w:bidi="ur-PK"/>
        </w:rPr>
        <w:t>ے</w:t>
      </w:r>
      <w:r w:rsidRPr="00200DDD">
        <w:rPr>
          <w:rFonts w:ascii="Nafees Web Naskh" w:hAnsi="Nafees Web Naskh" w:cs="Nafees Web Naskh"/>
          <w:rtl/>
          <w:lang w:bidi="ur-PK"/>
        </w:rPr>
        <w:t xml:space="preserve"> مشترکہ چ</w:t>
      </w:r>
      <w:r w:rsidRPr="00200DDD">
        <w:rPr>
          <w:rFonts w:ascii="Nafees Web Naskh" w:hAnsi="Nafees Web Naskh" w:cs="Nafees Web Naskh" w:hint="cs"/>
          <w:rtl/>
          <w:lang w:bidi="ur-PK"/>
        </w:rPr>
        <w:t>ی</w:t>
      </w:r>
      <w:r w:rsidRPr="00200DDD">
        <w:rPr>
          <w:rFonts w:ascii="Nafees Web Naskh" w:hAnsi="Nafees Web Naskh" w:cs="Nafees Web Naskh" w:hint="eastAsia"/>
          <w:rtl/>
          <w:lang w:bidi="ur-PK"/>
        </w:rPr>
        <w:t>لنجوں</w:t>
      </w:r>
      <w:r w:rsidRPr="00200DDD">
        <w:rPr>
          <w:rFonts w:ascii="Nafees Web Naskh" w:hAnsi="Nafees Web Naskh" w:cs="Nafees Web Naskh"/>
          <w:rtl/>
          <w:lang w:bidi="ur-PK"/>
        </w:rPr>
        <w:t xml:space="preserve"> کا اشتراک ک</w:t>
      </w:r>
      <w:r>
        <w:rPr>
          <w:rFonts w:ascii="Nafees Web Naskh" w:hAnsi="Nafees Web Naskh" w:cs="Nafees Web Naskh" w:hint="cs"/>
          <w:rtl/>
          <w:lang w:bidi="ur-PK"/>
        </w:rPr>
        <w:t xml:space="preserve">ریں۔ ایل سی </w:t>
      </w:r>
      <w:r w:rsidRPr="00200DDD">
        <w:rPr>
          <w:rFonts w:asciiTheme="minorHAnsi" w:hAnsiTheme="minorHAnsi" w:cstheme="minorHAnsi"/>
          <w:rtl/>
          <w:lang w:bidi="ur-PK"/>
        </w:rPr>
        <w:t>2</w:t>
      </w:r>
      <w:r w:rsidRPr="00200DDD">
        <w:rPr>
          <w:rFonts w:ascii="Nafees Web Naskh" w:hAnsi="Nafees Web Naskh" w:cs="Nafees Web Naskh"/>
          <w:rtl/>
          <w:lang w:bidi="ur-PK"/>
        </w:rPr>
        <w:t xml:space="preserve"> </w:t>
      </w:r>
      <w:proofErr w:type="spellStart"/>
      <w:r w:rsidRPr="00200DDD">
        <w:rPr>
          <w:rFonts w:ascii="Nafees Web Naskh" w:hAnsi="Nafees Web Naskh" w:cs="Nafees Web Naskh"/>
          <w:rtl/>
          <w:lang w:bidi="ur-PK"/>
        </w:rPr>
        <w:t>ورچوئل</w:t>
      </w:r>
      <w:proofErr w:type="spellEnd"/>
      <w:r w:rsidRPr="00200DDD">
        <w:rPr>
          <w:rFonts w:ascii="Nafees Web Naskh" w:hAnsi="Nafees Web Naskh" w:cs="Nafees Web Naskh"/>
          <w:rtl/>
          <w:lang w:bidi="ur-PK"/>
        </w:rPr>
        <w:t xml:space="preserve"> اسکول کے منتظم</w:t>
      </w:r>
      <w:r w:rsidRPr="00200DDD">
        <w:rPr>
          <w:rFonts w:ascii="Nafees Web Naskh" w:hAnsi="Nafees Web Naskh" w:cs="Nafees Web Naskh" w:hint="cs"/>
          <w:rtl/>
          <w:lang w:bidi="ur-PK"/>
        </w:rPr>
        <w:t>ی</w:t>
      </w:r>
      <w:r w:rsidRPr="00200DDD">
        <w:rPr>
          <w:rFonts w:ascii="Nafees Web Naskh" w:hAnsi="Nafees Web Naskh" w:cs="Nafees Web Naskh" w:hint="eastAsia"/>
          <w:rtl/>
          <w:lang w:bidi="ur-PK"/>
        </w:rPr>
        <w:t>ن</w:t>
      </w:r>
      <w:r w:rsidRPr="00200DDD">
        <w:rPr>
          <w:rFonts w:ascii="Nafees Web Naskh" w:hAnsi="Nafees Web Naskh" w:cs="Nafees Web Naskh"/>
          <w:rtl/>
          <w:lang w:bidi="ur-PK"/>
        </w:rPr>
        <w:t>، معاشرت</w:t>
      </w:r>
      <w:r w:rsidRPr="00200DDD">
        <w:rPr>
          <w:rFonts w:ascii="Nafees Web Naskh" w:hAnsi="Nafees Web Naskh" w:cs="Nafees Web Naskh" w:hint="cs"/>
          <w:rtl/>
          <w:lang w:bidi="ur-PK"/>
        </w:rPr>
        <w:t>ی</w:t>
      </w:r>
      <w:r w:rsidRPr="00200DDD">
        <w:rPr>
          <w:rFonts w:ascii="Nafees Web Naskh" w:hAnsi="Nafees Web Naskh" w:cs="Nafees Web Naskh"/>
          <w:rtl/>
          <w:lang w:bidi="ur-PK"/>
        </w:rPr>
        <w:t xml:space="preserve"> کام اور نفس</w:t>
      </w:r>
      <w:r w:rsidRPr="00200DDD">
        <w:rPr>
          <w:rFonts w:ascii="Nafees Web Naskh" w:hAnsi="Nafees Web Naskh" w:cs="Nafees Web Naskh" w:hint="cs"/>
          <w:rtl/>
          <w:lang w:bidi="ur-PK"/>
        </w:rPr>
        <w:t>ی</w:t>
      </w:r>
      <w:r w:rsidRPr="00200DDD">
        <w:rPr>
          <w:rFonts w:ascii="Nafees Web Naskh" w:hAnsi="Nafees Web Naskh" w:cs="Nafees Web Naskh" w:hint="eastAsia"/>
          <w:rtl/>
          <w:lang w:bidi="ur-PK"/>
        </w:rPr>
        <w:t>ات</w:t>
      </w:r>
      <w:r w:rsidRPr="00200DDD">
        <w:rPr>
          <w:rFonts w:ascii="Nafees Web Naskh" w:hAnsi="Nafees Web Naskh" w:cs="Nafees Web Naskh"/>
          <w:rtl/>
          <w:lang w:bidi="ur-PK"/>
        </w:rPr>
        <w:t xml:space="preserve"> کے </w:t>
      </w:r>
      <w:proofErr w:type="spellStart"/>
      <w:r w:rsidRPr="00200DDD">
        <w:rPr>
          <w:rFonts w:ascii="Nafees Web Naskh" w:hAnsi="Nafees Web Naskh" w:cs="Nafees Web Naskh"/>
          <w:rtl/>
          <w:lang w:bidi="ur-PK"/>
        </w:rPr>
        <w:t>عملے</w:t>
      </w:r>
      <w:proofErr w:type="spellEnd"/>
      <w:r w:rsidRPr="00200DDD">
        <w:rPr>
          <w:rFonts w:ascii="Nafees Web Naskh" w:hAnsi="Nafees Web Naskh" w:cs="Nafees Web Naskh"/>
          <w:rtl/>
          <w:lang w:bidi="ur-PK"/>
        </w:rPr>
        <w:t xml:space="preserve"> نے والد</w:t>
      </w:r>
      <w:r w:rsidRPr="00200DDD">
        <w:rPr>
          <w:rFonts w:ascii="Nafees Web Naskh" w:hAnsi="Nafees Web Naskh" w:cs="Nafees Web Naskh" w:hint="cs"/>
          <w:rtl/>
          <w:lang w:bidi="ur-PK"/>
        </w:rPr>
        <w:t>ی</w:t>
      </w:r>
      <w:r w:rsidRPr="00200DDD">
        <w:rPr>
          <w:rFonts w:ascii="Nafees Web Naskh" w:hAnsi="Nafees Web Naskh" w:cs="Nafees Web Naskh" w:hint="eastAsia"/>
          <w:rtl/>
          <w:lang w:bidi="ur-PK"/>
        </w:rPr>
        <w:t>ن</w:t>
      </w:r>
      <w:r w:rsidRPr="00200DDD">
        <w:rPr>
          <w:rFonts w:ascii="Nafees Web Naskh" w:hAnsi="Nafees Web Naskh" w:cs="Nafees Web Naskh"/>
          <w:rtl/>
          <w:lang w:bidi="ur-PK"/>
        </w:rPr>
        <w:t xml:space="preserve"> اور نگہداشت کرنے والوں ک</w:t>
      </w:r>
      <w:r>
        <w:rPr>
          <w:rFonts w:ascii="Nafees Web Naskh" w:hAnsi="Nafees Web Naskh" w:cs="Nafees Web Naskh" w:hint="cs"/>
          <w:rtl/>
          <w:lang w:bidi="ur-PK"/>
        </w:rPr>
        <w:t xml:space="preserve">ے </w:t>
      </w:r>
      <w:r w:rsidRPr="00200DDD">
        <w:rPr>
          <w:rFonts w:ascii="Nafees Web Naskh" w:hAnsi="Nafees Web Naskh" w:cs="Nafees Web Naskh"/>
          <w:rtl/>
          <w:lang w:bidi="ur-PK"/>
        </w:rPr>
        <w:t xml:space="preserve">چھوٹے گروپ مباحثوں اور مشترکہ حکمت </w:t>
      </w:r>
      <w:proofErr w:type="spellStart"/>
      <w:r w:rsidRPr="00200DDD">
        <w:rPr>
          <w:rFonts w:ascii="Nafees Web Naskh" w:hAnsi="Nafees Web Naskh" w:cs="Nafees Web Naskh"/>
          <w:rtl/>
          <w:lang w:bidi="ur-PK"/>
        </w:rPr>
        <w:t>عمل</w:t>
      </w:r>
      <w:r w:rsidRPr="00200DDD">
        <w:rPr>
          <w:rFonts w:ascii="Nafees Web Naskh" w:hAnsi="Nafees Web Naskh" w:cs="Nafees Web Naskh" w:hint="cs"/>
          <w:rtl/>
          <w:lang w:bidi="ur-PK"/>
        </w:rPr>
        <w:t>ی</w:t>
      </w:r>
      <w:r w:rsidRPr="00200DDD">
        <w:rPr>
          <w:rFonts w:ascii="Nafees Web Naskh" w:hAnsi="Nafees Web Naskh" w:cs="Nafees Web Naskh" w:hint="eastAsia"/>
          <w:rtl/>
          <w:lang w:bidi="ur-PK"/>
        </w:rPr>
        <w:t>وں</w:t>
      </w:r>
      <w:proofErr w:type="spellEnd"/>
      <w:r w:rsidRPr="00200DDD">
        <w:rPr>
          <w:rFonts w:ascii="Nafees Web Naskh" w:hAnsi="Nafees Web Naskh" w:cs="Nafees Web Naskh"/>
          <w:rtl/>
          <w:lang w:bidi="ur-PK"/>
        </w:rPr>
        <w:t xml:space="preserve"> م</w:t>
      </w:r>
      <w:r w:rsidRPr="00200DDD">
        <w:rPr>
          <w:rFonts w:ascii="Nafees Web Naskh" w:hAnsi="Nafees Web Naskh" w:cs="Nafees Web Naskh" w:hint="cs"/>
          <w:rtl/>
          <w:lang w:bidi="ur-PK"/>
        </w:rPr>
        <w:t>ی</w:t>
      </w:r>
      <w:r w:rsidRPr="00200DDD">
        <w:rPr>
          <w:rFonts w:ascii="Nafees Web Naskh" w:hAnsi="Nafees Web Naskh" w:cs="Nafees Web Naskh" w:hint="eastAsia"/>
          <w:rtl/>
          <w:lang w:bidi="ur-PK"/>
        </w:rPr>
        <w:t>ں</w:t>
      </w:r>
      <w:r w:rsidRPr="00200DDD">
        <w:rPr>
          <w:rFonts w:ascii="Nafees Web Naskh" w:hAnsi="Nafees Web Naskh" w:cs="Nafees Web Naskh"/>
          <w:rtl/>
          <w:lang w:bidi="ur-PK"/>
        </w:rPr>
        <w:t xml:space="preserve"> </w:t>
      </w:r>
      <w:r>
        <w:rPr>
          <w:rFonts w:ascii="Nafees Web Naskh" w:hAnsi="Nafees Web Naskh" w:cs="Nafees Web Naskh" w:hint="cs"/>
          <w:rtl/>
          <w:lang w:bidi="ur-PK"/>
        </w:rPr>
        <w:t>حصہ لیا</w:t>
      </w:r>
      <w:r w:rsidRPr="00200DDD">
        <w:rPr>
          <w:rFonts w:ascii="Nafees Web Naskh" w:hAnsi="Nafees Web Naskh" w:cs="Nafees Web Naskh"/>
          <w:rtl/>
          <w:lang w:bidi="ur-PK"/>
        </w:rPr>
        <w:t xml:space="preserve"> </w:t>
      </w:r>
      <w:r>
        <w:rPr>
          <w:rFonts w:ascii="Nafees Web Naskh" w:hAnsi="Nafees Web Naskh" w:cs="Nafees Web Naskh" w:hint="cs"/>
          <w:rtl/>
          <w:lang w:bidi="ur-PK"/>
        </w:rPr>
        <w:t xml:space="preserve">تاکہ بچے اور خاندان کی فلاح و بہبود کے ساتھ </w:t>
      </w:r>
      <w:proofErr w:type="spellStart"/>
      <w:r>
        <w:rPr>
          <w:rFonts w:ascii="Nafees Web Naskh" w:hAnsi="Nafees Web Naskh" w:cs="Nafees Web Naskh" w:hint="cs"/>
          <w:rtl/>
          <w:lang w:bidi="ur-PK"/>
        </w:rPr>
        <w:t>ساتھ</w:t>
      </w:r>
      <w:proofErr w:type="spellEnd"/>
      <w:r>
        <w:rPr>
          <w:rFonts w:ascii="Nafees Web Naskh" w:hAnsi="Nafees Web Naskh" w:cs="Nafees Web Naskh" w:hint="cs"/>
          <w:rtl/>
          <w:lang w:bidi="ur-PK"/>
        </w:rPr>
        <w:t xml:space="preserve"> مثبت اور معاون </w:t>
      </w:r>
      <w:proofErr w:type="spellStart"/>
      <w:r>
        <w:rPr>
          <w:rFonts w:ascii="Nafees Web Naskh" w:hAnsi="Nafees Web Naskh" w:cs="Nafees Web Naskh" w:hint="cs"/>
          <w:rtl/>
          <w:lang w:bidi="ur-PK"/>
        </w:rPr>
        <w:t>کمیونیکیشن</w:t>
      </w:r>
      <w:proofErr w:type="spellEnd"/>
      <w:r>
        <w:rPr>
          <w:rFonts w:ascii="Nafees Web Naskh" w:hAnsi="Nafees Web Naskh" w:cs="Nafees Web Naskh" w:hint="cs"/>
          <w:rtl/>
          <w:lang w:bidi="ur-PK"/>
        </w:rPr>
        <w:t xml:space="preserve"> کو سپورٹ کیا </w:t>
      </w:r>
      <w:proofErr w:type="spellStart"/>
      <w:r>
        <w:rPr>
          <w:rFonts w:ascii="Nafees Web Naskh" w:hAnsi="Nafees Web Naskh" w:cs="Nafees Web Naskh" w:hint="cs"/>
          <w:rtl/>
          <w:lang w:bidi="ur-PK"/>
        </w:rPr>
        <w:t>جائے</w:t>
      </w:r>
      <w:proofErr w:type="spellEnd"/>
      <w:r>
        <w:rPr>
          <w:rFonts w:ascii="Nafees Web Naskh" w:hAnsi="Nafees Web Naskh" w:cs="Nafees Web Naskh" w:hint="cs"/>
          <w:rtl/>
          <w:lang w:bidi="ur-PK"/>
        </w:rPr>
        <w:t xml:space="preserve">۔ </w:t>
      </w:r>
      <w:hyperlink r:id="rId16" w:history="1">
        <w:r w:rsidRPr="00200DDD">
          <w:rPr>
            <w:rStyle w:val="Hyperlink"/>
            <w:rFonts w:ascii="Nafees Web Naskh" w:eastAsiaTheme="majorEastAsia" w:hAnsi="Nafees Web Naskh" w:cs="Nafees Web Naskh"/>
            <w:rtl/>
            <w:lang w:bidi="ur-PK"/>
          </w:rPr>
          <w:t>و</w:t>
        </w:r>
        <w:r w:rsidRPr="00200DDD">
          <w:rPr>
            <w:rStyle w:val="Hyperlink"/>
            <w:rFonts w:ascii="Nafees Web Naskh" w:eastAsiaTheme="majorEastAsia" w:hAnsi="Nafees Web Naskh" w:cs="Nafees Web Naskh" w:hint="cs"/>
            <w:rtl/>
            <w:lang w:bidi="ur-PK"/>
          </w:rPr>
          <w:t>ی</w:t>
        </w:r>
        <w:r w:rsidRPr="00200DDD">
          <w:rPr>
            <w:rStyle w:val="Hyperlink"/>
            <w:rFonts w:ascii="Nafees Web Naskh" w:eastAsiaTheme="majorEastAsia" w:hAnsi="Nafees Web Naskh" w:cs="Nafees Web Naskh" w:hint="eastAsia"/>
            <w:rtl/>
            <w:lang w:bidi="ur-PK"/>
          </w:rPr>
          <w:t>ب</w:t>
        </w:r>
        <w:r w:rsidRPr="00200DDD">
          <w:rPr>
            <w:rStyle w:val="Hyperlink"/>
            <w:rFonts w:ascii="Nafees Web Naskh" w:eastAsiaTheme="majorEastAsia" w:hAnsi="Nafees Web Naskh" w:cs="Nafees Web Naskh" w:hint="cs"/>
            <w:rtl/>
            <w:lang w:bidi="ur-PK"/>
          </w:rPr>
          <w:t>ی</w:t>
        </w:r>
        <w:r w:rsidRPr="00200DDD">
          <w:rPr>
            <w:rStyle w:val="Hyperlink"/>
            <w:rFonts w:ascii="Nafees Web Naskh" w:eastAsiaTheme="majorEastAsia" w:hAnsi="Nafees Web Naskh" w:cs="Nafees Web Naskh" w:hint="eastAsia"/>
            <w:rtl/>
            <w:lang w:bidi="ur-PK"/>
          </w:rPr>
          <w:t>نار</w:t>
        </w:r>
        <w:r w:rsidRPr="00200DDD">
          <w:rPr>
            <w:rStyle w:val="Hyperlink"/>
            <w:rFonts w:ascii="Nafees Web Naskh" w:eastAsiaTheme="majorEastAsia" w:hAnsi="Nafees Web Naskh" w:cs="Nafees Web Naskh"/>
            <w:rtl/>
            <w:lang w:bidi="ur-PK"/>
          </w:rPr>
          <w:t>ک</w:t>
        </w:r>
        <w:r w:rsidRPr="00200DDD">
          <w:rPr>
            <w:rStyle w:val="Hyperlink"/>
            <w:rFonts w:ascii="Nafees Web Naskh" w:eastAsiaTheme="majorEastAsia" w:hAnsi="Nafees Web Naskh" w:cs="Nafees Web Naskh" w:hint="cs"/>
            <w:rtl/>
            <w:lang w:bidi="ur-PK"/>
          </w:rPr>
          <w:t>ی</w:t>
        </w:r>
        <w:r w:rsidRPr="00200DDD">
          <w:rPr>
            <w:rStyle w:val="Hyperlink"/>
            <w:rFonts w:ascii="Nafees Web Naskh" w:eastAsiaTheme="majorEastAsia" w:hAnsi="Nafees Web Naskh" w:cs="Nafees Web Naskh"/>
            <w:rtl/>
            <w:lang w:bidi="ur-PK"/>
          </w:rPr>
          <w:t xml:space="preserve"> ر</w:t>
        </w:r>
        <w:r w:rsidRPr="00200DDD">
          <w:rPr>
            <w:rStyle w:val="Hyperlink"/>
            <w:rFonts w:ascii="Nafees Web Naskh" w:eastAsiaTheme="majorEastAsia" w:hAnsi="Nafees Web Naskh" w:cs="Nafees Web Naskh" w:hint="cs"/>
            <w:rtl/>
            <w:lang w:bidi="ur-PK"/>
          </w:rPr>
          <w:t>ی</w:t>
        </w:r>
        <w:r w:rsidRPr="00200DDD">
          <w:rPr>
            <w:rStyle w:val="Hyperlink"/>
            <w:rFonts w:ascii="Nafees Web Naskh" w:eastAsiaTheme="majorEastAsia" w:hAnsi="Nafees Web Naskh" w:cs="Nafees Web Naskh" w:hint="eastAsia"/>
            <w:rtl/>
            <w:lang w:bidi="ur-PK"/>
          </w:rPr>
          <w:t>کارڈنگ</w:t>
        </w:r>
        <w:r w:rsidRPr="00200DDD">
          <w:rPr>
            <w:rStyle w:val="Hyperlink"/>
            <w:rFonts w:ascii="Nafees Web Naskh" w:eastAsiaTheme="majorEastAsia" w:hAnsi="Nafees Web Naskh" w:cs="Nafees Web Naskh"/>
            <w:rtl/>
            <w:lang w:bidi="ur-PK"/>
          </w:rPr>
          <w:t xml:space="preserve"> د</w:t>
        </w:r>
        <w:r w:rsidRPr="00200DDD">
          <w:rPr>
            <w:rStyle w:val="Hyperlink"/>
            <w:rFonts w:ascii="Nafees Web Naskh" w:eastAsiaTheme="majorEastAsia" w:hAnsi="Nafees Web Naskh" w:cs="Nafees Web Naskh" w:hint="cs"/>
            <w:rtl/>
            <w:lang w:bidi="ur-PK"/>
          </w:rPr>
          <w:t>ی</w:t>
        </w:r>
        <w:r w:rsidRPr="00200DDD">
          <w:rPr>
            <w:rStyle w:val="Hyperlink"/>
            <w:rFonts w:ascii="Nafees Web Naskh" w:eastAsiaTheme="majorEastAsia" w:hAnsi="Nafees Web Naskh" w:cs="Nafees Web Naskh" w:hint="eastAsia"/>
            <w:rtl/>
            <w:lang w:bidi="ur-PK"/>
          </w:rPr>
          <w:t>کھ</w:t>
        </w:r>
        <w:r w:rsidRPr="00200DDD">
          <w:rPr>
            <w:rStyle w:val="Hyperlink"/>
            <w:rFonts w:ascii="Nafees Web Naskh" w:eastAsiaTheme="majorEastAsia" w:hAnsi="Nafees Web Naskh" w:cs="Nafees Web Naskh" w:hint="cs"/>
            <w:rtl/>
            <w:lang w:bidi="ur-PK"/>
          </w:rPr>
          <w:t>یں</w:t>
        </w:r>
      </w:hyperlink>
      <w:r>
        <w:rPr>
          <w:rFonts w:ascii="Nafees Web Naskh" w:hAnsi="Nafees Web Naskh" w:cs="Nafees Web Naskh" w:hint="cs"/>
          <w:rtl/>
          <w:lang w:bidi="ur-PK"/>
        </w:rPr>
        <w:t>۔</w:t>
      </w:r>
      <w:r w:rsidR="004371EC" w:rsidRPr="00270D3D">
        <w:rPr>
          <w:rFonts w:ascii="Arial" w:hAnsi="Arial" w:cs="Arial"/>
          <w:bdr w:val="none" w:sz="0" w:space="0" w:color="auto" w:frame="1"/>
          <w:shd w:val="clear" w:color="auto" w:fill="FFFFFF"/>
        </w:rPr>
        <w:br/>
      </w:r>
      <w:r w:rsidR="004371EC" w:rsidRPr="00270D3D">
        <w:rPr>
          <w:rFonts w:ascii="Arial" w:hAnsi="Arial" w:cs="Arial"/>
          <w:bdr w:val="none" w:sz="0" w:space="0" w:color="auto" w:frame="1"/>
          <w:shd w:val="clear" w:color="auto" w:fill="FFFFFF"/>
        </w:rPr>
        <w:br/>
      </w:r>
      <w:r w:rsidR="005208E6" w:rsidRPr="005208E6">
        <w:rPr>
          <w:rFonts w:ascii="Calibri" w:eastAsia="Calibri" w:hAnsi="Calibri" w:cs="Calibri"/>
          <w:b/>
          <w:bCs/>
          <w:rtl/>
          <w:lang w:eastAsia="en-US" w:bidi="ur-PK"/>
        </w:rPr>
        <w:t>7</w:t>
      </w:r>
      <w:r w:rsidR="005208E6" w:rsidRPr="005208E6">
        <w:rPr>
          <w:rFonts w:ascii="Nafees Web Naskh" w:eastAsia="Calibri" w:hAnsi="Nafees Web Naskh" w:cs="Nafees Web Naskh"/>
          <w:b/>
          <w:bCs/>
          <w:rtl/>
          <w:lang w:eastAsia="en-US" w:bidi="ur-PK"/>
        </w:rPr>
        <w:t xml:space="preserve"> اپر</w:t>
      </w:r>
      <w:r w:rsidR="005208E6" w:rsidRPr="005208E6">
        <w:rPr>
          <w:rFonts w:ascii="Nafees Web Naskh" w:eastAsia="Calibri" w:hAnsi="Nafees Web Naskh" w:cs="Nafees Web Naskh" w:hint="cs"/>
          <w:b/>
          <w:bCs/>
          <w:rtl/>
          <w:lang w:eastAsia="en-US" w:bidi="ur-PK"/>
        </w:rPr>
        <w:t>ی</w:t>
      </w:r>
      <w:r w:rsidR="005208E6" w:rsidRPr="005208E6">
        <w:rPr>
          <w:rFonts w:ascii="Nafees Web Naskh" w:eastAsia="Calibri" w:hAnsi="Nafees Web Naskh" w:cs="Nafees Web Naskh" w:hint="eastAsia"/>
          <w:b/>
          <w:bCs/>
          <w:rtl/>
          <w:lang w:eastAsia="en-US" w:bidi="ur-PK"/>
        </w:rPr>
        <w:t>ل</w:t>
      </w:r>
      <w:r w:rsidR="005208E6" w:rsidRPr="005208E6">
        <w:rPr>
          <w:rFonts w:ascii="Nafees Web Naskh" w:eastAsia="Calibri" w:hAnsi="Nafees Web Naskh" w:cs="Nafees Web Naskh"/>
          <w:b/>
          <w:bCs/>
          <w:rtl/>
          <w:lang w:eastAsia="en-US" w:bidi="ur-PK"/>
        </w:rPr>
        <w:t xml:space="preserve">: </w:t>
      </w:r>
      <w:r w:rsidR="005208E6" w:rsidRPr="005208E6">
        <w:rPr>
          <w:rFonts w:ascii="Nafees Web Naskh" w:eastAsia="Calibri" w:hAnsi="Nafees Web Naskh" w:cs="Nafees Web Naskh" w:hint="cs"/>
          <w:b/>
          <w:bCs/>
          <w:rtl/>
          <w:lang w:eastAsia="en-US" w:bidi="ur-PK"/>
        </w:rPr>
        <w:t xml:space="preserve"> </w:t>
      </w:r>
      <w:r w:rsidR="005208E6" w:rsidRPr="005208E6">
        <w:rPr>
          <w:rFonts w:ascii="Nafees Web Naskh" w:eastAsia="Calibri" w:hAnsi="Nafees Web Naskh" w:cs="Nafees Web Naskh"/>
          <w:b/>
          <w:bCs/>
          <w:rtl/>
          <w:lang w:eastAsia="en-US" w:bidi="ur-PK"/>
        </w:rPr>
        <w:t>عاد</w:t>
      </w:r>
      <w:r w:rsidR="005208E6" w:rsidRPr="005208E6">
        <w:rPr>
          <w:rFonts w:ascii="Nafees Web Naskh" w:eastAsia="Calibri" w:hAnsi="Nafees Web Naskh" w:cs="Nafees Web Naskh" w:hint="cs"/>
          <w:b/>
          <w:bCs/>
          <w:rtl/>
          <w:lang w:eastAsia="en-US" w:bidi="ur-PK"/>
        </w:rPr>
        <w:t>ی</w:t>
      </w:r>
      <w:r w:rsidR="005208E6" w:rsidRPr="005208E6">
        <w:rPr>
          <w:rFonts w:ascii="Nafees Web Naskh" w:eastAsia="Calibri" w:hAnsi="Nafees Web Naskh" w:cs="Nafees Web Naskh"/>
          <w:b/>
          <w:bCs/>
          <w:rtl/>
          <w:lang w:eastAsia="en-US" w:bidi="ur-PK"/>
        </w:rPr>
        <w:t xml:space="preserve"> </w:t>
      </w:r>
      <w:r w:rsidR="005208E6" w:rsidRPr="005208E6">
        <w:rPr>
          <w:rFonts w:ascii="Nafees Web Naskh" w:eastAsia="Calibri" w:hAnsi="Nafees Web Naskh" w:cs="Nafees Web Naskh" w:hint="cs"/>
          <w:b/>
          <w:bCs/>
          <w:rtl/>
          <w:lang w:eastAsia="en-US" w:bidi="ur-PK"/>
        </w:rPr>
        <w:t>ی</w:t>
      </w:r>
      <w:r w:rsidR="005208E6" w:rsidRPr="005208E6">
        <w:rPr>
          <w:rFonts w:ascii="Nafees Web Naskh" w:eastAsia="Calibri" w:hAnsi="Nafees Web Naskh" w:cs="Nafees Web Naskh" w:hint="eastAsia"/>
          <w:b/>
          <w:bCs/>
          <w:rtl/>
          <w:lang w:eastAsia="en-US" w:bidi="ur-PK"/>
        </w:rPr>
        <w:t>ا</w:t>
      </w:r>
      <w:r w:rsidR="005208E6" w:rsidRPr="005208E6">
        <w:rPr>
          <w:rFonts w:ascii="Nafees Web Naskh" w:eastAsia="Calibri" w:hAnsi="Nafees Web Naskh" w:cs="Nafees Web Naskh"/>
          <w:b/>
          <w:bCs/>
          <w:rtl/>
          <w:lang w:eastAsia="en-US" w:bidi="ur-PK"/>
        </w:rPr>
        <w:t xml:space="preserve"> </w:t>
      </w:r>
      <w:proofErr w:type="spellStart"/>
      <w:r w:rsidR="005208E6" w:rsidRPr="005208E6">
        <w:rPr>
          <w:rFonts w:ascii="Nafees Web Naskh" w:eastAsia="Calibri" w:hAnsi="Nafees Web Naskh" w:cs="Nafees Web Naskh"/>
          <w:b/>
          <w:bCs/>
          <w:rtl/>
          <w:lang w:eastAsia="en-US" w:bidi="ur-PK"/>
        </w:rPr>
        <w:t>بااخت</w:t>
      </w:r>
      <w:r w:rsidR="005208E6" w:rsidRPr="005208E6">
        <w:rPr>
          <w:rFonts w:ascii="Nafees Web Naskh" w:eastAsia="Calibri" w:hAnsi="Nafees Web Naskh" w:cs="Nafees Web Naskh" w:hint="cs"/>
          <w:b/>
          <w:bCs/>
          <w:rtl/>
          <w:lang w:eastAsia="en-US" w:bidi="ur-PK"/>
        </w:rPr>
        <w:t>ی</w:t>
      </w:r>
      <w:r w:rsidR="005208E6" w:rsidRPr="005208E6">
        <w:rPr>
          <w:rFonts w:ascii="Nafees Web Naskh" w:eastAsia="Calibri" w:hAnsi="Nafees Web Naskh" w:cs="Nafees Web Naskh" w:hint="eastAsia"/>
          <w:b/>
          <w:bCs/>
          <w:rtl/>
          <w:lang w:eastAsia="en-US" w:bidi="ur-PK"/>
        </w:rPr>
        <w:t>ار</w:t>
      </w:r>
      <w:proofErr w:type="spellEnd"/>
      <w:r w:rsidR="005208E6" w:rsidRPr="005208E6">
        <w:rPr>
          <w:rFonts w:ascii="Nafees Web Naskh" w:eastAsia="Calibri" w:hAnsi="Nafees Web Naskh" w:cs="Nafees Web Naskh" w:hint="cs"/>
          <w:b/>
          <w:bCs/>
          <w:rtl/>
          <w:lang w:eastAsia="en-US" w:bidi="ur-PK"/>
        </w:rPr>
        <w:t xml:space="preserve"> </w:t>
      </w:r>
      <w:r w:rsidR="005208E6" w:rsidRPr="005208E6">
        <w:rPr>
          <w:rFonts w:ascii="Nafees Web Naskh" w:eastAsia="Calibri" w:hAnsi="Nafees Web Naskh" w:cs="Nafees Web Naskh"/>
          <w:b/>
          <w:bCs/>
          <w:rtl/>
          <w:lang w:eastAsia="en-US" w:bidi="ur-PK"/>
        </w:rPr>
        <w:t xml:space="preserve"> </w:t>
      </w:r>
      <w:r w:rsidR="005208E6" w:rsidRPr="005208E6">
        <w:rPr>
          <w:rFonts w:ascii="Nafees Web Naskh" w:eastAsia="Calibri" w:hAnsi="Nafees Web Naskh" w:cs="Nafees Web Naskh"/>
          <w:b/>
          <w:bCs/>
          <w:color w:val="000000"/>
          <w:szCs w:val="22"/>
          <w:lang w:eastAsia="en-US"/>
        </w:rPr>
        <w:t>-</w:t>
      </w:r>
      <w:r w:rsidR="005208E6" w:rsidRPr="005208E6">
        <w:rPr>
          <w:rFonts w:ascii="Nafees Web Naskh" w:eastAsia="Calibri" w:hAnsi="Nafees Web Naskh" w:cs="Nafees Web Naskh"/>
          <w:b/>
          <w:bCs/>
          <w:rtl/>
          <w:lang w:eastAsia="en-US" w:bidi="ur-PK"/>
        </w:rPr>
        <w:t xml:space="preserve"> </w:t>
      </w:r>
      <w:r w:rsidR="005208E6" w:rsidRPr="005208E6">
        <w:rPr>
          <w:rFonts w:ascii="Nafees Web Naskh" w:eastAsia="Calibri" w:hAnsi="Nafees Web Naskh" w:cs="Nafees Web Naskh" w:hint="cs"/>
          <w:b/>
          <w:bCs/>
          <w:rtl/>
          <w:lang w:eastAsia="en-US" w:bidi="ur-PK"/>
        </w:rPr>
        <w:t xml:space="preserve"> </w:t>
      </w:r>
      <w:r w:rsidR="005208E6" w:rsidRPr="005208E6">
        <w:rPr>
          <w:rFonts w:ascii="Nafees Web Naskh" w:eastAsia="Calibri" w:hAnsi="Nafees Web Naskh" w:cs="Nafees Web Naskh"/>
          <w:b/>
          <w:bCs/>
          <w:rtl/>
          <w:lang w:eastAsia="en-US" w:bidi="ur-PK"/>
        </w:rPr>
        <w:t xml:space="preserve">اپنے </w:t>
      </w:r>
      <w:proofErr w:type="spellStart"/>
      <w:r w:rsidR="005208E6" w:rsidRPr="005208E6">
        <w:rPr>
          <w:rFonts w:ascii="Nafees Web Naskh" w:eastAsia="Calibri" w:hAnsi="Nafees Web Naskh" w:cs="Nafees Web Naskh"/>
          <w:b/>
          <w:bCs/>
          <w:rtl/>
          <w:lang w:eastAsia="en-US" w:bidi="ur-PK"/>
        </w:rPr>
        <w:t>بچےک</w:t>
      </w:r>
      <w:r w:rsidR="005208E6" w:rsidRPr="005208E6">
        <w:rPr>
          <w:rFonts w:ascii="Nafees Web Naskh" w:eastAsia="Calibri" w:hAnsi="Nafees Web Naskh" w:cs="Nafees Web Naskh" w:hint="cs"/>
          <w:b/>
          <w:bCs/>
          <w:rtl/>
          <w:lang w:eastAsia="en-US" w:bidi="ur-PK"/>
        </w:rPr>
        <w:t>ی</w:t>
      </w:r>
      <w:proofErr w:type="spellEnd"/>
      <w:r w:rsidR="005208E6" w:rsidRPr="005208E6">
        <w:rPr>
          <w:rFonts w:ascii="Nafees Web Naskh" w:eastAsia="Calibri" w:hAnsi="Nafees Web Naskh" w:cs="Nafees Web Naskh"/>
          <w:b/>
          <w:bCs/>
          <w:rtl/>
          <w:lang w:eastAsia="en-US" w:bidi="ur-PK"/>
        </w:rPr>
        <w:t xml:space="preserve"> آن لائن تعل</w:t>
      </w:r>
      <w:r w:rsidR="005208E6" w:rsidRPr="005208E6">
        <w:rPr>
          <w:rFonts w:ascii="Nafees Web Naskh" w:eastAsia="Calibri" w:hAnsi="Nafees Web Naskh" w:cs="Nafees Web Naskh" w:hint="cs"/>
          <w:b/>
          <w:bCs/>
          <w:rtl/>
          <w:lang w:eastAsia="en-US" w:bidi="ur-PK"/>
        </w:rPr>
        <w:t>ی</w:t>
      </w:r>
      <w:r w:rsidR="005208E6" w:rsidRPr="005208E6">
        <w:rPr>
          <w:rFonts w:ascii="Nafees Web Naskh" w:eastAsia="Calibri" w:hAnsi="Nafees Web Naskh" w:cs="Nafees Web Naskh" w:hint="eastAsia"/>
          <w:b/>
          <w:bCs/>
          <w:rtl/>
          <w:lang w:eastAsia="en-US" w:bidi="ur-PK"/>
        </w:rPr>
        <w:t>م</w:t>
      </w:r>
      <w:r w:rsidR="005208E6" w:rsidRPr="005208E6">
        <w:rPr>
          <w:rFonts w:ascii="Nafees Web Naskh" w:eastAsia="Calibri" w:hAnsi="Nafees Web Naskh" w:cs="Nafees Web Naskh"/>
          <w:b/>
          <w:bCs/>
          <w:rtl/>
          <w:lang w:eastAsia="en-US" w:bidi="ur-PK"/>
        </w:rPr>
        <w:t xml:space="preserve"> </w:t>
      </w:r>
      <w:r w:rsidR="005208E6" w:rsidRPr="005208E6">
        <w:rPr>
          <w:rFonts w:ascii="Nafees Web Naskh" w:eastAsia="Calibri" w:hAnsi="Nafees Web Naskh" w:cs="Nafees Web Naskh" w:hint="cs"/>
          <w:b/>
          <w:bCs/>
          <w:rtl/>
          <w:lang w:eastAsia="en-US" w:bidi="ur-PK"/>
        </w:rPr>
        <w:t xml:space="preserve">کو </w:t>
      </w:r>
      <w:r w:rsidR="005208E6" w:rsidRPr="005208E6">
        <w:rPr>
          <w:rFonts w:ascii="Nafees Web Naskh" w:eastAsia="Calibri" w:hAnsi="Nafees Web Naskh" w:cs="Nafees Web Naskh"/>
          <w:b/>
          <w:bCs/>
          <w:rtl/>
          <w:lang w:eastAsia="en-US" w:bidi="ur-PK"/>
        </w:rPr>
        <w:t>ک</w:t>
      </w:r>
      <w:r w:rsidR="005208E6" w:rsidRPr="005208E6">
        <w:rPr>
          <w:rFonts w:ascii="Nafees Web Naskh" w:eastAsia="Calibri" w:hAnsi="Nafees Web Naskh" w:cs="Nafees Web Naskh" w:hint="cs"/>
          <w:b/>
          <w:bCs/>
          <w:rtl/>
          <w:lang w:eastAsia="en-US" w:bidi="ur-PK"/>
        </w:rPr>
        <w:t>ی</w:t>
      </w:r>
      <w:r w:rsidR="005208E6" w:rsidRPr="005208E6">
        <w:rPr>
          <w:rFonts w:ascii="Nafees Web Naskh" w:eastAsia="Calibri" w:hAnsi="Nafees Web Naskh" w:cs="Nafees Web Naskh" w:hint="eastAsia"/>
          <w:b/>
          <w:bCs/>
          <w:rtl/>
          <w:lang w:eastAsia="en-US" w:bidi="ur-PK"/>
        </w:rPr>
        <w:t>سے</w:t>
      </w:r>
      <w:r w:rsidR="005208E6" w:rsidRPr="005208E6">
        <w:rPr>
          <w:rFonts w:ascii="Nafees Web Naskh" w:eastAsia="Calibri" w:hAnsi="Nafees Web Naskh" w:cs="Nafees Web Naskh"/>
          <w:b/>
          <w:bCs/>
          <w:rtl/>
          <w:lang w:eastAsia="en-US" w:bidi="ur-PK"/>
        </w:rPr>
        <w:t xml:space="preserve"> </w:t>
      </w:r>
      <w:r w:rsidR="005208E6" w:rsidRPr="005208E6">
        <w:rPr>
          <w:rFonts w:ascii="Nafees Web Naskh" w:eastAsia="Calibri" w:hAnsi="Nafees Web Naskh" w:cs="Nafees Web Naskh" w:hint="cs"/>
          <w:b/>
          <w:bCs/>
          <w:rtl/>
          <w:lang w:eastAsia="en-US" w:bidi="ur-PK"/>
        </w:rPr>
        <w:t>سپورٹ</w:t>
      </w:r>
      <w:r w:rsidR="005208E6" w:rsidRPr="005208E6">
        <w:rPr>
          <w:rFonts w:ascii="Nafees Web Naskh" w:eastAsia="Calibri" w:hAnsi="Nafees Web Naskh" w:cs="Nafees Web Naskh"/>
          <w:b/>
          <w:bCs/>
          <w:rtl/>
          <w:lang w:eastAsia="en-US" w:bidi="ur-PK"/>
        </w:rPr>
        <w:t xml:space="preserve"> کر</w:t>
      </w:r>
      <w:r w:rsidR="005208E6" w:rsidRPr="005208E6">
        <w:rPr>
          <w:rFonts w:ascii="Nafees Web Naskh" w:eastAsia="Calibri" w:hAnsi="Nafees Web Naskh" w:cs="Nafees Web Naskh" w:hint="cs"/>
          <w:b/>
          <w:bCs/>
          <w:rtl/>
          <w:lang w:eastAsia="en-US" w:bidi="ur-PK"/>
        </w:rPr>
        <w:t>ی</w:t>
      </w:r>
      <w:r w:rsidR="005208E6" w:rsidRPr="005208E6">
        <w:rPr>
          <w:rFonts w:ascii="Nafees Web Naskh" w:eastAsia="Calibri" w:hAnsi="Nafees Web Naskh" w:cs="Nafees Web Naskh" w:hint="eastAsia"/>
          <w:b/>
          <w:bCs/>
          <w:rtl/>
          <w:lang w:eastAsia="en-US" w:bidi="ur-PK"/>
        </w:rPr>
        <w:t>ں</w:t>
      </w:r>
      <w:r w:rsidR="00520812" w:rsidRPr="00270D3D">
        <w:rPr>
          <w:rFonts w:ascii="Arial" w:hAnsi="Arial" w:cs="Arial"/>
          <w:b/>
          <w:bCs/>
          <w:color w:val="F79646" w:themeColor="accent6"/>
        </w:rPr>
        <w:br/>
      </w:r>
      <w:r w:rsidR="00520812" w:rsidRPr="00270D3D">
        <w:rPr>
          <w:rFonts w:ascii="Arial" w:hAnsi="Arial" w:cs="Arial"/>
          <w:b/>
          <w:bCs/>
          <w:color w:val="F79646" w:themeColor="accent6"/>
        </w:rPr>
        <w:br/>
      </w:r>
      <w:r w:rsidR="00FB4007" w:rsidRPr="00FB4007">
        <w:rPr>
          <w:rFonts w:ascii="Nafees Web Naskh" w:eastAsia="Calibri" w:hAnsi="Nafees Web Naskh" w:cs="Nafees Web Naskh"/>
          <w:rtl/>
          <w:lang w:eastAsia="en-US" w:bidi="ur-PK"/>
        </w:rPr>
        <w:t xml:space="preserve">اس </w:t>
      </w:r>
      <w:proofErr w:type="spellStart"/>
      <w:r w:rsidR="00FB4007" w:rsidRPr="00FB4007">
        <w:rPr>
          <w:rFonts w:ascii="Nafees Web Naskh" w:eastAsia="Calibri" w:hAnsi="Nafees Web Naskh" w:cs="Nafees Web Naskh"/>
          <w:rtl/>
          <w:lang w:eastAsia="en-US" w:bidi="ur-PK"/>
        </w:rPr>
        <w:t>پ</w:t>
      </w:r>
      <w:r w:rsidR="00FB4007" w:rsidRPr="00FB4007">
        <w:rPr>
          <w:rFonts w:ascii="Nafees Web Naskh" w:eastAsia="Calibri" w:hAnsi="Nafees Web Naskh" w:cs="Nafees Web Naskh" w:hint="cs"/>
          <w:rtl/>
          <w:lang w:eastAsia="en-US" w:bidi="ur-PK"/>
        </w:rPr>
        <w:t>ی</w:t>
      </w:r>
      <w:r w:rsidR="00FB4007" w:rsidRPr="00FB4007">
        <w:rPr>
          <w:rFonts w:ascii="Nafees Web Naskh" w:eastAsia="Calibri" w:hAnsi="Nafees Web Naskh" w:cs="Nafees Web Naskh" w:hint="eastAsia"/>
          <w:rtl/>
          <w:lang w:eastAsia="en-US" w:bidi="ur-PK"/>
        </w:rPr>
        <w:t>نل</w:t>
      </w:r>
      <w:proofErr w:type="spellEnd"/>
      <w:r w:rsidR="00FB4007" w:rsidRPr="00FB4007">
        <w:rPr>
          <w:rFonts w:ascii="Nafees Web Naskh" w:eastAsia="Calibri" w:hAnsi="Nafees Web Naskh" w:cs="Nafees Web Naskh"/>
          <w:rtl/>
          <w:lang w:eastAsia="en-US" w:bidi="ur-PK"/>
        </w:rPr>
        <w:t xml:space="preserve"> </w:t>
      </w:r>
      <w:r w:rsidR="00FB4007" w:rsidRPr="00FB4007">
        <w:rPr>
          <w:rFonts w:ascii="Nafees Web Naskh" w:eastAsia="Calibri" w:hAnsi="Nafees Web Naskh" w:cs="Nafees Web Naskh" w:hint="cs"/>
          <w:rtl/>
          <w:lang w:eastAsia="en-US" w:bidi="ur-PK"/>
        </w:rPr>
        <w:t>مباحثے</w:t>
      </w:r>
      <w:r w:rsidR="00FB4007" w:rsidRPr="00FB4007">
        <w:rPr>
          <w:rFonts w:ascii="Nafees Web Naskh" w:eastAsia="Calibri" w:hAnsi="Nafees Web Naskh" w:cs="Nafees Web Naskh"/>
          <w:rtl/>
          <w:lang w:eastAsia="en-US" w:bidi="ur-PK"/>
        </w:rPr>
        <w:t xml:space="preserve"> م</w:t>
      </w:r>
      <w:r w:rsidR="00FB4007" w:rsidRPr="00FB4007">
        <w:rPr>
          <w:rFonts w:ascii="Nafees Web Naskh" w:eastAsia="Calibri" w:hAnsi="Nafees Web Naskh" w:cs="Nafees Web Naskh" w:hint="cs"/>
          <w:rtl/>
          <w:lang w:eastAsia="en-US" w:bidi="ur-PK"/>
        </w:rPr>
        <w:t>ی</w:t>
      </w:r>
      <w:r w:rsidR="00FB4007" w:rsidRPr="00FB4007">
        <w:rPr>
          <w:rFonts w:ascii="Nafees Web Naskh" w:eastAsia="Calibri" w:hAnsi="Nafees Web Naskh" w:cs="Nafees Web Naskh" w:hint="eastAsia"/>
          <w:rtl/>
          <w:lang w:eastAsia="en-US" w:bidi="ur-PK"/>
        </w:rPr>
        <w:t>ں</w:t>
      </w:r>
      <w:r w:rsidR="00FB4007" w:rsidRPr="00FB4007">
        <w:rPr>
          <w:rFonts w:ascii="Nafees Web Naskh" w:eastAsia="Calibri" w:hAnsi="Nafees Web Naskh" w:cs="Nafees Web Naskh"/>
          <w:rtl/>
          <w:lang w:eastAsia="en-US" w:bidi="ur-PK"/>
        </w:rPr>
        <w:t xml:space="preserve"> ٹ</w:t>
      </w:r>
      <w:r w:rsidR="00FB4007" w:rsidRPr="00FB4007">
        <w:rPr>
          <w:rFonts w:ascii="Nafees Web Naskh" w:eastAsia="Calibri" w:hAnsi="Nafees Web Naskh" w:cs="Nafees Web Naskh" w:hint="cs"/>
          <w:rtl/>
          <w:lang w:eastAsia="en-US" w:bidi="ur-PK"/>
        </w:rPr>
        <w:t>ی</w:t>
      </w:r>
      <w:r w:rsidR="00FB4007" w:rsidRPr="00FB4007">
        <w:rPr>
          <w:rFonts w:ascii="Nafees Web Naskh" w:eastAsia="Calibri" w:hAnsi="Nafees Web Naskh" w:cs="Nafees Web Naskh"/>
          <w:rtl/>
          <w:lang w:eastAsia="en-US" w:bidi="ur-PK"/>
        </w:rPr>
        <w:t xml:space="preserve"> </w:t>
      </w:r>
      <w:proofErr w:type="spellStart"/>
      <w:r w:rsidR="00FB4007" w:rsidRPr="00FB4007">
        <w:rPr>
          <w:rFonts w:ascii="Nafees Web Naskh" w:eastAsia="Calibri" w:hAnsi="Nafees Web Naskh" w:cs="Nafees Web Naskh"/>
          <w:rtl/>
          <w:lang w:eastAsia="en-US" w:bidi="ur-PK"/>
        </w:rPr>
        <w:t>ڈ</w:t>
      </w:r>
      <w:r w:rsidR="00FB4007" w:rsidRPr="00FB4007">
        <w:rPr>
          <w:rFonts w:ascii="Nafees Web Naskh" w:eastAsia="Calibri" w:hAnsi="Nafees Web Naskh" w:cs="Nafees Web Naskh" w:hint="cs"/>
          <w:rtl/>
          <w:lang w:eastAsia="en-US" w:bidi="ur-PK"/>
        </w:rPr>
        <w:t>ی</w:t>
      </w:r>
      <w:proofErr w:type="spellEnd"/>
      <w:r w:rsidR="00FB4007" w:rsidRPr="00FB4007">
        <w:rPr>
          <w:rFonts w:ascii="Nafees Web Naskh" w:eastAsia="Calibri" w:hAnsi="Nafees Web Naskh" w:cs="Nafees Web Naskh"/>
          <w:rtl/>
          <w:lang w:eastAsia="en-US" w:bidi="ur-PK"/>
        </w:rPr>
        <w:t xml:space="preserve"> </w:t>
      </w:r>
      <w:proofErr w:type="spellStart"/>
      <w:r w:rsidR="00FB4007" w:rsidRPr="00FB4007">
        <w:rPr>
          <w:rFonts w:ascii="Nafees Web Naskh" w:eastAsia="Calibri" w:hAnsi="Nafees Web Naskh" w:cs="Nafees Web Naskh"/>
          <w:rtl/>
          <w:lang w:eastAsia="en-US" w:bidi="ur-PK"/>
        </w:rPr>
        <w:t>ا</w:t>
      </w:r>
      <w:r w:rsidR="00FB4007" w:rsidRPr="00FB4007">
        <w:rPr>
          <w:rFonts w:ascii="Nafees Web Naskh" w:eastAsia="Calibri" w:hAnsi="Nafees Web Naskh" w:cs="Nafees Web Naskh" w:hint="cs"/>
          <w:rtl/>
          <w:lang w:eastAsia="en-US" w:bidi="ur-PK"/>
        </w:rPr>
        <w:t>ی</w:t>
      </w:r>
      <w:r w:rsidR="00FB4007" w:rsidRPr="00FB4007">
        <w:rPr>
          <w:rFonts w:ascii="Nafees Web Naskh" w:eastAsia="Calibri" w:hAnsi="Nafees Web Naskh" w:cs="Nafees Web Naskh" w:hint="eastAsia"/>
          <w:rtl/>
          <w:lang w:eastAsia="en-US" w:bidi="ur-PK"/>
        </w:rPr>
        <w:t>س</w:t>
      </w:r>
      <w:proofErr w:type="spellEnd"/>
      <w:r w:rsidR="00FB4007" w:rsidRPr="00FB4007">
        <w:rPr>
          <w:rFonts w:ascii="Nafees Web Naskh" w:eastAsia="Calibri" w:hAnsi="Nafees Web Naskh" w:cs="Nafees Web Naskh"/>
          <w:rtl/>
          <w:lang w:eastAsia="en-US" w:bidi="ur-PK"/>
        </w:rPr>
        <w:t xml:space="preserve"> ب</w:t>
      </w:r>
      <w:r w:rsidR="00FB4007" w:rsidRPr="00FB4007">
        <w:rPr>
          <w:rFonts w:ascii="Nafees Web Naskh" w:eastAsia="Calibri" w:hAnsi="Nafees Web Naskh" w:cs="Nafees Web Naskh" w:hint="cs"/>
          <w:rtl/>
          <w:lang w:eastAsia="en-US" w:bidi="ur-PK"/>
        </w:rPr>
        <w:t>ی</w:t>
      </w:r>
      <w:r w:rsidR="00FB4007" w:rsidRPr="00FB4007">
        <w:rPr>
          <w:rFonts w:ascii="Nafees Web Naskh" w:eastAsia="Calibri" w:hAnsi="Nafees Web Naskh" w:cs="Nafees Web Naskh"/>
          <w:rtl/>
          <w:lang w:eastAsia="en-US" w:bidi="ur-PK"/>
        </w:rPr>
        <w:t xml:space="preserve"> عملہ کے ساتھ </w:t>
      </w:r>
      <w:proofErr w:type="spellStart"/>
      <w:r w:rsidR="00FB4007" w:rsidRPr="00FB4007">
        <w:rPr>
          <w:rFonts w:ascii="Nafees Web Naskh" w:eastAsia="Calibri" w:hAnsi="Nafees Web Naskh" w:cs="Nafees Web Naskh"/>
          <w:rtl/>
          <w:lang w:eastAsia="en-US" w:bidi="ur-PK"/>
        </w:rPr>
        <w:t>ساتھ</w:t>
      </w:r>
      <w:proofErr w:type="spellEnd"/>
      <w:r w:rsidR="00FB4007" w:rsidRPr="00FB4007">
        <w:rPr>
          <w:rFonts w:ascii="Nafees Web Naskh" w:eastAsia="Calibri" w:hAnsi="Nafees Web Naskh" w:cs="Nafees Web Naskh"/>
          <w:rtl/>
          <w:lang w:eastAsia="en-US" w:bidi="ur-PK"/>
        </w:rPr>
        <w:t xml:space="preserve"> ا</w:t>
      </w:r>
      <w:r w:rsidR="00FB4007" w:rsidRPr="00FB4007">
        <w:rPr>
          <w:rFonts w:ascii="Nafees Web Naskh" w:eastAsia="Calibri" w:hAnsi="Nafees Web Naskh" w:cs="Nafees Web Naskh" w:hint="cs"/>
          <w:rtl/>
          <w:lang w:eastAsia="en-US" w:bidi="ur-PK"/>
        </w:rPr>
        <w:t>ی</w:t>
      </w:r>
      <w:r w:rsidR="00FB4007" w:rsidRPr="00FB4007">
        <w:rPr>
          <w:rFonts w:ascii="Nafees Web Naskh" w:eastAsia="Calibri" w:hAnsi="Nafees Web Naskh" w:cs="Nafees Web Naskh" w:hint="eastAsia"/>
          <w:rtl/>
          <w:lang w:eastAsia="en-US" w:bidi="ur-PK"/>
        </w:rPr>
        <w:t>ک</w:t>
      </w:r>
      <w:r w:rsidR="00FB4007" w:rsidRPr="00FB4007">
        <w:rPr>
          <w:rFonts w:ascii="Nafees Web Naskh" w:eastAsia="Calibri" w:hAnsi="Nafees Web Naskh" w:cs="Nafees Web Naskh"/>
          <w:rtl/>
          <w:lang w:eastAsia="en-US" w:bidi="ur-PK"/>
        </w:rPr>
        <w:t xml:space="preserve"> </w:t>
      </w:r>
      <w:proofErr w:type="spellStart"/>
      <w:r w:rsidR="00FB4007" w:rsidRPr="00FB4007">
        <w:rPr>
          <w:rFonts w:ascii="Nafees Web Naskh" w:eastAsia="Calibri" w:hAnsi="Nafees Web Naskh" w:cs="Nafees Web Naskh"/>
          <w:rtl/>
          <w:lang w:eastAsia="en-US" w:bidi="ur-PK"/>
        </w:rPr>
        <w:t>کل</w:t>
      </w:r>
      <w:r w:rsidR="00FB4007" w:rsidRPr="00FB4007">
        <w:rPr>
          <w:rFonts w:ascii="Nafees Web Naskh" w:eastAsia="Calibri" w:hAnsi="Nafees Web Naskh" w:cs="Nafees Web Naskh" w:hint="cs"/>
          <w:rtl/>
          <w:lang w:eastAsia="en-US" w:bidi="ur-PK"/>
        </w:rPr>
        <w:t>ی</w:t>
      </w:r>
      <w:r w:rsidR="00FB4007" w:rsidRPr="00FB4007">
        <w:rPr>
          <w:rFonts w:ascii="Nafees Web Naskh" w:eastAsia="Calibri" w:hAnsi="Nafees Web Naskh" w:cs="Nafees Web Naskh" w:hint="eastAsia"/>
          <w:rtl/>
          <w:lang w:eastAsia="en-US" w:bidi="ur-PK"/>
        </w:rPr>
        <w:t>ن</w:t>
      </w:r>
      <w:r w:rsidR="00FB4007" w:rsidRPr="00FB4007">
        <w:rPr>
          <w:rFonts w:ascii="Nafees Web Naskh" w:eastAsia="Calibri" w:hAnsi="Nafees Web Naskh" w:cs="Nafees Web Naskh" w:hint="cs"/>
          <w:rtl/>
          <w:lang w:eastAsia="en-US" w:bidi="ur-PK"/>
        </w:rPr>
        <w:t>ی</w:t>
      </w:r>
      <w:r w:rsidR="00FB4007" w:rsidRPr="00FB4007">
        <w:rPr>
          <w:rFonts w:ascii="Nafees Web Naskh" w:eastAsia="Calibri" w:hAnsi="Nafees Web Naskh" w:cs="Nafees Web Naskh" w:hint="eastAsia"/>
          <w:rtl/>
          <w:lang w:eastAsia="en-US" w:bidi="ur-PK"/>
        </w:rPr>
        <w:t>کل</w:t>
      </w:r>
      <w:proofErr w:type="spellEnd"/>
      <w:r w:rsidR="00FB4007" w:rsidRPr="00FB4007">
        <w:rPr>
          <w:rFonts w:ascii="Nafees Web Naskh" w:eastAsia="Calibri" w:hAnsi="Nafees Web Naskh" w:cs="Nafees Web Naskh"/>
          <w:rtl/>
          <w:lang w:eastAsia="en-US" w:bidi="ur-PK"/>
        </w:rPr>
        <w:t xml:space="preserve"> </w:t>
      </w:r>
      <w:r w:rsidR="00FB4007" w:rsidRPr="00FB4007">
        <w:rPr>
          <w:rFonts w:ascii="Nafees Web Naskh" w:eastAsia="Calibri" w:hAnsi="Nafees Web Naskh" w:cs="Nafees Web Naskh" w:hint="cs"/>
          <w:rtl/>
          <w:lang w:eastAsia="en-US" w:bidi="ur-PK"/>
        </w:rPr>
        <w:t>ماہر نفسیات</w:t>
      </w:r>
      <w:r w:rsidR="00FB4007" w:rsidRPr="00FB4007">
        <w:rPr>
          <w:rFonts w:ascii="Nafees Web Naskh" w:eastAsia="Calibri" w:hAnsi="Nafees Web Naskh" w:cs="Nafees Web Naskh"/>
          <w:rtl/>
          <w:lang w:eastAsia="en-US" w:bidi="ur-PK"/>
        </w:rPr>
        <w:t xml:space="preserve"> اور محقق شامل تھے</w:t>
      </w:r>
      <w:r w:rsidR="00FB4007" w:rsidRPr="00FB4007">
        <w:rPr>
          <w:rFonts w:ascii="Nafees Web Naskh" w:eastAsia="Calibri" w:hAnsi="Nafees Web Naskh" w:cs="Nafees Web Naskh" w:hint="cs"/>
          <w:rtl/>
          <w:lang w:eastAsia="en-US" w:bidi="ur-PK"/>
        </w:rPr>
        <w:t xml:space="preserve"> اور انہوں نے ایسے موضوعات جیسے </w:t>
      </w:r>
      <w:r w:rsidR="00FB4007" w:rsidRPr="00FB4007">
        <w:rPr>
          <w:rFonts w:ascii="Nafees Web Naskh" w:eastAsia="Calibri" w:hAnsi="Nafees Web Naskh" w:cs="Nafees Web Naskh"/>
          <w:rtl/>
          <w:lang w:eastAsia="en-US" w:bidi="ur-PK"/>
        </w:rPr>
        <w:t>اسکر</w:t>
      </w:r>
      <w:r w:rsidR="00FB4007" w:rsidRPr="00FB4007">
        <w:rPr>
          <w:rFonts w:ascii="Nafees Web Naskh" w:eastAsia="Calibri" w:hAnsi="Nafees Web Naskh" w:cs="Nafees Web Naskh" w:hint="cs"/>
          <w:rtl/>
          <w:lang w:eastAsia="en-US" w:bidi="ur-PK"/>
        </w:rPr>
        <w:t>ی</w:t>
      </w:r>
      <w:r w:rsidR="00FB4007" w:rsidRPr="00FB4007">
        <w:rPr>
          <w:rFonts w:ascii="Nafees Web Naskh" w:eastAsia="Calibri" w:hAnsi="Nafees Web Naskh" w:cs="Nafees Web Naskh" w:hint="eastAsia"/>
          <w:rtl/>
          <w:lang w:eastAsia="en-US" w:bidi="ur-PK"/>
        </w:rPr>
        <w:t>ن</w:t>
      </w:r>
      <w:r w:rsidR="00FB4007" w:rsidRPr="00FB4007">
        <w:rPr>
          <w:rFonts w:ascii="Nafees Web Naskh" w:eastAsia="Calibri" w:hAnsi="Nafees Web Naskh" w:cs="Nafees Web Naskh"/>
          <w:rtl/>
          <w:lang w:eastAsia="en-US" w:bidi="ur-PK"/>
        </w:rPr>
        <w:t xml:space="preserve"> ٹائم </w:t>
      </w:r>
      <w:r w:rsidR="00FB4007" w:rsidRPr="00FB4007">
        <w:rPr>
          <w:rFonts w:ascii="Nafees Web Naskh" w:eastAsia="Calibri" w:hAnsi="Nafees Web Naskh" w:cs="Nafees Web Naskh" w:hint="cs"/>
          <w:rtl/>
          <w:lang w:eastAsia="en-US" w:bidi="ur-PK"/>
        </w:rPr>
        <w:t xml:space="preserve">پر قابو </w:t>
      </w:r>
      <w:proofErr w:type="spellStart"/>
      <w:r w:rsidR="00FB4007" w:rsidRPr="00FB4007">
        <w:rPr>
          <w:rFonts w:ascii="Nafees Web Naskh" w:eastAsia="Calibri" w:hAnsi="Nafees Web Naskh" w:cs="Nafees Web Naskh" w:hint="cs"/>
          <w:rtl/>
          <w:lang w:eastAsia="en-US" w:bidi="ur-PK"/>
        </w:rPr>
        <w:t>پانے</w:t>
      </w:r>
      <w:proofErr w:type="spellEnd"/>
      <w:r w:rsidR="00FB4007" w:rsidRPr="00FB4007">
        <w:rPr>
          <w:rFonts w:ascii="Nafees Web Naskh" w:eastAsia="Calibri" w:hAnsi="Nafees Web Naskh" w:cs="Nafees Web Naskh"/>
          <w:rtl/>
          <w:lang w:eastAsia="en-US" w:bidi="ur-PK"/>
        </w:rPr>
        <w:t xml:space="preserve"> اور مناسب معمولات </w:t>
      </w:r>
      <w:proofErr w:type="spellStart"/>
      <w:r w:rsidR="00FB4007" w:rsidRPr="00FB4007">
        <w:rPr>
          <w:rFonts w:ascii="Nafees Web Naskh" w:eastAsia="Calibri" w:hAnsi="Nafees Web Naskh" w:cs="Nafees Web Naskh"/>
          <w:rtl/>
          <w:lang w:eastAsia="en-US" w:bidi="ur-PK"/>
        </w:rPr>
        <w:t>طےکرنے</w:t>
      </w:r>
      <w:proofErr w:type="spellEnd"/>
      <w:r w:rsidR="00FB4007" w:rsidRPr="00FB4007">
        <w:rPr>
          <w:rFonts w:ascii="Nafees Web Naskh" w:eastAsia="Calibri" w:hAnsi="Nafees Web Naskh" w:cs="Nafees Web Naskh"/>
          <w:rtl/>
          <w:lang w:eastAsia="en-US" w:bidi="ur-PK"/>
        </w:rPr>
        <w:t xml:space="preserve"> سے لے کر آن لائن </w:t>
      </w:r>
      <w:r w:rsidR="00FB4007" w:rsidRPr="00FB4007">
        <w:rPr>
          <w:rFonts w:ascii="Nafees Web Naskh" w:eastAsia="Calibri" w:hAnsi="Nafees Web Naskh" w:cs="Nafees Web Naskh" w:hint="cs"/>
          <w:rtl/>
          <w:lang w:eastAsia="en-US" w:bidi="ur-PK"/>
        </w:rPr>
        <w:t xml:space="preserve">تشکیل دینے اور </w:t>
      </w:r>
      <w:proofErr w:type="spellStart"/>
      <w:r w:rsidR="00FB4007" w:rsidRPr="00FB4007">
        <w:rPr>
          <w:rFonts w:ascii="Nafees Web Naskh" w:eastAsia="Calibri" w:hAnsi="Nafees Web Naskh" w:cs="Nafees Web Naskh" w:hint="cs"/>
          <w:rtl/>
          <w:lang w:eastAsia="en-US" w:bidi="ur-PK"/>
        </w:rPr>
        <w:t>مسئلےکو</w:t>
      </w:r>
      <w:proofErr w:type="spellEnd"/>
      <w:r w:rsidR="00FB4007" w:rsidRPr="00FB4007">
        <w:rPr>
          <w:rFonts w:ascii="Nafees Web Naskh" w:eastAsia="Calibri" w:hAnsi="Nafees Web Naskh" w:cs="Nafees Web Naskh" w:hint="cs"/>
          <w:rtl/>
          <w:lang w:eastAsia="en-US" w:bidi="ur-PK"/>
        </w:rPr>
        <w:t xml:space="preserve"> حل کرنے</w:t>
      </w:r>
      <w:r w:rsidR="00FB4007" w:rsidRPr="00FB4007">
        <w:rPr>
          <w:rFonts w:ascii="Nafees Web Naskh" w:eastAsia="Calibri" w:hAnsi="Nafees Web Naskh" w:cs="Nafees Web Naskh"/>
          <w:rtl/>
          <w:lang w:eastAsia="en-US" w:bidi="ur-PK"/>
        </w:rPr>
        <w:t xml:space="preserve"> کے </w:t>
      </w:r>
      <w:proofErr w:type="spellStart"/>
      <w:r w:rsidR="00B54445">
        <w:rPr>
          <w:rFonts w:ascii="Nafees Web Naskh" w:eastAsia="Calibri" w:hAnsi="Nafees Web Naskh" w:cs="Nafees Web Naskh" w:hint="cs"/>
          <w:rtl/>
          <w:lang w:eastAsia="en-US" w:bidi="ur-PK"/>
        </w:rPr>
        <w:t>طلباء</w:t>
      </w:r>
      <w:proofErr w:type="spellEnd"/>
      <w:r w:rsidR="00B54445">
        <w:rPr>
          <w:rFonts w:ascii="Nafees Web Naskh" w:eastAsia="Calibri" w:hAnsi="Nafees Web Naskh" w:cs="Nafees Web Naskh" w:hint="cs"/>
          <w:rtl/>
          <w:lang w:eastAsia="en-US" w:bidi="ur-PK"/>
        </w:rPr>
        <w:t xml:space="preserve"> </w:t>
      </w:r>
      <w:r w:rsidR="00FB4007" w:rsidRPr="00FB4007">
        <w:rPr>
          <w:rFonts w:ascii="Nafees Web Naskh" w:eastAsia="Calibri" w:hAnsi="Nafees Web Naskh" w:cs="Nafees Web Naskh"/>
          <w:rtl/>
          <w:lang w:eastAsia="en-US" w:bidi="ur-PK"/>
        </w:rPr>
        <w:t>کے جذبے کو فروغ د</w:t>
      </w:r>
      <w:r w:rsidR="00FB4007" w:rsidRPr="00FB4007">
        <w:rPr>
          <w:rFonts w:ascii="Nafees Web Naskh" w:eastAsia="Calibri" w:hAnsi="Nafees Web Naskh" w:cs="Nafees Web Naskh" w:hint="cs"/>
          <w:rtl/>
          <w:lang w:eastAsia="en-US" w:bidi="ur-PK"/>
        </w:rPr>
        <w:t>ی</w:t>
      </w:r>
      <w:r w:rsidR="00FB4007" w:rsidRPr="00FB4007">
        <w:rPr>
          <w:rFonts w:ascii="Nafees Web Naskh" w:eastAsia="Calibri" w:hAnsi="Nafees Web Naskh" w:cs="Nafees Web Naskh" w:hint="eastAsia"/>
          <w:rtl/>
          <w:lang w:eastAsia="en-US" w:bidi="ur-PK"/>
        </w:rPr>
        <w:t>نے</w:t>
      </w:r>
      <w:r w:rsidR="00FB4007" w:rsidRPr="00FB4007">
        <w:rPr>
          <w:rFonts w:ascii="Nafees Web Naskh" w:eastAsia="Calibri" w:hAnsi="Nafees Web Naskh" w:cs="Nafees Web Naskh"/>
          <w:rtl/>
          <w:lang w:eastAsia="en-US" w:bidi="ur-PK"/>
        </w:rPr>
        <w:t xml:space="preserve"> </w:t>
      </w:r>
      <w:r w:rsidR="00FB4007" w:rsidRPr="00FB4007">
        <w:rPr>
          <w:rFonts w:ascii="Nafees Web Naskh" w:eastAsia="Calibri" w:hAnsi="Nafees Web Naskh" w:cs="Nafees Web Naskh" w:hint="cs"/>
          <w:rtl/>
          <w:lang w:eastAsia="en-US" w:bidi="ur-PK"/>
        </w:rPr>
        <w:t>تک</w:t>
      </w:r>
      <w:r w:rsidR="00FB4007" w:rsidRPr="00FB4007">
        <w:rPr>
          <w:rFonts w:ascii="Nafees Web Naskh" w:eastAsia="Calibri" w:hAnsi="Nafees Web Naskh" w:cs="Nafees Web Naskh"/>
          <w:rtl/>
          <w:lang w:eastAsia="en-US" w:bidi="ur-PK"/>
        </w:rPr>
        <w:t xml:space="preserve"> مختلف موضوعات</w:t>
      </w:r>
      <w:r w:rsidR="00FB4007" w:rsidRPr="00FB4007">
        <w:rPr>
          <w:rFonts w:ascii="Nafees Web Naskh" w:eastAsia="Calibri" w:hAnsi="Nafees Web Naskh" w:cs="Nafees Web Naskh" w:hint="cs"/>
          <w:rtl/>
          <w:lang w:eastAsia="en-US" w:bidi="ur-PK"/>
        </w:rPr>
        <w:t xml:space="preserve"> کی </w:t>
      </w:r>
      <w:proofErr w:type="spellStart"/>
      <w:r w:rsidR="00FB4007" w:rsidRPr="00FB4007">
        <w:rPr>
          <w:rFonts w:ascii="Nafees Web Naskh" w:eastAsia="Calibri" w:hAnsi="Nafees Web Naskh" w:cs="Nafees Web Naskh" w:hint="cs"/>
          <w:rtl/>
          <w:lang w:eastAsia="en-US" w:bidi="ur-PK"/>
        </w:rPr>
        <w:t>کھوج</w:t>
      </w:r>
      <w:proofErr w:type="spellEnd"/>
      <w:r w:rsidR="00FB4007" w:rsidRPr="00FB4007">
        <w:rPr>
          <w:rFonts w:ascii="Nafees Web Naskh" w:eastAsia="Calibri" w:hAnsi="Nafees Web Naskh" w:cs="Nafees Web Naskh" w:hint="cs"/>
          <w:rtl/>
          <w:lang w:eastAsia="en-US" w:bidi="ur-PK"/>
        </w:rPr>
        <w:t xml:space="preserve"> لگائی۔ </w:t>
      </w:r>
      <w:proofErr w:type="spellStart"/>
      <w:r w:rsidR="00FB4007" w:rsidRPr="00FB4007">
        <w:rPr>
          <w:rFonts w:ascii="Nafees Web Naskh" w:eastAsia="Calibri" w:hAnsi="Nafees Web Naskh" w:cs="Nafees Web Naskh" w:hint="cs"/>
          <w:rtl/>
          <w:lang w:eastAsia="en-US" w:bidi="ur-PK"/>
        </w:rPr>
        <w:t>ویبینار</w:t>
      </w:r>
      <w:proofErr w:type="spellEnd"/>
      <w:r w:rsidR="00FB4007" w:rsidRPr="00FB4007">
        <w:rPr>
          <w:rFonts w:ascii="Nafees Web Naskh" w:eastAsia="Calibri" w:hAnsi="Nafees Web Naskh" w:cs="Nafees Web Naskh" w:hint="cs"/>
          <w:rtl/>
          <w:lang w:eastAsia="en-US" w:bidi="ur-PK"/>
        </w:rPr>
        <w:t xml:space="preserve"> میں </w:t>
      </w:r>
      <w:proofErr w:type="spellStart"/>
      <w:r w:rsidR="00FB4007" w:rsidRPr="00FB4007">
        <w:rPr>
          <w:rFonts w:ascii="Nafees Web Naskh" w:eastAsia="Calibri" w:hAnsi="Nafees Web Naskh" w:cs="Nafees Web Naskh" w:hint="cs"/>
          <w:rtl/>
          <w:lang w:eastAsia="en-US" w:bidi="ur-PK"/>
        </w:rPr>
        <w:t>دیئےگئے</w:t>
      </w:r>
      <w:proofErr w:type="spellEnd"/>
      <w:r w:rsidR="00FB4007" w:rsidRPr="00FB4007">
        <w:rPr>
          <w:rFonts w:ascii="Nafees Web Naskh" w:eastAsia="Calibri" w:hAnsi="Nafees Web Naskh" w:cs="Nafees Web Naskh" w:hint="cs"/>
          <w:rtl/>
          <w:lang w:eastAsia="en-US" w:bidi="ur-PK"/>
        </w:rPr>
        <w:t xml:space="preserve"> حوالہ جات کے مطابق آرٹیکلز اور وسائل کے ساتھ سیشن کی ریکارڈنگ </w:t>
      </w:r>
      <w:proofErr w:type="spellStart"/>
      <w:r w:rsidR="00FB4007" w:rsidRPr="00FB4007">
        <w:rPr>
          <w:rFonts w:ascii="Nafees Web Naskh" w:eastAsia="Calibri" w:hAnsi="Nafees Web Naskh" w:cs="Nafees Web Naskh" w:hint="cs"/>
          <w:rtl/>
          <w:lang w:eastAsia="en-US" w:bidi="ur-PK"/>
        </w:rPr>
        <w:t>کیلئے</w:t>
      </w:r>
      <w:proofErr w:type="spellEnd"/>
      <w:r w:rsidR="00FB4007" w:rsidRPr="00FB4007">
        <w:rPr>
          <w:rFonts w:ascii="Nafees Web Naskh" w:eastAsia="Calibri" w:hAnsi="Nafees Web Naskh" w:cs="Nafees Web Naskh" w:hint="cs"/>
          <w:rtl/>
          <w:lang w:eastAsia="en-US" w:bidi="ur-PK"/>
        </w:rPr>
        <w:t xml:space="preserve"> مندرجہ ذیل </w:t>
      </w:r>
      <w:proofErr w:type="spellStart"/>
      <w:r w:rsidR="00FB4007" w:rsidRPr="00FB4007">
        <w:rPr>
          <w:rFonts w:ascii="Nafees Web Naskh" w:eastAsia="Calibri" w:hAnsi="Nafees Web Naskh" w:cs="Nafees Web Naskh" w:hint="cs"/>
          <w:rtl/>
          <w:lang w:eastAsia="en-US" w:bidi="ur-PK"/>
        </w:rPr>
        <w:t>ویب</w:t>
      </w:r>
      <w:proofErr w:type="spellEnd"/>
      <w:r w:rsidR="00FB4007" w:rsidRPr="00FB4007">
        <w:rPr>
          <w:rFonts w:ascii="Nafees Web Naskh" w:eastAsia="Calibri" w:hAnsi="Nafees Web Naskh" w:cs="Nafees Web Naskh" w:hint="cs"/>
          <w:rtl/>
          <w:lang w:eastAsia="en-US" w:bidi="ur-PK"/>
        </w:rPr>
        <w:t xml:space="preserve"> </w:t>
      </w:r>
      <w:proofErr w:type="spellStart"/>
      <w:r w:rsidR="00FB4007" w:rsidRPr="00FB4007">
        <w:rPr>
          <w:rFonts w:ascii="Nafees Web Naskh" w:eastAsia="Calibri" w:hAnsi="Nafees Web Naskh" w:cs="Nafees Web Naskh" w:hint="cs"/>
          <w:rtl/>
          <w:lang w:eastAsia="en-US" w:bidi="ur-PK"/>
        </w:rPr>
        <w:t>سائٹ</w:t>
      </w:r>
      <w:proofErr w:type="spellEnd"/>
      <w:r w:rsidR="00FB4007" w:rsidRPr="00FB4007">
        <w:rPr>
          <w:rFonts w:ascii="Nafees Web Naskh" w:eastAsia="Calibri" w:hAnsi="Nafees Web Naskh" w:cs="Nafees Web Naskh" w:hint="cs"/>
          <w:rtl/>
          <w:lang w:eastAsia="en-US" w:bidi="ur-PK"/>
        </w:rPr>
        <w:t xml:space="preserve"> ملاحظہ کریں:  </w:t>
      </w:r>
      <w:hyperlink r:id="rId17" w:history="1">
        <w:r w:rsidR="00FB4007" w:rsidRPr="00B54445">
          <w:rPr>
            <w:rFonts w:asciiTheme="minorHAnsi" w:eastAsia="Calibri" w:hAnsiTheme="minorHAnsi" w:cstheme="minorHAnsi"/>
            <w:color w:val="0000FF"/>
            <w:szCs w:val="22"/>
            <w:u w:val="single"/>
            <w:lang w:eastAsia="en-US"/>
          </w:rPr>
          <w:t>https://sites.google.com/tdsb.on.ca/addictedorempowered/</w:t>
        </w:r>
      </w:hyperlink>
      <w:r w:rsidR="004B48F4">
        <w:rPr>
          <w:rFonts w:ascii="Nafees Web Naskh" w:eastAsia="Calibri" w:hAnsi="Nafees Web Naskh" w:cs="Nafees Web Naskh"/>
          <w:rtl/>
          <w:lang w:eastAsia="en-US"/>
        </w:rPr>
        <w:br/>
      </w:r>
      <w:r w:rsidR="004B48F4">
        <w:rPr>
          <w:rFonts w:ascii="Nafees Web Naskh" w:eastAsia="Calibri" w:hAnsi="Nafees Web Naskh" w:cs="Nafees Web Naskh"/>
          <w:rtl/>
          <w:lang w:eastAsia="en-US"/>
        </w:rPr>
        <w:br/>
      </w:r>
    </w:p>
    <w:p w14:paraId="1836FF17" w14:textId="19BD4A63" w:rsidR="00DD67BE" w:rsidRPr="00D92A3F" w:rsidRDefault="000539CC" w:rsidP="00A2793D">
      <w:pPr>
        <w:pStyle w:val="NormalWeb"/>
        <w:bidi/>
        <w:spacing w:before="0" w:beforeAutospacing="0" w:after="240" w:afterAutospacing="0"/>
        <w:ind w:left="-288"/>
        <w:rPr>
          <w:rFonts w:ascii="Nafees Web Naskh" w:hAnsi="Nafees Web Naskh" w:cs="Nafees Web Naskh"/>
          <w:b/>
          <w:bCs/>
          <w:color w:val="F79646" w:themeColor="accent6"/>
          <w:bdr w:val="none" w:sz="0" w:space="0" w:color="auto" w:frame="1"/>
          <w:shd w:val="clear" w:color="auto" w:fill="FFFFFF"/>
        </w:rPr>
      </w:pPr>
      <w:r w:rsidRPr="000539CC">
        <w:rPr>
          <w:rFonts w:ascii="Nafees Web Naskh" w:eastAsia="Calibri" w:hAnsi="Nafees Web Naskh" w:cs="Nafees Web Naskh"/>
          <w:rtl/>
          <w:lang w:eastAsia="en-US"/>
        </w:rPr>
        <w:t xml:space="preserve"> </w:t>
      </w:r>
      <w:r w:rsidR="00A2793D" w:rsidRPr="00A2793D">
        <w:rPr>
          <w:rFonts w:ascii="Nafees Web Naskh" w:eastAsia="Calibri" w:hAnsi="Nafees Web Naskh" w:cs="Nafees Web Naskh" w:hint="cs"/>
          <w:rtl/>
          <w:lang w:eastAsia="en-US" w:bidi="ur-PK"/>
        </w:rPr>
        <w:t xml:space="preserve">والدین کی تعریف بابت:  </w:t>
      </w:r>
      <w:proofErr w:type="spellStart"/>
      <w:r w:rsidR="00A2793D" w:rsidRPr="00A2793D">
        <w:rPr>
          <w:rFonts w:ascii="Nafees Web Naskh" w:eastAsia="Calibri" w:hAnsi="Nafees Web Naskh" w:cs="Nafees Web Naskh" w:hint="cs"/>
          <w:rtl/>
          <w:lang w:eastAsia="en-US" w:bidi="ur-PK"/>
        </w:rPr>
        <w:t>ویبینار</w:t>
      </w:r>
      <w:proofErr w:type="spellEnd"/>
    </w:p>
    <w:p w14:paraId="1FEB2B90" w14:textId="2FB04841" w:rsidR="00065783" w:rsidRDefault="00A77224" w:rsidP="00D92A3F">
      <w:pPr>
        <w:pStyle w:val="NormalWeb"/>
        <w:bidi/>
        <w:spacing w:before="0" w:beforeAutospacing="0" w:after="200" w:afterAutospacing="0"/>
        <w:ind w:left="-283"/>
        <w:rPr>
          <w:rFonts w:ascii="Nafees Web Naskh" w:eastAsia="Calibri" w:hAnsi="Nafees Web Naskh" w:cs="Nafees Web Naskh"/>
          <w:i/>
          <w:iCs/>
          <w:rtl/>
          <w:lang w:eastAsia="en-US" w:bidi="ur-PK"/>
        </w:rPr>
      </w:pPr>
      <w:r w:rsidRPr="00A77224">
        <w:rPr>
          <w:rFonts w:ascii="Nafees Web Naskh" w:eastAsia="Calibri" w:hAnsi="Nafees Web Naskh" w:cs="Nafees Web Naskh" w:hint="cs"/>
          <w:i/>
          <w:iCs/>
          <w:rtl/>
          <w:lang w:eastAsia="en-US" w:bidi="ur-PK"/>
        </w:rPr>
        <w:t>"</w:t>
      </w:r>
      <w:proofErr w:type="spellStart"/>
      <w:r w:rsidRPr="00A77224">
        <w:rPr>
          <w:rFonts w:ascii="Nafees Web Naskh" w:eastAsia="Calibri" w:hAnsi="Nafees Web Naskh" w:cs="Nafees Web Naskh" w:hint="cs"/>
          <w:i/>
          <w:iCs/>
          <w:rtl/>
          <w:lang w:eastAsia="en-US" w:bidi="ur-PK"/>
        </w:rPr>
        <w:t>مَیں</w:t>
      </w:r>
      <w:proofErr w:type="spellEnd"/>
      <w:r w:rsidRPr="00A77224">
        <w:rPr>
          <w:rFonts w:ascii="Nafees Web Naskh" w:eastAsia="Calibri" w:hAnsi="Nafees Web Naskh" w:cs="Nafees Web Naskh"/>
          <w:i/>
          <w:iCs/>
          <w:rtl/>
          <w:lang w:eastAsia="en-US" w:bidi="ur-PK"/>
        </w:rPr>
        <w:t xml:space="preserve"> کل رات </w:t>
      </w:r>
      <w:r w:rsidRPr="00A77224">
        <w:rPr>
          <w:rFonts w:ascii="Nafees Web Naskh" w:eastAsia="Calibri" w:hAnsi="Nafees Web Naskh" w:cs="Nafees Web Naskh" w:hint="cs"/>
          <w:i/>
          <w:iCs/>
          <w:rtl/>
          <w:lang w:eastAsia="en-US" w:bidi="ur-PK"/>
        </w:rPr>
        <w:t>کے</w:t>
      </w:r>
      <w:r w:rsidRPr="00A77224">
        <w:rPr>
          <w:rFonts w:ascii="Nafees Web Naskh" w:eastAsia="Calibri" w:hAnsi="Nafees Web Naskh" w:cs="Nafees Web Naskh"/>
          <w:i/>
          <w:iCs/>
          <w:rtl/>
          <w:lang w:eastAsia="en-US" w:bidi="ur-PK"/>
        </w:rPr>
        <w:t xml:space="preserve"> </w:t>
      </w:r>
      <w:proofErr w:type="spellStart"/>
      <w:r w:rsidRPr="00A77224">
        <w:rPr>
          <w:rFonts w:ascii="Nafees Web Naskh" w:eastAsia="Calibri" w:hAnsi="Nafees Web Naskh" w:cs="Nafees Web Naskh"/>
          <w:i/>
          <w:iCs/>
          <w:rtl/>
          <w:lang w:eastAsia="en-US" w:bidi="ur-PK"/>
        </w:rPr>
        <w:t>و</w:t>
      </w:r>
      <w:r w:rsidRPr="00A77224">
        <w:rPr>
          <w:rFonts w:ascii="Nafees Web Naskh" w:eastAsia="Calibri" w:hAnsi="Nafees Web Naskh" w:cs="Nafees Web Naskh" w:hint="cs"/>
          <w:i/>
          <w:iCs/>
          <w:rtl/>
          <w:lang w:eastAsia="en-US" w:bidi="ur-PK"/>
        </w:rPr>
        <w:t>ی</w:t>
      </w:r>
      <w:r w:rsidRPr="00A77224">
        <w:rPr>
          <w:rFonts w:ascii="Nafees Web Naskh" w:eastAsia="Calibri" w:hAnsi="Nafees Web Naskh" w:cs="Nafees Web Naskh" w:hint="eastAsia"/>
          <w:i/>
          <w:iCs/>
          <w:rtl/>
          <w:lang w:eastAsia="en-US" w:bidi="ur-PK"/>
        </w:rPr>
        <w:t>ب</w:t>
      </w:r>
      <w:r w:rsidRPr="00A77224">
        <w:rPr>
          <w:rFonts w:ascii="Nafees Web Naskh" w:eastAsia="Calibri" w:hAnsi="Nafees Web Naskh" w:cs="Nafees Web Naskh" w:hint="cs"/>
          <w:i/>
          <w:iCs/>
          <w:rtl/>
          <w:lang w:eastAsia="en-US" w:bidi="ur-PK"/>
        </w:rPr>
        <w:t>ی</w:t>
      </w:r>
      <w:r w:rsidRPr="00A77224">
        <w:rPr>
          <w:rFonts w:ascii="Nafees Web Naskh" w:eastAsia="Calibri" w:hAnsi="Nafees Web Naskh" w:cs="Nafees Web Naskh" w:hint="eastAsia"/>
          <w:i/>
          <w:iCs/>
          <w:rtl/>
          <w:lang w:eastAsia="en-US" w:bidi="ur-PK"/>
        </w:rPr>
        <w:t>ن</w:t>
      </w:r>
      <w:r w:rsidRPr="00A77224">
        <w:rPr>
          <w:rFonts w:ascii="Nafees Web Naskh" w:eastAsia="Calibri" w:hAnsi="Nafees Web Naskh" w:cs="Nafees Web Naskh" w:hint="cs"/>
          <w:i/>
          <w:iCs/>
          <w:rtl/>
          <w:lang w:eastAsia="en-US" w:bidi="ur-PK"/>
        </w:rPr>
        <w:t>ار</w:t>
      </w:r>
      <w:proofErr w:type="spellEnd"/>
      <w:r w:rsidRPr="00A77224">
        <w:rPr>
          <w:rFonts w:ascii="Nafees Web Naskh" w:eastAsia="Calibri" w:hAnsi="Nafees Web Naskh" w:cs="Nafees Web Naskh" w:hint="cs"/>
          <w:i/>
          <w:iCs/>
          <w:rtl/>
          <w:lang w:eastAsia="en-US" w:bidi="ur-PK"/>
        </w:rPr>
        <w:t xml:space="preserve"> </w:t>
      </w:r>
      <w:proofErr w:type="spellStart"/>
      <w:r w:rsidRPr="00A77224">
        <w:rPr>
          <w:rFonts w:ascii="Nafees Web Naskh" w:eastAsia="Calibri" w:hAnsi="Nafees Web Naskh" w:cs="Nafees Web Naskh" w:hint="cs"/>
          <w:i/>
          <w:iCs/>
          <w:rtl/>
          <w:lang w:eastAsia="en-US" w:bidi="ur-PK"/>
        </w:rPr>
        <w:t>کیلئے</w:t>
      </w:r>
      <w:proofErr w:type="spellEnd"/>
      <w:r w:rsidRPr="00A77224">
        <w:rPr>
          <w:rFonts w:ascii="Nafees Web Naskh" w:eastAsia="Calibri" w:hAnsi="Nafees Web Naskh" w:cs="Nafees Web Naskh"/>
          <w:i/>
          <w:iCs/>
          <w:rtl/>
          <w:lang w:eastAsia="en-US" w:bidi="ur-PK"/>
        </w:rPr>
        <w:t xml:space="preserve"> آپ اور </w:t>
      </w:r>
      <w:proofErr w:type="spellStart"/>
      <w:r w:rsidRPr="00A77224">
        <w:rPr>
          <w:rFonts w:ascii="Nafees Web Naskh" w:eastAsia="Calibri" w:hAnsi="Nafees Web Naskh" w:cs="Nafees Web Naskh"/>
          <w:i/>
          <w:iCs/>
          <w:rtl/>
          <w:lang w:eastAsia="en-US" w:bidi="ur-PK"/>
        </w:rPr>
        <w:t>پ</w:t>
      </w:r>
      <w:r w:rsidRPr="00A77224">
        <w:rPr>
          <w:rFonts w:ascii="Nafees Web Naskh" w:eastAsia="Calibri" w:hAnsi="Nafees Web Naskh" w:cs="Nafees Web Naskh" w:hint="cs"/>
          <w:i/>
          <w:iCs/>
          <w:rtl/>
          <w:lang w:eastAsia="en-US" w:bidi="ur-PK"/>
        </w:rPr>
        <w:t>ی</w:t>
      </w:r>
      <w:r w:rsidRPr="00A77224">
        <w:rPr>
          <w:rFonts w:ascii="Nafees Web Naskh" w:eastAsia="Calibri" w:hAnsi="Nafees Web Naskh" w:cs="Nafees Web Naskh" w:hint="eastAsia"/>
          <w:i/>
          <w:iCs/>
          <w:rtl/>
          <w:lang w:eastAsia="en-US" w:bidi="ur-PK"/>
        </w:rPr>
        <w:t>ن</w:t>
      </w:r>
      <w:r w:rsidRPr="00A77224">
        <w:rPr>
          <w:rFonts w:ascii="Nafees Web Naskh" w:eastAsia="Calibri" w:hAnsi="Nafees Web Naskh" w:cs="Nafees Web Naskh" w:hint="cs"/>
          <w:i/>
          <w:iCs/>
          <w:rtl/>
          <w:lang w:eastAsia="en-US" w:bidi="ur-PK"/>
        </w:rPr>
        <w:t>ا</w:t>
      </w:r>
      <w:r w:rsidRPr="00A77224">
        <w:rPr>
          <w:rFonts w:ascii="Nafees Web Naskh" w:eastAsia="Calibri" w:hAnsi="Nafees Web Naskh" w:cs="Nafees Web Naskh" w:hint="eastAsia"/>
          <w:i/>
          <w:iCs/>
          <w:rtl/>
          <w:lang w:eastAsia="en-US" w:bidi="ur-PK"/>
        </w:rPr>
        <w:t>ل</w:t>
      </w:r>
      <w:r w:rsidRPr="00A77224">
        <w:rPr>
          <w:rFonts w:ascii="Nafees Web Naskh" w:eastAsia="Calibri" w:hAnsi="Nafees Web Naskh" w:cs="Nafees Web Naskh" w:hint="cs"/>
          <w:i/>
          <w:iCs/>
          <w:rtl/>
          <w:lang w:eastAsia="en-US" w:bidi="ur-PK"/>
        </w:rPr>
        <w:t>سٹس</w:t>
      </w:r>
      <w:proofErr w:type="spellEnd"/>
      <w:r w:rsidRPr="00A77224">
        <w:rPr>
          <w:rFonts w:ascii="Nafees Web Naskh" w:eastAsia="Calibri" w:hAnsi="Nafees Web Naskh" w:cs="Nafees Web Naskh"/>
          <w:i/>
          <w:iCs/>
          <w:rtl/>
          <w:lang w:eastAsia="en-US" w:bidi="ur-PK"/>
        </w:rPr>
        <w:t xml:space="preserve"> کا </w:t>
      </w:r>
      <w:proofErr w:type="spellStart"/>
      <w:r w:rsidRPr="00A77224">
        <w:rPr>
          <w:rFonts w:ascii="Nafees Web Naskh" w:eastAsia="Calibri" w:hAnsi="Nafees Web Naskh" w:cs="Nafees Web Naskh"/>
          <w:i/>
          <w:iCs/>
          <w:rtl/>
          <w:lang w:eastAsia="en-US" w:bidi="ur-PK"/>
        </w:rPr>
        <w:t>شکر</w:t>
      </w:r>
      <w:r w:rsidRPr="00A77224">
        <w:rPr>
          <w:rFonts w:ascii="Nafees Web Naskh" w:eastAsia="Calibri" w:hAnsi="Nafees Web Naskh" w:cs="Nafees Web Naskh" w:hint="cs"/>
          <w:i/>
          <w:iCs/>
          <w:rtl/>
          <w:lang w:eastAsia="en-US" w:bidi="ur-PK"/>
        </w:rPr>
        <w:t>ی</w:t>
      </w:r>
      <w:r w:rsidRPr="00A77224">
        <w:rPr>
          <w:rFonts w:ascii="Nafees Web Naskh" w:eastAsia="Calibri" w:hAnsi="Nafees Web Naskh" w:cs="Nafees Web Naskh" w:hint="eastAsia"/>
          <w:i/>
          <w:iCs/>
          <w:rtl/>
          <w:lang w:eastAsia="en-US" w:bidi="ur-PK"/>
        </w:rPr>
        <w:t>ہ</w:t>
      </w:r>
      <w:proofErr w:type="spellEnd"/>
      <w:r w:rsidRPr="00A77224">
        <w:rPr>
          <w:rFonts w:ascii="Nafees Web Naskh" w:eastAsia="Calibri" w:hAnsi="Nafees Web Naskh" w:cs="Nafees Web Naskh"/>
          <w:i/>
          <w:iCs/>
          <w:rtl/>
          <w:lang w:eastAsia="en-US" w:bidi="ur-PK"/>
        </w:rPr>
        <w:t xml:space="preserve"> ادا </w:t>
      </w:r>
      <w:r w:rsidRPr="00A77224">
        <w:rPr>
          <w:rFonts w:ascii="Nafees Web Naskh" w:eastAsia="Calibri" w:hAnsi="Nafees Web Naskh" w:cs="Nafees Web Naskh" w:hint="cs"/>
          <w:i/>
          <w:iCs/>
          <w:rtl/>
          <w:lang w:eastAsia="en-US" w:bidi="ur-PK"/>
        </w:rPr>
        <w:t>کرنے</w:t>
      </w:r>
      <w:r>
        <w:rPr>
          <w:rFonts w:ascii="Nafees Web Naskh" w:eastAsia="Calibri" w:hAnsi="Nafees Web Naskh" w:cs="Nafees Web Naskh" w:hint="cs"/>
          <w:i/>
          <w:iCs/>
          <w:rtl/>
          <w:lang w:eastAsia="en-US" w:bidi="ur-PK"/>
        </w:rPr>
        <w:t xml:space="preserve"> </w:t>
      </w:r>
      <w:proofErr w:type="spellStart"/>
      <w:r w:rsidRPr="00A77224">
        <w:rPr>
          <w:rFonts w:ascii="Nafees Web Naskh" w:eastAsia="Calibri" w:hAnsi="Nafees Web Naskh" w:cs="Nafees Web Naskh" w:hint="cs"/>
          <w:i/>
          <w:iCs/>
          <w:rtl/>
          <w:lang w:eastAsia="en-US" w:bidi="ur-PK"/>
        </w:rPr>
        <w:t>کیلئے</w:t>
      </w:r>
      <w:proofErr w:type="spellEnd"/>
      <w:r w:rsidRPr="00A77224">
        <w:rPr>
          <w:rFonts w:ascii="Nafees Web Naskh" w:eastAsia="Calibri" w:hAnsi="Nafees Web Naskh" w:cs="Nafees Web Naskh"/>
          <w:i/>
          <w:iCs/>
          <w:rtl/>
          <w:lang w:eastAsia="en-US" w:bidi="ur-PK"/>
        </w:rPr>
        <w:t xml:space="preserve"> </w:t>
      </w:r>
      <w:proofErr w:type="spellStart"/>
      <w:r w:rsidRPr="00A77224">
        <w:rPr>
          <w:rFonts w:ascii="Nafees Web Naskh" w:eastAsia="Calibri" w:hAnsi="Nafees Web Naskh" w:cs="Nafees Web Naskh"/>
          <w:i/>
          <w:iCs/>
          <w:rtl/>
          <w:lang w:eastAsia="en-US" w:bidi="ur-PK"/>
        </w:rPr>
        <w:t>ا</w:t>
      </w:r>
      <w:r w:rsidRPr="00A77224">
        <w:rPr>
          <w:rFonts w:ascii="Nafees Web Naskh" w:eastAsia="Calibri" w:hAnsi="Nafees Web Naskh" w:cs="Nafees Web Naskh" w:hint="cs"/>
          <w:i/>
          <w:iCs/>
          <w:rtl/>
          <w:lang w:eastAsia="en-US" w:bidi="ur-PK"/>
        </w:rPr>
        <w:t>ی</w:t>
      </w:r>
      <w:proofErr w:type="spellEnd"/>
      <w:r w:rsidRPr="00A77224">
        <w:rPr>
          <w:rFonts w:ascii="Nafees Web Naskh" w:eastAsia="Calibri" w:hAnsi="Nafees Web Naskh" w:cs="Nafees Web Naskh"/>
          <w:i/>
          <w:iCs/>
          <w:rtl/>
          <w:lang w:eastAsia="en-US" w:bidi="ur-PK"/>
        </w:rPr>
        <w:t xml:space="preserve"> م</w:t>
      </w:r>
      <w:r w:rsidRPr="00A77224">
        <w:rPr>
          <w:rFonts w:ascii="Nafees Web Naskh" w:eastAsia="Calibri" w:hAnsi="Nafees Web Naskh" w:cs="Nafees Web Naskh" w:hint="cs"/>
          <w:i/>
          <w:iCs/>
          <w:rtl/>
          <w:lang w:eastAsia="en-US" w:bidi="ur-PK"/>
        </w:rPr>
        <w:t>ی</w:t>
      </w:r>
      <w:r w:rsidRPr="00A77224">
        <w:rPr>
          <w:rFonts w:ascii="Nafees Web Naskh" w:eastAsia="Calibri" w:hAnsi="Nafees Web Naskh" w:cs="Nafees Web Naskh" w:hint="eastAsia"/>
          <w:i/>
          <w:iCs/>
          <w:rtl/>
          <w:lang w:eastAsia="en-US" w:bidi="ur-PK"/>
        </w:rPr>
        <w:t>ل</w:t>
      </w:r>
      <w:r w:rsidRPr="00A77224">
        <w:rPr>
          <w:rFonts w:ascii="Nafees Web Naskh" w:eastAsia="Calibri" w:hAnsi="Nafees Web Naskh" w:cs="Nafees Web Naskh"/>
          <w:i/>
          <w:iCs/>
          <w:rtl/>
          <w:lang w:eastAsia="en-US" w:bidi="ur-PK"/>
        </w:rPr>
        <w:t xml:space="preserve"> بھ</w:t>
      </w:r>
      <w:r w:rsidRPr="00A77224">
        <w:rPr>
          <w:rFonts w:ascii="Nafees Web Naskh" w:eastAsia="Calibri" w:hAnsi="Nafees Web Naskh" w:cs="Nafees Web Naskh" w:hint="cs"/>
          <w:i/>
          <w:iCs/>
          <w:rtl/>
          <w:lang w:eastAsia="en-US" w:bidi="ur-PK"/>
        </w:rPr>
        <w:t>ی</w:t>
      </w:r>
      <w:r w:rsidRPr="00A77224">
        <w:rPr>
          <w:rFonts w:ascii="Nafees Web Naskh" w:eastAsia="Calibri" w:hAnsi="Nafees Web Naskh" w:cs="Nafees Web Naskh" w:hint="eastAsia"/>
          <w:i/>
          <w:iCs/>
          <w:rtl/>
          <w:lang w:eastAsia="en-US" w:bidi="ur-PK"/>
        </w:rPr>
        <w:t>جنا</w:t>
      </w:r>
      <w:r w:rsidRPr="00A77224">
        <w:rPr>
          <w:rFonts w:ascii="Nafees Web Naskh" w:eastAsia="Calibri" w:hAnsi="Nafees Web Naskh" w:cs="Nafees Web Naskh"/>
          <w:i/>
          <w:iCs/>
          <w:rtl/>
          <w:lang w:eastAsia="en-US" w:bidi="ur-PK"/>
        </w:rPr>
        <w:t xml:space="preserve"> </w:t>
      </w:r>
      <w:r w:rsidRPr="00A77224">
        <w:rPr>
          <w:rFonts w:ascii="Nafees Web Naskh" w:eastAsia="Calibri" w:hAnsi="Nafees Web Naskh" w:cs="Nafees Web Naskh" w:hint="cs"/>
          <w:i/>
          <w:iCs/>
          <w:rtl/>
          <w:lang w:eastAsia="en-US" w:bidi="ur-PK"/>
        </w:rPr>
        <w:t>چاہتی تھی۔ میرا</w:t>
      </w:r>
      <w:r w:rsidRPr="00A77224">
        <w:rPr>
          <w:rFonts w:ascii="Nafees Web Naskh" w:eastAsia="Calibri" w:hAnsi="Nafees Web Naskh" w:cs="Nafees Web Naskh"/>
          <w:i/>
          <w:iCs/>
          <w:rtl/>
          <w:lang w:eastAsia="en-US" w:bidi="ur-PK"/>
        </w:rPr>
        <w:t xml:space="preserve"> اور م</w:t>
      </w:r>
      <w:r w:rsidRPr="00A77224">
        <w:rPr>
          <w:rFonts w:ascii="Nafees Web Naskh" w:eastAsia="Calibri" w:hAnsi="Nafees Web Naskh" w:cs="Nafees Web Naskh" w:hint="cs"/>
          <w:i/>
          <w:iCs/>
          <w:rtl/>
          <w:lang w:eastAsia="en-US" w:bidi="ur-PK"/>
        </w:rPr>
        <w:t>ی</w:t>
      </w:r>
      <w:r w:rsidRPr="00A77224">
        <w:rPr>
          <w:rFonts w:ascii="Nafees Web Naskh" w:eastAsia="Calibri" w:hAnsi="Nafees Web Naskh" w:cs="Nafees Web Naskh" w:hint="eastAsia"/>
          <w:i/>
          <w:iCs/>
          <w:rtl/>
          <w:lang w:eastAsia="en-US" w:bidi="ur-PK"/>
        </w:rPr>
        <w:t>رے</w:t>
      </w:r>
      <w:r w:rsidRPr="00A77224">
        <w:rPr>
          <w:rFonts w:ascii="Nafees Web Naskh" w:eastAsia="Calibri" w:hAnsi="Nafees Web Naskh" w:cs="Nafees Web Naskh"/>
          <w:i/>
          <w:iCs/>
          <w:rtl/>
          <w:lang w:eastAsia="en-US" w:bidi="ur-PK"/>
        </w:rPr>
        <w:t xml:space="preserve"> </w:t>
      </w:r>
      <w:proofErr w:type="spellStart"/>
      <w:r w:rsidRPr="00A77224">
        <w:rPr>
          <w:rFonts w:ascii="Nafees Web Naskh" w:eastAsia="Calibri" w:hAnsi="Nafees Web Naskh" w:cs="Nafees Web Naskh"/>
          <w:i/>
          <w:iCs/>
          <w:rtl/>
          <w:lang w:eastAsia="en-US" w:bidi="ur-PK"/>
        </w:rPr>
        <w:t>شوہ</w:t>
      </w:r>
      <w:r w:rsidRPr="00A77224">
        <w:rPr>
          <w:rFonts w:ascii="Nafees Web Naskh" w:eastAsia="Calibri" w:hAnsi="Nafees Web Naskh" w:cs="Nafees Web Naskh" w:hint="cs"/>
          <w:i/>
          <w:iCs/>
          <w:rtl/>
          <w:lang w:eastAsia="en-US" w:bidi="ur-PK"/>
        </w:rPr>
        <w:t>رکا</w:t>
      </w:r>
      <w:proofErr w:type="spellEnd"/>
      <w:r w:rsidRPr="00A77224">
        <w:rPr>
          <w:rFonts w:ascii="Nafees Web Naskh" w:eastAsia="Calibri" w:hAnsi="Nafees Web Naskh" w:cs="Nafees Web Naskh" w:hint="cs"/>
          <w:i/>
          <w:iCs/>
          <w:rtl/>
          <w:lang w:eastAsia="en-US" w:bidi="ur-PK"/>
        </w:rPr>
        <w:t xml:space="preserve"> خیال </w:t>
      </w:r>
      <w:proofErr w:type="spellStart"/>
      <w:r w:rsidRPr="00A77224">
        <w:rPr>
          <w:rFonts w:ascii="Nafees Web Naskh" w:eastAsia="Calibri" w:hAnsi="Nafees Web Naskh" w:cs="Nafees Web Naskh" w:hint="cs"/>
          <w:i/>
          <w:iCs/>
          <w:rtl/>
          <w:lang w:eastAsia="en-US" w:bidi="ur-PK"/>
        </w:rPr>
        <w:t>ہے</w:t>
      </w:r>
      <w:r w:rsidRPr="00A77224">
        <w:rPr>
          <w:rFonts w:ascii="Nafees Web Naskh" w:eastAsia="Calibri" w:hAnsi="Nafees Web Naskh" w:cs="Nafees Web Naskh"/>
          <w:i/>
          <w:iCs/>
          <w:rtl/>
          <w:lang w:eastAsia="en-US" w:bidi="ur-PK"/>
        </w:rPr>
        <w:t>کہ</w:t>
      </w:r>
      <w:proofErr w:type="spellEnd"/>
      <w:r w:rsidRPr="00A77224">
        <w:rPr>
          <w:rFonts w:ascii="Nafees Web Naskh" w:eastAsia="Calibri" w:hAnsi="Nafees Web Naskh" w:cs="Nafees Web Naskh"/>
          <w:i/>
          <w:iCs/>
          <w:rtl/>
          <w:lang w:eastAsia="en-US" w:bidi="ur-PK"/>
        </w:rPr>
        <w:t xml:space="preserve"> </w:t>
      </w:r>
      <w:r w:rsidRPr="00A77224">
        <w:rPr>
          <w:rFonts w:ascii="Nafees Web Naskh" w:eastAsia="Calibri" w:hAnsi="Nafees Web Naskh" w:cs="Nafees Web Naskh" w:hint="cs"/>
          <w:i/>
          <w:iCs/>
          <w:rtl/>
          <w:lang w:eastAsia="en-US" w:bidi="ur-PK"/>
        </w:rPr>
        <w:t>وہ</w:t>
      </w:r>
      <w:r w:rsidRPr="00A77224">
        <w:rPr>
          <w:rFonts w:ascii="Nafees Web Naskh" w:eastAsia="Calibri" w:hAnsi="Nafees Web Naskh" w:cs="Nafees Web Naskh"/>
          <w:i/>
          <w:iCs/>
          <w:rtl/>
          <w:lang w:eastAsia="en-US" w:bidi="ur-PK"/>
        </w:rPr>
        <w:t xml:space="preserve"> بہت دلچسپ اور </w:t>
      </w:r>
      <w:proofErr w:type="spellStart"/>
      <w:r w:rsidRPr="00A77224">
        <w:rPr>
          <w:rFonts w:ascii="Nafees Web Naskh" w:eastAsia="Calibri" w:hAnsi="Nafees Web Naskh" w:cs="Nafees Web Naskh"/>
          <w:i/>
          <w:iCs/>
          <w:rtl/>
          <w:lang w:eastAsia="en-US" w:bidi="ur-PK"/>
        </w:rPr>
        <w:t>مددگار</w:t>
      </w:r>
      <w:proofErr w:type="spellEnd"/>
      <w:r w:rsidRPr="00A77224">
        <w:rPr>
          <w:rFonts w:ascii="Nafees Web Naskh" w:eastAsia="Calibri" w:hAnsi="Nafees Web Naskh" w:cs="Nafees Web Naskh"/>
          <w:i/>
          <w:iCs/>
          <w:rtl/>
          <w:lang w:eastAsia="en-US" w:bidi="ur-PK"/>
        </w:rPr>
        <w:t xml:space="preserve"> </w:t>
      </w:r>
      <w:r w:rsidRPr="00A77224">
        <w:rPr>
          <w:rFonts w:ascii="Nafees Web Naskh" w:eastAsia="Calibri" w:hAnsi="Nafees Web Naskh" w:cs="Nafees Web Naskh" w:hint="cs"/>
          <w:i/>
          <w:iCs/>
          <w:rtl/>
          <w:lang w:eastAsia="en-US" w:bidi="ur-PK"/>
        </w:rPr>
        <w:t>تھا۔ ی</w:t>
      </w:r>
      <w:r w:rsidRPr="00A77224">
        <w:rPr>
          <w:rFonts w:ascii="Nafees Web Naskh" w:eastAsia="Calibri" w:hAnsi="Nafees Web Naskh" w:cs="Nafees Web Naskh" w:hint="eastAsia"/>
          <w:i/>
          <w:iCs/>
          <w:rtl/>
          <w:lang w:eastAsia="en-US" w:bidi="ur-PK"/>
        </w:rPr>
        <w:t>ہ</w:t>
      </w:r>
      <w:r w:rsidRPr="00A77224">
        <w:rPr>
          <w:rFonts w:ascii="Nafees Web Naskh" w:eastAsia="Calibri" w:hAnsi="Nafees Web Naskh" w:cs="Nafees Web Naskh"/>
          <w:i/>
          <w:iCs/>
          <w:rtl/>
          <w:lang w:eastAsia="en-US" w:bidi="ur-PK"/>
        </w:rPr>
        <w:t xml:space="preserve"> مختلف پس منظر والے </w:t>
      </w:r>
      <w:proofErr w:type="spellStart"/>
      <w:r w:rsidRPr="00A77224">
        <w:rPr>
          <w:rFonts w:ascii="Nafees Web Naskh" w:eastAsia="Calibri" w:hAnsi="Nafees Web Naskh" w:cs="Nafees Web Naskh"/>
          <w:i/>
          <w:iCs/>
          <w:rtl/>
          <w:lang w:eastAsia="en-US" w:bidi="ur-PK"/>
        </w:rPr>
        <w:t>افرادکا</w:t>
      </w:r>
      <w:proofErr w:type="spellEnd"/>
      <w:r w:rsidRPr="00A77224">
        <w:rPr>
          <w:rFonts w:ascii="Nafees Web Naskh" w:eastAsia="Calibri" w:hAnsi="Nafees Web Naskh" w:cs="Nafees Web Naskh"/>
          <w:i/>
          <w:iCs/>
          <w:rtl/>
          <w:lang w:eastAsia="en-US" w:bidi="ur-PK"/>
        </w:rPr>
        <w:t xml:space="preserve"> ا</w:t>
      </w:r>
      <w:r w:rsidRPr="00A77224">
        <w:rPr>
          <w:rFonts w:ascii="Nafees Web Naskh" w:eastAsia="Calibri" w:hAnsi="Nafees Web Naskh" w:cs="Nafees Web Naskh" w:hint="cs"/>
          <w:i/>
          <w:iCs/>
          <w:rtl/>
          <w:lang w:eastAsia="en-US" w:bidi="ur-PK"/>
        </w:rPr>
        <w:t>ی</w:t>
      </w:r>
      <w:r w:rsidRPr="00A77224">
        <w:rPr>
          <w:rFonts w:ascii="Nafees Web Naskh" w:eastAsia="Calibri" w:hAnsi="Nafees Web Naskh" w:cs="Nafees Web Naskh" w:hint="eastAsia"/>
          <w:i/>
          <w:iCs/>
          <w:rtl/>
          <w:lang w:eastAsia="en-US" w:bidi="ur-PK"/>
        </w:rPr>
        <w:t>ک</w:t>
      </w:r>
      <w:r w:rsidRPr="00A77224">
        <w:rPr>
          <w:rFonts w:ascii="Nafees Web Naskh" w:eastAsia="Calibri" w:hAnsi="Nafees Web Naskh" w:cs="Nafees Web Naskh"/>
          <w:i/>
          <w:iCs/>
          <w:rtl/>
          <w:lang w:eastAsia="en-US" w:bidi="ur-PK"/>
        </w:rPr>
        <w:t xml:space="preserve"> </w:t>
      </w:r>
      <w:r w:rsidRPr="00A77224">
        <w:rPr>
          <w:rFonts w:ascii="Nafees Web Naskh" w:eastAsia="Calibri" w:hAnsi="Nafees Web Naskh" w:cs="Nafees Web Naskh" w:hint="cs"/>
          <w:i/>
          <w:iCs/>
          <w:rtl/>
          <w:lang w:eastAsia="en-US" w:bidi="ur-PK"/>
        </w:rPr>
        <w:t xml:space="preserve">عظیم </w:t>
      </w:r>
      <w:r w:rsidRPr="00A77224">
        <w:rPr>
          <w:rFonts w:ascii="Nafees Web Naskh" w:eastAsia="Calibri" w:hAnsi="Nafees Web Naskh" w:cs="Nafees Web Naskh"/>
          <w:i/>
          <w:iCs/>
          <w:rtl/>
          <w:lang w:eastAsia="en-US" w:bidi="ur-PK"/>
        </w:rPr>
        <w:t xml:space="preserve">گروپ تھا اور وہ </w:t>
      </w:r>
      <w:r w:rsidRPr="00A77224">
        <w:rPr>
          <w:rFonts w:ascii="Nafees Web Naskh" w:eastAsia="Calibri" w:hAnsi="Nafees Web Naskh" w:cs="Nafees Web Naskh" w:hint="cs"/>
          <w:i/>
          <w:iCs/>
          <w:rtl/>
          <w:lang w:eastAsia="en-US" w:bidi="ur-PK"/>
        </w:rPr>
        <w:t>سب</w:t>
      </w:r>
      <w:r w:rsidRPr="00A77224">
        <w:rPr>
          <w:rFonts w:ascii="Nafees Web Naskh" w:eastAsia="Calibri" w:hAnsi="Nafees Web Naskh" w:cs="Nafees Web Naskh"/>
          <w:i/>
          <w:iCs/>
          <w:rtl/>
          <w:lang w:eastAsia="en-US" w:bidi="ur-PK"/>
        </w:rPr>
        <w:t xml:space="preserve"> </w:t>
      </w:r>
      <w:proofErr w:type="spellStart"/>
      <w:r w:rsidRPr="00A77224">
        <w:rPr>
          <w:rFonts w:ascii="Nafees Web Naskh" w:eastAsia="Calibri" w:hAnsi="Nafees Web Naskh" w:cs="Nafees Web Naskh"/>
          <w:i/>
          <w:iCs/>
          <w:rtl/>
          <w:lang w:eastAsia="en-US" w:bidi="ur-PK"/>
        </w:rPr>
        <w:t>و</w:t>
      </w:r>
      <w:r w:rsidRPr="00A77224">
        <w:rPr>
          <w:rFonts w:ascii="Nafees Web Naskh" w:eastAsia="Calibri" w:hAnsi="Nafees Web Naskh" w:cs="Nafees Web Naskh" w:hint="cs"/>
          <w:i/>
          <w:iCs/>
          <w:rtl/>
          <w:lang w:eastAsia="en-US" w:bidi="ur-PK"/>
        </w:rPr>
        <w:t>ی</w:t>
      </w:r>
      <w:r w:rsidRPr="00A77224">
        <w:rPr>
          <w:rFonts w:ascii="Nafees Web Naskh" w:eastAsia="Calibri" w:hAnsi="Nafees Web Naskh" w:cs="Nafees Web Naskh" w:hint="eastAsia"/>
          <w:i/>
          <w:iCs/>
          <w:rtl/>
          <w:lang w:eastAsia="en-US" w:bidi="ur-PK"/>
        </w:rPr>
        <w:t>ب</w:t>
      </w:r>
      <w:r w:rsidRPr="00A77224">
        <w:rPr>
          <w:rFonts w:ascii="Nafees Web Naskh" w:eastAsia="Calibri" w:hAnsi="Nafees Web Naskh" w:cs="Nafees Web Naskh" w:hint="cs"/>
          <w:i/>
          <w:iCs/>
          <w:rtl/>
          <w:lang w:eastAsia="en-US" w:bidi="ur-PK"/>
        </w:rPr>
        <w:t>ی</w:t>
      </w:r>
      <w:r w:rsidRPr="00A77224">
        <w:rPr>
          <w:rFonts w:ascii="Nafees Web Naskh" w:eastAsia="Calibri" w:hAnsi="Nafees Web Naskh" w:cs="Nafees Web Naskh" w:hint="eastAsia"/>
          <w:i/>
          <w:iCs/>
          <w:rtl/>
          <w:lang w:eastAsia="en-US" w:bidi="ur-PK"/>
        </w:rPr>
        <w:t>ن</w:t>
      </w:r>
      <w:r w:rsidRPr="00A77224">
        <w:rPr>
          <w:rFonts w:ascii="Nafees Web Naskh" w:eastAsia="Calibri" w:hAnsi="Nafees Web Naskh" w:cs="Nafees Web Naskh" w:hint="cs"/>
          <w:i/>
          <w:iCs/>
          <w:rtl/>
          <w:lang w:eastAsia="en-US" w:bidi="ur-PK"/>
        </w:rPr>
        <w:t>ارکیلئے</w:t>
      </w:r>
      <w:proofErr w:type="spellEnd"/>
      <w:r w:rsidRPr="00A77224">
        <w:rPr>
          <w:rFonts w:ascii="Nafees Web Naskh" w:eastAsia="Calibri" w:hAnsi="Nafees Web Naskh" w:cs="Nafees Web Naskh"/>
          <w:i/>
          <w:iCs/>
          <w:rtl/>
          <w:lang w:eastAsia="en-US" w:bidi="ur-PK"/>
        </w:rPr>
        <w:t xml:space="preserve"> بہت کچھ لائے تھے۔</w:t>
      </w:r>
      <w:r w:rsidRPr="00A77224">
        <w:rPr>
          <w:rFonts w:ascii="Nafees Web Naskh" w:eastAsia="Calibri" w:hAnsi="Nafees Web Naskh" w:cs="Nafees Web Naskh" w:hint="cs"/>
          <w:i/>
          <w:iCs/>
          <w:rtl/>
          <w:lang w:eastAsia="en-US" w:bidi="ur-PK"/>
        </w:rPr>
        <w:t xml:space="preserve"> ہمیں عنوان پر مختلف تناظر میں بہت کچھ ملا۔</w:t>
      </w:r>
    </w:p>
    <w:p w14:paraId="18D0B26B" w14:textId="622834E4" w:rsidR="00A77224" w:rsidRPr="00270D3D" w:rsidRDefault="00A77224" w:rsidP="00A77224">
      <w:pPr>
        <w:pStyle w:val="NormalWeb"/>
        <w:bidi/>
        <w:spacing w:before="0" w:beforeAutospacing="0" w:after="200" w:afterAutospacing="0"/>
        <w:ind w:left="-283"/>
        <w:rPr>
          <w:rFonts w:ascii="Arial" w:hAnsi="Arial" w:cs="Arial"/>
        </w:rPr>
      </w:pPr>
      <w:r w:rsidRPr="00AC6174">
        <w:rPr>
          <w:rFonts w:ascii="Nafees Web Naskh" w:hAnsi="Nafees Web Naskh" w:cs="Nafees Web Naskh"/>
          <w:i/>
          <w:iCs/>
          <w:rtl/>
        </w:rPr>
        <w:t>گھر سےکام کرنا اورگذشتہ سال کے دوران زوم میٹنگ</w:t>
      </w:r>
      <w:r w:rsidRPr="00AC6174">
        <w:rPr>
          <w:rFonts w:ascii="Nafees Web Naskh" w:hAnsi="Nafees Web Naskh" w:cs="Nafees Web Naskh" w:hint="cs"/>
          <w:i/>
          <w:iCs/>
          <w:rtl/>
        </w:rPr>
        <w:t>ز</w:t>
      </w:r>
      <w:r w:rsidRPr="00AC6174">
        <w:rPr>
          <w:rFonts w:ascii="Nafees Web Naskh" w:hAnsi="Nafees Web Naskh" w:cs="Nafees Web Naskh"/>
          <w:i/>
          <w:iCs/>
          <w:rtl/>
        </w:rPr>
        <w:t xml:space="preserve"> اور ویبین</w:t>
      </w:r>
      <w:r w:rsidRPr="00AC6174">
        <w:rPr>
          <w:rFonts w:ascii="Nafees Web Naskh" w:hAnsi="Nafees Web Naskh" w:cs="Nafees Web Naskh" w:hint="cs"/>
          <w:i/>
          <w:iCs/>
          <w:rtl/>
        </w:rPr>
        <w:t>ا</w:t>
      </w:r>
      <w:r w:rsidRPr="00AC6174">
        <w:rPr>
          <w:rFonts w:ascii="Nafees Web Naskh" w:hAnsi="Nafees Web Naskh" w:cs="Nafees Web Naskh"/>
          <w:i/>
          <w:iCs/>
          <w:rtl/>
        </w:rPr>
        <w:t>رز میں بہت زیادہ وقت گزارنا، یہ ویب</w:t>
      </w:r>
      <w:r w:rsidRPr="00AC6174">
        <w:rPr>
          <w:rFonts w:ascii="Nafees Web Naskh" w:hAnsi="Nafees Web Naskh" w:cs="Nafees Web Naskh" w:hint="cs"/>
          <w:i/>
          <w:iCs/>
          <w:rtl/>
        </w:rPr>
        <w:t>ی</w:t>
      </w:r>
      <w:r w:rsidRPr="00AC6174">
        <w:rPr>
          <w:rFonts w:ascii="Nafees Web Naskh" w:hAnsi="Nafees Web Naskh" w:cs="Nafees Web Naskh"/>
          <w:i/>
          <w:iCs/>
          <w:rtl/>
        </w:rPr>
        <w:t>نار</w:t>
      </w:r>
      <w:r w:rsidRPr="00AC6174">
        <w:rPr>
          <w:rFonts w:ascii="Nafees Web Naskh" w:hAnsi="Nafees Web Naskh" w:cs="Nafees Web Naskh" w:hint="cs"/>
          <w:i/>
          <w:iCs/>
          <w:rtl/>
        </w:rPr>
        <w:t xml:space="preserve">جتنا </w:t>
      </w:r>
      <w:r w:rsidRPr="00AC6174">
        <w:rPr>
          <w:rFonts w:ascii="Nafees Web Naskh" w:hAnsi="Nafees Web Naskh" w:cs="Nafees Web Naskh"/>
          <w:i/>
          <w:iCs/>
          <w:rtl/>
        </w:rPr>
        <w:t>اچھا چلا</w:t>
      </w:r>
      <w:r w:rsidRPr="00AC6174">
        <w:rPr>
          <w:rFonts w:ascii="Nafees Web Naskh" w:hAnsi="Nafees Web Naskh" w:cs="Nafees Web Naskh" w:hint="cs"/>
          <w:i/>
          <w:iCs/>
          <w:rtl/>
        </w:rPr>
        <w:t xml:space="preserve"> اوریہ جتنا معتدل تھا اس سے تازگی کا احساس پیدا ہوا تھا۔ اس کیلئے شکریہ۔ </w:t>
      </w:r>
      <w:r w:rsidRPr="00AC6174">
        <w:rPr>
          <w:rFonts w:ascii="Nafees Web Naskh" w:hAnsi="Nafees Web Naskh" w:cs="Nafees Web Naskh"/>
          <w:i/>
          <w:iCs/>
          <w:rtl/>
        </w:rPr>
        <w:t>اس ک</w:t>
      </w:r>
      <w:r w:rsidRPr="00AC6174">
        <w:rPr>
          <w:rFonts w:ascii="Nafees Web Naskh" w:hAnsi="Nafees Web Naskh" w:cs="Nafees Web Naskh" w:hint="cs"/>
          <w:i/>
          <w:iCs/>
          <w:rtl/>
        </w:rPr>
        <w:t>ی</w:t>
      </w:r>
      <w:r w:rsidRPr="00AC6174">
        <w:rPr>
          <w:rFonts w:ascii="Nafees Web Naskh" w:hAnsi="Nafees Web Naskh" w:cs="Nafees Web Naskh"/>
          <w:i/>
          <w:iCs/>
          <w:rtl/>
        </w:rPr>
        <w:t xml:space="preserve"> تعر</w:t>
      </w:r>
      <w:r w:rsidRPr="00AC6174">
        <w:rPr>
          <w:rFonts w:ascii="Nafees Web Naskh" w:hAnsi="Nafees Web Naskh" w:cs="Nafees Web Naskh" w:hint="cs"/>
          <w:i/>
          <w:iCs/>
          <w:rtl/>
        </w:rPr>
        <w:t>ی</w:t>
      </w:r>
      <w:r w:rsidRPr="00AC6174">
        <w:rPr>
          <w:rFonts w:ascii="Nafees Web Naskh" w:hAnsi="Nafees Web Naskh" w:cs="Nafees Web Naskh" w:hint="eastAsia"/>
          <w:i/>
          <w:iCs/>
          <w:rtl/>
        </w:rPr>
        <w:t>ف</w:t>
      </w:r>
      <w:r w:rsidRPr="00AC6174">
        <w:rPr>
          <w:rFonts w:ascii="Nafees Web Naskh" w:hAnsi="Nafees Web Naskh" w:cs="Nafees Web Naskh"/>
          <w:i/>
          <w:iCs/>
          <w:rtl/>
        </w:rPr>
        <w:t xml:space="preserve"> اس سے بھ</w:t>
      </w:r>
      <w:r w:rsidRPr="00AC6174">
        <w:rPr>
          <w:rFonts w:ascii="Nafees Web Naskh" w:hAnsi="Nafees Web Naskh" w:cs="Nafees Web Naskh" w:hint="cs"/>
          <w:i/>
          <w:iCs/>
          <w:rtl/>
        </w:rPr>
        <w:t>ی</w:t>
      </w:r>
      <w:r w:rsidRPr="00AC6174">
        <w:rPr>
          <w:rFonts w:ascii="Nafees Web Naskh" w:hAnsi="Nafees Web Naskh" w:cs="Nafees Web Naskh"/>
          <w:i/>
          <w:iCs/>
          <w:rtl/>
        </w:rPr>
        <w:t xml:space="preserve"> </w:t>
      </w:r>
      <w:r w:rsidRPr="00AC6174">
        <w:rPr>
          <w:rFonts w:ascii="Nafees Web Naskh" w:hAnsi="Nafees Web Naskh" w:cs="Nafees Web Naskh" w:hint="cs"/>
          <w:i/>
          <w:iCs/>
          <w:rtl/>
        </w:rPr>
        <w:t>بڑھ کر</w:t>
      </w:r>
      <w:r w:rsidRPr="00AC6174">
        <w:rPr>
          <w:rFonts w:ascii="Nafees Web Naskh" w:hAnsi="Nafees Web Naskh" w:cs="Nafees Web Naskh"/>
          <w:i/>
          <w:iCs/>
          <w:rtl/>
        </w:rPr>
        <w:t xml:space="preserve"> ہے جتن</w:t>
      </w:r>
      <w:r w:rsidRPr="00AC6174">
        <w:rPr>
          <w:rFonts w:ascii="Nafees Web Naskh" w:hAnsi="Nafees Web Naskh" w:cs="Nafees Web Naskh" w:hint="cs"/>
          <w:i/>
          <w:iCs/>
          <w:rtl/>
        </w:rPr>
        <w:t>ی آپ ک</w:t>
      </w:r>
      <w:r w:rsidR="00E42557">
        <w:rPr>
          <w:rFonts w:ascii="Nafees Web Naskh" w:hAnsi="Nafees Web Naskh" w:cs="Nafees Web Naskh" w:hint="cs"/>
          <w:i/>
          <w:iCs/>
          <w:rtl/>
        </w:rPr>
        <w:t>ے</w:t>
      </w:r>
      <w:r w:rsidRPr="00AC6174">
        <w:rPr>
          <w:rFonts w:ascii="Nafees Web Naskh" w:hAnsi="Nafees Web Naskh" w:cs="Nafees Web Naskh" w:hint="cs"/>
          <w:i/>
          <w:iCs/>
          <w:rtl/>
        </w:rPr>
        <w:t xml:space="preserve"> خیال میں ہو سکتی تھی۔"</w:t>
      </w:r>
    </w:p>
    <w:p w14:paraId="1BF2FF84" w14:textId="306DDBA7" w:rsidR="00065783" w:rsidRPr="00270D3D" w:rsidRDefault="00E42557" w:rsidP="00C502EC">
      <w:pPr>
        <w:pStyle w:val="NormalWeb"/>
        <w:bidi/>
        <w:spacing w:before="0" w:beforeAutospacing="0" w:after="200" w:afterAutospacing="0"/>
        <w:ind w:left="-283"/>
        <w:rPr>
          <w:rFonts w:ascii="Arial" w:hAnsi="Arial" w:cs="Arial"/>
        </w:rPr>
      </w:pPr>
      <w:r w:rsidRPr="00E42557">
        <w:rPr>
          <w:rFonts w:ascii="Nafees Web Naskh" w:eastAsia="Calibri" w:hAnsi="Nafees Web Naskh" w:cs="Nafees Web Naskh"/>
          <w:b/>
          <w:bCs/>
          <w:color w:val="F79646"/>
          <w:rtl/>
          <w:lang w:eastAsia="en-US"/>
        </w:rPr>
        <w:t>* آنے والا * ورچوئل اسکول و</w:t>
      </w:r>
      <w:r w:rsidRPr="00E42557">
        <w:rPr>
          <w:rFonts w:ascii="Nafees Web Naskh" w:eastAsia="Calibri" w:hAnsi="Nafees Web Naskh" w:cs="Nafees Web Naskh" w:hint="cs"/>
          <w:b/>
          <w:bCs/>
          <w:color w:val="F79646"/>
          <w:rtl/>
          <w:lang w:eastAsia="en-US"/>
        </w:rPr>
        <w:t>ی</w:t>
      </w:r>
      <w:r w:rsidRPr="00E42557">
        <w:rPr>
          <w:rFonts w:ascii="Nafees Web Naskh" w:eastAsia="Calibri" w:hAnsi="Nafees Web Naskh" w:cs="Nafees Web Naskh" w:hint="eastAsia"/>
          <w:b/>
          <w:bCs/>
          <w:color w:val="F79646"/>
          <w:rtl/>
          <w:lang w:eastAsia="en-US"/>
        </w:rPr>
        <w:t>ب</w:t>
      </w:r>
      <w:r w:rsidR="00B54445">
        <w:rPr>
          <w:rFonts w:ascii="Nafees Web Naskh" w:eastAsia="Calibri" w:hAnsi="Nafees Web Naskh" w:cs="Nafees Web Naskh" w:hint="cs"/>
          <w:b/>
          <w:bCs/>
          <w:color w:val="F79646"/>
          <w:rtl/>
          <w:lang w:eastAsia="en-US"/>
        </w:rPr>
        <w:t>ی</w:t>
      </w:r>
      <w:r w:rsidRPr="00E42557">
        <w:rPr>
          <w:rFonts w:ascii="Nafees Web Naskh" w:eastAsia="Calibri" w:hAnsi="Nafees Web Naskh" w:cs="Nafees Web Naskh" w:hint="eastAsia"/>
          <w:b/>
          <w:bCs/>
          <w:color w:val="F79646"/>
          <w:rtl/>
          <w:lang w:eastAsia="en-US"/>
        </w:rPr>
        <w:t>نار</w:t>
      </w:r>
    </w:p>
    <w:p w14:paraId="49C164F1" w14:textId="0756A6E3" w:rsidR="00065783" w:rsidRDefault="00ED0E66" w:rsidP="007D2D70">
      <w:pPr>
        <w:pStyle w:val="NormalWeb"/>
        <w:bidi/>
        <w:spacing w:before="0" w:beforeAutospacing="0" w:after="200" w:afterAutospacing="0"/>
        <w:ind w:left="-283"/>
        <w:rPr>
          <w:rFonts w:ascii="Nafees Web Naskh" w:eastAsia="Calibri" w:hAnsi="Nafees Web Naskh" w:cs="Nafees Web Naskh"/>
          <w:rtl/>
          <w:lang w:eastAsia="en-US"/>
        </w:rPr>
      </w:pPr>
      <w:bookmarkStart w:id="5" w:name="_Hlk65456636"/>
      <w:r w:rsidRPr="00ED0E66">
        <w:rPr>
          <w:rFonts w:asciiTheme="minorHAnsi" w:eastAsia="Calibri" w:hAnsiTheme="minorHAnsi" w:cstheme="minorHAnsi"/>
          <w:b/>
          <w:bCs/>
          <w:rtl/>
          <w:lang w:eastAsia="en-US"/>
        </w:rPr>
        <w:t>19</w:t>
      </w:r>
      <w:r w:rsidR="00E42557" w:rsidRPr="00E42557">
        <w:rPr>
          <w:rFonts w:ascii="Nafees Web Naskh" w:eastAsia="Calibri" w:hAnsi="Nafees Web Naskh" w:cs="Nafees Web Naskh" w:hint="cs"/>
          <w:b/>
          <w:bCs/>
          <w:rtl/>
          <w:lang w:eastAsia="en-US"/>
        </w:rPr>
        <w:t xml:space="preserve">مئی:  آنے والا ویبینار  </w:t>
      </w:r>
      <w:r w:rsidR="00E42557" w:rsidRPr="00E42557">
        <w:rPr>
          <w:rFonts w:ascii="Arial" w:eastAsia="Calibri" w:hAnsi="Arial" w:cs="Arial"/>
          <w:b/>
          <w:bCs/>
          <w:color w:val="000000"/>
          <w:szCs w:val="22"/>
          <w:lang w:eastAsia="en-US"/>
        </w:rPr>
        <w:t>-</w:t>
      </w:r>
      <w:r w:rsidR="00E42557" w:rsidRPr="00E42557">
        <w:rPr>
          <w:rFonts w:ascii="Nafees Web Naskh" w:eastAsia="Calibri" w:hAnsi="Nafees Web Naskh" w:cs="Nafees Web Naskh" w:hint="cs"/>
          <w:b/>
          <w:bCs/>
          <w:rtl/>
          <w:lang w:eastAsia="en-US"/>
        </w:rPr>
        <w:t xml:space="preserve">  خاندانوں کو فرانسیسی پروگرامنگ میں مصروف کرنا (ایمرژن اور ایکسٹینڈڈ)</w:t>
      </w:r>
    </w:p>
    <w:bookmarkEnd w:id="5"/>
    <w:p w14:paraId="0E8292C0" w14:textId="78A9616C" w:rsidR="00065783" w:rsidRPr="00347270" w:rsidRDefault="00347270" w:rsidP="00451059">
      <w:pPr>
        <w:pStyle w:val="NormalWeb"/>
        <w:bidi/>
        <w:spacing w:before="200" w:beforeAutospacing="0" w:after="200" w:afterAutospacing="0"/>
        <w:ind w:left="-283"/>
        <w:rPr>
          <w:rFonts w:ascii="Nafees Web Naskh" w:eastAsia="Calibri" w:hAnsi="Nafees Web Naskh" w:cs="Nafees Web Naskh"/>
          <w:sz w:val="6"/>
          <w:szCs w:val="6"/>
          <w:rtl/>
          <w:lang w:eastAsia="en-US"/>
        </w:rPr>
      </w:pPr>
      <w:r w:rsidRPr="00347270">
        <w:rPr>
          <w:rFonts w:ascii="Nafees Web Naskh" w:eastAsia="Calibri" w:hAnsi="Nafees Web Naskh" w:cs="Nafees Web Naskh"/>
          <w:rtl/>
          <w:lang w:eastAsia="en-US"/>
        </w:rPr>
        <w:t>اس س</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hint="eastAsia"/>
          <w:rtl/>
          <w:lang w:eastAsia="en-US"/>
        </w:rPr>
        <w:t>شن</w:t>
      </w:r>
      <w:r w:rsidRPr="00347270">
        <w:rPr>
          <w:rFonts w:ascii="Nafees Web Naskh" w:eastAsia="Calibri" w:hAnsi="Nafees Web Naskh" w:cs="Nafees Web Naskh"/>
          <w:rtl/>
          <w:lang w:eastAsia="en-US"/>
        </w:rPr>
        <w:t xml:space="preserve"> کے دوران، ہم ف</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hint="eastAsia"/>
          <w:rtl/>
          <w:lang w:eastAsia="en-US"/>
        </w:rPr>
        <w:t>مل</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hint="eastAsia"/>
          <w:rtl/>
          <w:lang w:eastAsia="en-US"/>
        </w:rPr>
        <w:t>ز</w:t>
      </w:r>
      <w:r w:rsidRPr="00347270">
        <w:rPr>
          <w:rFonts w:ascii="Nafees Web Naskh" w:eastAsia="Calibri" w:hAnsi="Nafees Web Naskh" w:cs="Nafees Web Naskh"/>
          <w:rtl/>
          <w:lang w:eastAsia="en-US"/>
        </w:rPr>
        <w:t xml:space="preserve"> اور ورچوئل </w:t>
      </w:r>
      <w:r w:rsidRPr="00347270">
        <w:rPr>
          <w:rFonts w:ascii="Nafees Web Naskh" w:eastAsia="Calibri" w:hAnsi="Nafees Web Naskh" w:cs="Nafees Web Naskh" w:hint="cs"/>
          <w:rtl/>
          <w:lang w:eastAsia="en-US"/>
        </w:rPr>
        <w:t>لائیبریری کیلئے</w:t>
      </w:r>
      <w:r w:rsidRPr="00347270">
        <w:rPr>
          <w:rFonts w:ascii="Nafees Web Naskh" w:eastAsia="Calibri" w:hAnsi="Nafees Web Naskh" w:cs="Nafees Web Naskh"/>
          <w:rtl/>
          <w:lang w:eastAsia="en-US"/>
        </w:rPr>
        <w:t xml:space="preserve"> </w:t>
      </w:r>
      <w:r w:rsidRPr="00347270">
        <w:rPr>
          <w:rFonts w:ascii="Nafees Web Naskh" w:eastAsia="Calibri" w:hAnsi="Nafees Web Naskh" w:cs="Nafees Web Naskh"/>
          <w:i/>
          <w:iCs/>
          <w:rtl/>
          <w:lang w:eastAsia="en-US"/>
        </w:rPr>
        <w:t>ٹ</w:t>
      </w:r>
      <w:r w:rsidRPr="00347270">
        <w:rPr>
          <w:rFonts w:ascii="Nafees Web Naskh" w:eastAsia="Calibri" w:hAnsi="Nafees Web Naskh" w:cs="Nafees Web Naskh" w:hint="cs"/>
          <w:i/>
          <w:iCs/>
          <w:rtl/>
          <w:lang w:eastAsia="en-US"/>
        </w:rPr>
        <w:t>ی</w:t>
      </w:r>
      <w:r w:rsidRPr="00347270">
        <w:rPr>
          <w:rFonts w:ascii="Nafees Web Naskh" w:eastAsia="Calibri" w:hAnsi="Nafees Web Naskh" w:cs="Nafees Web Naskh"/>
          <w:i/>
          <w:iCs/>
          <w:rtl/>
          <w:lang w:eastAsia="en-US"/>
        </w:rPr>
        <w:t xml:space="preserve"> ڈ</w:t>
      </w:r>
      <w:r w:rsidRPr="00347270">
        <w:rPr>
          <w:rFonts w:ascii="Nafees Web Naskh" w:eastAsia="Calibri" w:hAnsi="Nafees Web Naskh" w:cs="Nafees Web Naskh" w:hint="cs"/>
          <w:i/>
          <w:iCs/>
          <w:rtl/>
          <w:lang w:eastAsia="en-US"/>
        </w:rPr>
        <w:t>ی</w:t>
      </w:r>
      <w:r w:rsidRPr="00347270">
        <w:rPr>
          <w:rFonts w:ascii="Nafees Web Naskh" w:eastAsia="Calibri" w:hAnsi="Nafees Web Naskh" w:cs="Nafees Web Naskh"/>
          <w:i/>
          <w:iCs/>
          <w:rtl/>
          <w:lang w:eastAsia="en-US"/>
        </w:rPr>
        <w:t xml:space="preserve"> ا</w:t>
      </w:r>
      <w:r w:rsidRPr="00347270">
        <w:rPr>
          <w:rFonts w:ascii="Nafees Web Naskh" w:eastAsia="Calibri" w:hAnsi="Nafees Web Naskh" w:cs="Nafees Web Naskh" w:hint="cs"/>
          <w:i/>
          <w:iCs/>
          <w:rtl/>
          <w:lang w:eastAsia="en-US"/>
        </w:rPr>
        <w:t>ی</w:t>
      </w:r>
      <w:r w:rsidRPr="00347270">
        <w:rPr>
          <w:rFonts w:ascii="Nafees Web Naskh" w:eastAsia="Calibri" w:hAnsi="Nafees Web Naskh" w:cs="Nafees Web Naskh" w:hint="eastAsia"/>
          <w:i/>
          <w:iCs/>
          <w:rtl/>
          <w:lang w:eastAsia="en-US"/>
        </w:rPr>
        <w:t>س</w:t>
      </w:r>
      <w:r w:rsidRPr="00347270">
        <w:rPr>
          <w:rFonts w:ascii="Nafees Web Naskh" w:eastAsia="Calibri" w:hAnsi="Nafees Web Naskh" w:cs="Nafees Web Naskh"/>
          <w:i/>
          <w:iCs/>
          <w:rtl/>
          <w:lang w:eastAsia="en-US"/>
        </w:rPr>
        <w:t xml:space="preserve"> ب</w:t>
      </w:r>
      <w:r w:rsidRPr="00347270">
        <w:rPr>
          <w:rFonts w:ascii="Nafees Web Naskh" w:eastAsia="Calibri" w:hAnsi="Nafees Web Naskh" w:cs="Nafees Web Naskh" w:hint="cs"/>
          <w:i/>
          <w:iCs/>
          <w:rtl/>
          <w:lang w:eastAsia="en-US"/>
        </w:rPr>
        <w:t>ی</w:t>
      </w:r>
      <w:r w:rsidRPr="00347270">
        <w:rPr>
          <w:rFonts w:ascii="Nafees Web Naskh" w:eastAsia="Calibri" w:hAnsi="Nafees Web Naskh" w:cs="Nafees Web Naskh"/>
          <w:i/>
          <w:iCs/>
          <w:rtl/>
          <w:lang w:eastAsia="en-US"/>
        </w:rPr>
        <w:t xml:space="preserve"> ا</w:t>
      </w:r>
      <w:r w:rsidRPr="00347270">
        <w:rPr>
          <w:rFonts w:ascii="Nafees Web Naskh" w:eastAsia="Calibri" w:hAnsi="Nafees Web Naskh" w:cs="Nafees Web Naskh" w:hint="cs"/>
          <w:i/>
          <w:iCs/>
          <w:rtl/>
          <w:lang w:eastAsia="en-US"/>
        </w:rPr>
        <w:t>ی</w:t>
      </w:r>
      <w:r w:rsidRPr="00347270">
        <w:rPr>
          <w:rFonts w:ascii="Nafees Web Naskh" w:eastAsia="Calibri" w:hAnsi="Nafees Web Naskh" w:cs="Nafees Web Naskh" w:hint="eastAsia"/>
          <w:i/>
          <w:iCs/>
          <w:rtl/>
          <w:lang w:eastAsia="en-US"/>
        </w:rPr>
        <w:t>ف</w:t>
      </w:r>
      <w:r w:rsidRPr="00347270">
        <w:rPr>
          <w:rFonts w:ascii="Nafees Web Naskh" w:eastAsia="Calibri" w:hAnsi="Nafees Web Naskh" w:cs="Nafees Web Naskh"/>
          <w:i/>
          <w:iCs/>
          <w:rtl/>
          <w:lang w:eastAsia="en-US"/>
        </w:rPr>
        <w:t xml:space="preserve"> ا</w:t>
      </w:r>
      <w:r w:rsidRPr="00347270">
        <w:rPr>
          <w:rFonts w:ascii="Nafees Web Naskh" w:eastAsia="Calibri" w:hAnsi="Nafees Web Naskh" w:cs="Nafees Web Naskh" w:hint="cs"/>
          <w:i/>
          <w:iCs/>
          <w:rtl/>
          <w:lang w:eastAsia="en-US"/>
        </w:rPr>
        <w:t>ی</w:t>
      </w:r>
      <w:r w:rsidRPr="00347270">
        <w:rPr>
          <w:rFonts w:ascii="Nafees Web Naskh" w:eastAsia="Calibri" w:hAnsi="Nafees Web Naskh" w:cs="Nafees Web Naskh" w:hint="eastAsia"/>
          <w:i/>
          <w:iCs/>
          <w:rtl/>
          <w:lang w:eastAsia="en-US"/>
        </w:rPr>
        <w:t>س</w:t>
      </w:r>
      <w:r w:rsidRPr="00347270">
        <w:rPr>
          <w:rFonts w:ascii="Nafees Web Naskh" w:eastAsia="Calibri" w:hAnsi="Nafees Web Naskh" w:cs="Nafees Web Naskh"/>
          <w:i/>
          <w:iCs/>
          <w:rtl/>
          <w:lang w:eastAsia="en-US"/>
        </w:rPr>
        <w:t xml:space="preserve"> ا</w:t>
      </w:r>
      <w:r w:rsidRPr="00347270">
        <w:rPr>
          <w:rFonts w:ascii="Nafees Web Naskh" w:eastAsia="Calibri" w:hAnsi="Nafees Web Naskh" w:cs="Nafees Web Naskh" w:hint="cs"/>
          <w:i/>
          <w:iCs/>
          <w:rtl/>
          <w:lang w:eastAsia="en-US"/>
        </w:rPr>
        <w:t>ی</w:t>
      </w:r>
      <w:r w:rsidRPr="00347270">
        <w:rPr>
          <w:rFonts w:ascii="Nafees Web Naskh" w:eastAsia="Calibri" w:hAnsi="Nafees Web Naskh" w:cs="Nafees Web Naskh" w:hint="eastAsia"/>
          <w:i/>
          <w:iCs/>
          <w:rtl/>
          <w:lang w:eastAsia="en-US"/>
        </w:rPr>
        <w:t>ل</w:t>
      </w:r>
      <w:r w:rsidRPr="00347270">
        <w:rPr>
          <w:rFonts w:ascii="Nafees Web Naskh" w:eastAsia="Calibri" w:hAnsi="Nafees Web Naskh" w:cs="Nafees Web Naskh"/>
          <w:i/>
          <w:iCs/>
          <w:rtl/>
          <w:lang w:eastAsia="en-US"/>
        </w:rPr>
        <w:t xml:space="preserve"> گوگل سائٹ کے ذر</w:t>
      </w:r>
      <w:r w:rsidRPr="00347270">
        <w:rPr>
          <w:rFonts w:ascii="Nafees Web Naskh" w:eastAsia="Calibri" w:hAnsi="Nafees Web Naskh" w:cs="Nafees Web Naskh" w:hint="cs"/>
          <w:i/>
          <w:iCs/>
          <w:rtl/>
          <w:lang w:eastAsia="en-US"/>
        </w:rPr>
        <w:t>ی</w:t>
      </w:r>
      <w:r w:rsidRPr="00347270">
        <w:rPr>
          <w:rFonts w:ascii="Nafees Web Naskh" w:eastAsia="Calibri" w:hAnsi="Nafees Web Naskh" w:cs="Nafees Web Naskh" w:hint="eastAsia"/>
          <w:i/>
          <w:iCs/>
          <w:rtl/>
          <w:lang w:eastAsia="en-US"/>
        </w:rPr>
        <w:t>عہ</w:t>
      </w:r>
      <w:r w:rsidRPr="00347270">
        <w:rPr>
          <w:rFonts w:ascii="Nafees Web Naskh" w:eastAsia="Calibri" w:hAnsi="Nafees Web Naskh" w:cs="Nafees Web Naskh"/>
          <w:i/>
          <w:iCs/>
          <w:rtl/>
          <w:lang w:eastAsia="en-US"/>
        </w:rPr>
        <w:t xml:space="preserve"> ف</w:t>
      </w:r>
      <w:r w:rsidRPr="00347270">
        <w:rPr>
          <w:rFonts w:ascii="Nafees Web Naskh" w:eastAsia="Calibri" w:hAnsi="Nafees Web Naskh" w:cs="Nafees Web Naskh" w:hint="cs"/>
          <w:i/>
          <w:iCs/>
          <w:rtl/>
          <w:lang w:eastAsia="en-US"/>
        </w:rPr>
        <w:t>ی</w:t>
      </w:r>
      <w:r w:rsidRPr="00347270">
        <w:rPr>
          <w:rFonts w:ascii="Nafees Web Naskh" w:eastAsia="Calibri" w:hAnsi="Nafees Web Naskh" w:cs="Nafees Web Naskh" w:hint="eastAsia"/>
          <w:i/>
          <w:iCs/>
          <w:rtl/>
          <w:lang w:eastAsia="en-US"/>
        </w:rPr>
        <w:t>مل</w:t>
      </w:r>
      <w:r w:rsidRPr="00347270">
        <w:rPr>
          <w:rFonts w:ascii="Nafees Web Naskh" w:eastAsia="Calibri" w:hAnsi="Nafees Web Naskh" w:cs="Nafees Web Naskh" w:hint="cs"/>
          <w:i/>
          <w:iCs/>
          <w:rtl/>
          <w:lang w:eastAsia="en-US"/>
        </w:rPr>
        <w:t>ی</w:t>
      </w:r>
      <w:r w:rsidRPr="00347270">
        <w:rPr>
          <w:rFonts w:ascii="Nafees Web Naskh" w:eastAsia="Calibri" w:hAnsi="Nafees Web Naskh" w:cs="Nafees Web Naskh" w:hint="eastAsia"/>
          <w:i/>
          <w:iCs/>
          <w:rtl/>
          <w:lang w:eastAsia="en-US"/>
        </w:rPr>
        <w:t>وں</w:t>
      </w:r>
      <w:r w:rsidRPr="00347270">
        <w:rPr>
          <w:rFonts w:ascii="Nafees Web Naskh" w:eastAsia="Calibri" w:hAnsi="Nafees Web Naskh" w:cs="Nafees Web Naskh"/>
          <w:i/>
          <w:iCs/>
          <w:rtl/>
          <w:lang w:eastAsia="en-US"/>
        </w:rPr>
        <w:t xml:space="preserve"> </w:t>
      </w:r>
      <w:r w:rsidRPr="00347270">
        <w:rPr>
          <w:rFonts w:ascii="Nafees Web Naskh" w:eastAsia="Calibri" w:hAnsi="Nafees Web Naskh" w:cs="Nafees Web Naskh" w:hint="cs"/>
          <w:i/>
          <w:iCs/>
          <w:rtl/>
          <w:lang w:eastAsia="en-US"/>
        </w:rPr>
        <w:t>کیلئے</w:t>
      </w:r>
      <w:r w:rsidRPr="00347270">
        <w:rPr>
          <w:rFonts w:ascii="Nafees Web Naskh" w:eastAsia="Calibri" w:hAnsi="Nafees Web Naskh" w:cs="Nafees Web Naskh"/>
          <w:rtl/>
          <w:lang w:eastAsia="en-US"/>
        </w:rPr>
        <w:t xml:space="preserve"> دست</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hint="eastAsia"/>
          <w:rtl/>
          <w:lang w:eastAsia="en-US"/>
        </w:rPr>
        <w:t>اب</w:t>
      </w:r>
      <w:r w:rsidRPr="00347270">
        <w:rPr>
          <w:rFonts w:ascii="Nafees Web Naskh" w:eastAsia="Calibri" w:hAnsi="Nafees Web Naskh" w:cs="Nafees Web Naskh"/>
          <w:rtl/>
          <w:lang w:eastAsia="en-US"/>
        </w:rPr>
        <w:t xml:space="preserve"> ڈ</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hint="eastAsia"/>
          <w:rtl/>
          <w:lang w:eastAsia="en-US"/>
        </w:rPr>
        <w:t>ج</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hint="eastAsia"/>
          <w:rtl/>
          <w:lang w:eastAsia="en-US"/>
        </w:rPr>
        <w:t>ٹل</w:t>
      </w:r>
      <w:r w:rsidRPr="00347270">
        <w:rPr>
          <w:rFonts w:ascii="Nafees Web Naskh" w:eastAsia="Calibri" w:hAnsi="Nafees Web Naskh" w:cs="Nafees Web Naskh"/>
          <w:rtl/>
          <w:lang w:eastAsia="en-US"/>
        </w:rPr>
        <w:t xml:space="preserve"> وسائل کا اشتراک کر</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hint="eastAsia"/>
          <w:rtl/>
          <w:lang w:eastAsia="en-US"/>
        </w:rPr>
        <w:t>ں</w:t>
      </w:r>
      <w:r w:rsidRPr="00347270">
        <w:rPr>
          <w:rFonts w:ascii="Nafees Web Naskh" w:eastAsia="Calibri" w:hAnsi="Nafees Web Naskh" w:cs="Nafees Web Naskh"/>
          <w:rtl/>
          <w:lang w:eastAsia="en-US"/>
        </w:rPr>
        <w:t xml:space="preserve"> گے۔</w:t>
      </w:r>
      <w:r w:rsidRPr="00347270">
        <w:rPr>
          <w:rFonts w:ascii="Nafees Web Naskh" w:eastAsia="Calibri" w:hAnsi="Nafees Web Naskh" w:cs="Nafees Web Naskh" w:hint="cs"/>
          <w:rtl/>
          <w:lang w:eastAsia="en-US"/>
        </w:rPr>
        <w:t xml:space="preserve"> </w:t>
      </w:r>
      <w:r w:rsidRPr="00347270">
        <w:rPr>
          <w:rFonts w:ascii="Nafees Web Naskh" w:eastAsia="Calibri" w:hAnsi="Nafees Web Naskh" w:cs="Nafees Web Naskh"/>
          <w:rtl/>
          <w:lang w:eastAsia="en-US"/>
        </w:rPr>
        <w:t>ہم اس بات پر بھ</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rtl/>
          <w:lang w:eastAsia="en-US"/>
        </w:rPr>
        <w:t xml:space="preserve"> تبادلہ خ</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hint="eastAsia"/>
          <w:rtl/>
          <w:lang w:eastAsia="en-US"/>
        </w:rPr>
        <w:t>ال</w:t>
      </w:r>
      <w:r w:rsidRPr="00347270">
        <w:rPr>
          <w:rFonts w:ascii="Nafees Web Naskh" w:eastAsia="Calibri" w:hAnsi="Nafees Web Naskh" w:cs="Nafees Web Naskh"/>
          <w:rtl/>
          <w:lang w:eastAsia="en-US"/>
        </w:rPr>
        <w:t xml:space="preserve"> کر</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hint="eastAsia"/>
          <w:rtl/>
          <w:lang w:eastAsia="en-US"/>
        </w:rPr>
        <w:t>ں</w:t>
      </w:r>
      <w:r w:rsidRPr="00347270">
        <w:rPr>
          <w:rFonts w:ascii="Nafees Web Naskh" w:eastAsia="Calibri" w:hAnsi="Nafees Web Naskh" w:cs="Nafees Web Naskh"/>
          <w:rtl/>
          <w:lang w:eastAsia="en-US"/>
        </w:rPr>
        <w:t xml:space="preserve"> گے کہ عملہ طلباء کو ذات</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rtl/>
          <w:lang w:eastAsia="en-US"/>
        </w:rPr>
        <w:t xml:space="preserve"> طور پر س</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hint="eastAsia"/>
          <w:rtl/>
          <w:lang w:eastAsia="en-US"/>
        </w:rPr>
        <w:t>کھنے</w:t>
      </w:r>
      <w:r w:rsidRPr="00347270">
        <w:rPr>
          <w:rFonts w:ascii="Nafees Web Naskh" w:eastAsia="Calibri" w:hAnsi="Nafees Web Naskh" w:cs="Nafees Web Naskh"/>
          <w:rtl/>
          <w:lang w:eastAsia="en-US"/>
        </w:rPr>
        <w:t xml:space="preserve"> م</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hint="eastAsia"/>
          <w:rtl/>
          <w:lang w:eastAsia="en-US"/>
        </w:rPr>
        <w:t>ں</w:t>
      </w:r>
      <w:r w:rsidRPr="00347270">
        <w:rPr>
          <w:rFonts w:ascii="Nafees Web Naskh" w:eastAsia="Calibri" w:hAnsi="Nafees Web Naskh" w:cs="Nafees Web Naskh"/>
          <w:rtl/>
          <w:lang w:eastAsia="en-US"/>
        </w:rPr>
        <w:t xml:space="preserve"> واپس آنے م</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hint="eastAsia"/>
          <w:rtl/>
          <w:lang w:eastAsia="en-US"/>
        </w:rPr>
        <w:t>ں</w:t>
      </w:r>
      <w:r w:rsidRPr="00347270">
        <w:rPr>
          <w:rFonts w:ascii="Nafees Web Naskh" w:eastAsia="Calibri" w:hAnsi="Nafees Web Naskh" w:cs="Nafees Web Naskh"/>
          <w:rtl/>
          <w:lang w:eastAsia="en-US"/>
        </w:rPr>
        <w:t xml:space="preserve"> طالبعلموں ک</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rtl/>
          <w:lang w:eastAsia="en-US"/>
        </w:rPr>
        <w:t xml:space="preserve"> مدد کرنے </w:t>
      </w:r>
      <w:r w:rsidRPr="00347270">
        <w:rPr>
          <w:rFonts w:ascii="Nafees Web Naskh" w:eastAsia="Calibri" w:hAnsi="Nafees Web Naskh" w:cs="Nafees Web Naskh" w:hint="cs"/>
          <w:rtl/>
          <w:lang w:eastAsia="en-US" w:bidi="ur-PK"/>
        </w:rPr>
        <w:t>کی</w:t>
      </w:r>
      <w:r w:rsidRPr="00347270">
        <w:rPr>
          <w:rFonts w:ascii="Nafees Web Naskh" w:eastAsia="Calibri" w:hAnsi="Nafees Web Naskh" w:cs="Nafees Web Naskh"/>
          <w:rtl/>
          <w:lang w:eastAsia="en-US"/>
        </w:rPr>
        <w:t>لئے کس طرح کام کر رہا ہے۔</w:t>
      </w:r>
      <w:r w:rsidRPr="00347270">
        <w:rPr>
          <w:rFonts w:ascii="Nafees Web Naskh" w:eastAsia="Calibri" w:hAnsi="Nafees Web Naskh" w:cs="Nafees Web Naskh" w:hint="cs"/>
          <w:rtl/>
          <w:lang w:eastAsia="en-US"/>
        </w:rPr>
        <w:t xml:space="preserve"> </w:t>
      </w:r>
      <w:r w:rsidRPr="00347270">
        <w:rPr>
          <w:rFonts w:ascii="Nafees Web Naskh" w:eastAsia="Calibri" w:hAnsi="Nafees Web Naskh" w:cs="Nafees Web Naskh"/>
          <w:rtl/>
          <w:lang w:eastAsia="en-US"/>
        </w:rPr>
        <w:t>رجسٹر</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hint="eastAsia"/>
          <w:rtl/>
          <w:lang w:eastAsia="en-US"/>
        </w:rPr>
        <w:t>شن</w:t>
      </w:r>
      <w:r w:rsidRPr="00347270">
        <w:rPr>
          <w:rFonts w:ascii="Nafees Web Naskh" w:eastAsia="Calibri" w:hAnsi="Nafees Web Naskh" w:cs="Nafees Web Naskh"/>
          <w:rtl/>
          <w:lang w:eastAsia="en-US"/>
        </w:rPr>
        <w:t xml:space="preserve"> ک</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rtl/>
          <w:lang w:eastAsia="en-US"/>
        </w:rPr>
        <w:t xml:space="preserve"> معلومات جلد ہ</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rtl/>
          <w:lang w:eastAsia="en-US"/>
        </w:rPr>
        <w:t xml:space="preserve"> ورچوئل اسکول والے </w:t>
      </w:r>
      <w:r w:rsidRPr="00347270">
        <w:rPr>
          <w:rFonts w:ascii="Nafees Web Naskh" w:eastAsia="Calibri" w:hAnsi="Nafees Web Naskh" w:cs="Nafees Web Naskh" w:hint="cs"/>
          <w:rtl/>
          <w:lang w:eastAsia="en-US"/>
        </w:rPr>
        <w:t xml:space="preserve">خاندانوں </w:t>
      </w:r>
      <w:r w:rsidRPr="00347270">
        <w:rPr>
          <w:rFonts w:ascii="Nafees Web Naskh" w:eastAsia="Calibri" w:hAnsi="Nafees Web Naskh" w:cs="Nafees Web Naskh"/>
          <w:rtl/>
          <w:lang w:eastAsia="en-US"/>
        </w:rPr>
        <w:t>کے ساتھ ش</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hint="eastAsia"/>
          <w:rtl/>
          <w:lang w:eastAsia="en-US"/>
        </w:rPr>
        <w:t>ئر</w:t>
      </w:r>
      <w:r w:rsidRPr="00347270">
        <w:rPr>
          <w:rFonts w:ascii="Nafees Web Naskh" w:eastAsia="Calibri" w:hAnsi="Nafees Web Naskh" w:cs="Nafees Web Naskh"/>
          <w:rtl/>
          <w:lang w:eastAsia="en-US"/>
        </w:rPr>
        <w:t>ک</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rtl/>
          <w:lang w:eastAsia="en-US"/>
        </w:rPr>
        <w:t xml:space="preserve"> جائ</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hint="eastAsia"/>
          <w:rtl/>
          <w:lang w:eastAsia="en-US"/>
        </w:rPr>
        <w:t>ں</w:t>
      </w:r>
      <w:r w:rsidRPr="00347270">
        <w:rPr>
          <w:rFonts w:ascii="Nafees Web Naskh" w:eastAsia="Calibri" w:hAnsi="Nafees Web Naskh" w:cs="Nafees Web Naskh"/>
          <w:rtl/>
          <w:lang w:eastAsia="en-US"/>
        </w:rPr>
        <w:t xml:space="preserve"> گ</w:t>
      </w:r>
      <w:r w:rsidRPr="00347270">
        <w:rPr>
          <w:rFonts w:ascii="Nafees Web Naskh" w:eastAsia="Calibri" w:hAnsi="Nafees Web Naskh" w:cs="Nafees Web Naskh" w:hint="cs"/>
          <w:rtl/>
          <w:lang w:eastAsia="en-US"/>
        </w:rPr>
        <w:t>ی</w:t>
      </w:r>
      <w:r w:rsidRPr="00347270">
        <w:rPr>
          <w:rFonts w:ascii="Nafees Web Naskh" w:eastAsia="Calibri" w:hAnsi="Nafees Web Naskh" w:cs="Nafees Web Naskh"/>
          <w:rtl/>
          <w:lang w:eastAsia="en-US"/>
        </w:rPr>
        <w:t>۔</w:t>
      </w:r>
      <w:r>
        <w:rPr>
          <w:rFonts w:ascii="Nafees Web Naskh" w:eastAsia="Calibri" w:hAnsi="Nafees Web Naskh" w:cs="Nafees Web Naskh"/>
          <w:rtl/>
          <w:lang w:eastAsia="en-US"/>
        </w:rPr>
        <w:br/>
      </w:r>
    </w:p>
    <w:bookmarkEnd w:id="3"/>
    <w:p w14:paraId="0F1C39F3" w14:textId="253C2203" w:rsidR="00270D3D" w:rsidRDefault="00347270" w:rsidP="005669B0">
      <w:pPr>
        <w:bidi/>
        <w:spacing w:after="120" w:line="240" w:lineRule="auto"/>
        <w:ind w:left="-288"/>
        <w:rPr>
          <w:rFonts w:ascii="Nafees Web Naskh" w:eastAsia="Calibri" w:hAnsi="Nafees Web Naskh" w:cs="Nafees Web Naskh"/>
          <w:b/>
          <w:bCs/>
          <w:color w:val="F79646"/>
          <w:szCs w:val="24"/>
          <w:rtl/>
        </w:rPr>
      </w:pPr>
      <w:r w:rsidRPr="00347270">
        <w:rPr>
          <w:rFonts w:ascii="Nafees Web Naskh" w:eastAsia="Calibri" w:hAnsi="Nafees Web Naskh" w:cs="Nafees Web Naskh"/>
          <w:b/>
          <w:bCs/>
          <w:color w:val="F79646"/>
          <w:szCs w:val="24"/>
          <w:rtl/>
        </w:rPr>
        <w:t>گر</w:t>
      </w:r>
      <w:r w:rsidRPr="00347270">
        <w:rPr>
          <w:rFonts w:ascii="Nafees Web Naskh" w:eastAsia="Calibri" w:hAnsi="Nafees Web Naskh" w:cs="Nafees Web Naskh" w:hint="cs"/>
          <w:b/>
          <w:bCs/>
          <w:color w:val="F79646"/>
          <w:szCs w:val="24"/>
          <w:rtl/>
        </w:rPr>
        <w:t>ی</w:t>
      </w:r>
      <w:r w:rsidRPr="00347270">
        <w:rPr>
          <w:rFonts w:ascii="Nafees Web Naskh" w:eastAsia="Calibri" w:hAnsi="Nafees Web Naskh" w:cs="Nafees Web Naskh" w:hint="eastAsia"/>
          <w:b/>
          <w:bCs/>
          <w:color w:val="F79646"/>
          <w:szCs w:val="24"/>
          <w:rtl/>
        </w:rPr>
        <w:t>ڈ</w:t>
      </w:r>
      <w:r w:rsidRPr="00347270">
        <w:rPr>
          <w:rFonts w:ascii="Nafees Web Naskh" w:eastAsia="Calibri" w:hAnsi="Nafees Web Naskh" w:cs="Nafees Web Naskh"/>
          <w:b/>
          <w:bCs/>
          <w:color w:val="F79646"/>
          <w:szCs w:val="24"/>
          <w:rtl/>
        </w:rPr>
        <w:t xml:space="preserve"> </w:t>
      </w:r>
      <w:r w:rsidRPr="00347270">
        <w:rPr>
          <w:rFonts w:asciiTheme="minorHAnsi" w:eastAsia="Calibri" w:hAnsiTheme="minorHAnsi" w:cstheme="minorHAnsi"/>
          <w:b/>
          <w:bCs/>
          <w:color w:val="F79646"/>
          <w:szCs w:val="24"/>
          <w:rtl/>
        </w:rPr>
        <w:t>7</w:t>
      </w:r>
      <w:r w:rsidRPr="00347270">
        <w:rPr>
          <w:rFonts w:ascii="Nafees Web Naskh" w:eastAsia="Calibri" w:hAnsi="Nafees Web Naskh" w:cs="Nafees Web Naskh"/>
          <w:b/>
          <w:bCs/>
          <w:color w:val="F79646"/>
          <w:szCs w:val="24"/>
          <w:rtl/>
        </w:rPr>
        <w:t xml:space="preserve"> اور </w:t>
      </w:r>
      <w:r w:rsidRPr="00347270">
        <w:rPr>
          <w:rFonts w:asciiTheme="minorHAnsi" w:eastAsia="Calibri" w:hAnsiTheme="minorHAnsi" w:cstheme="minorHAnsi"/>
          <w:b/>
          <w:bCs/>
          <w:color w:val="F79646"/>
          <w:szCs w:val="24"/>
          <w:rtl/>
        </w:rPr>
        <w:t>8</w:t>
      </w:r>
      <w:r w:rsidRPr="00347270">
        <w:rPr>
          <w:rFonts w:ascii="Nafees Web Naskh" w:eastAsia="Calibri" w:hAnsi="Nafees Web Naskh" w:cs="Nafees Web Naskh"/>
          <w:b/>
          <w:bCs/>
          <w:color w:val="F79646"/>
          <w:szCs w:val="24"/>
          <w:rtl/>
        </w:rPr>
        <w:t xml:space="preserve"> ک</w:t>
      </w:r>
      <w:r w:rsidRPr="00347270">
        <w:rPr>
          <w:rFonts w:ascii="Nafees Web Naskh" w:eastAsia="Calibri" w:hAnsi="Nafees Web Naskh" w:cs="Nafees Web Naskh" w:hint="cs"/>
          <w:b/>
          <w:bCs/>
          <w:color w:val="F79646"/>
          <w:szCs w:val="24"/>
          <w:rtl/>
        </w:rPr>
        <w:t>ی</w:t>
      </w:r>
      <w:r w:rsidRPr="00347270">
        <w:rPr>
          <w:rFonts w:ascii="Nafees Web Naskh" w:eastAsia="Calibri" w:hAnsi="Nafees Web Naskh" w:cs="Nafees Web Naskh" w:hint="eastAsia"/>
          <w:b/>
          <w:bCs/>
          <w:color w:val="F79646"/>
          <w:szCs w:val="24"/>
          <w:rtl/>
        </w:rPr>
        <w:t>لئے</w:t>
      </w:r>
      <w:r w:rsidRPr="00347270">
        <w:rPr>
          <w:rFonts w:ascii="Nafees Web Naskh" w:eastAsia="Calibri" w:hAnsi="Nafees Web Naskh" w:cs="Nafees Web Naskh"/>
          <w:b/>
          <w:bCs/>
          <w:color w:val="F79646"/>
          <w:szCs w:val="24"/>
          <w:rtl/>
        </w:rPr>
        <w:t xml:space="preserve"> ورچوئل اسکول ک</w:t>
      </w:r>
      <w:r w:rsidRPr="00347270">
        <w:rPr>
          <w:rFonts w:ascii="Nafees Web Naskh" w:eastAsia="Calibri" w:hAnsi="Nafees Web Naskh" w:cs="Nafees Web Naskh" w:hint="cs"/>
          <w:b/>
          <w:bCs/>
          <w:color w:val="F79646"/>
          <w:szCs w:val="24"/>
          <w:rtl/>
        </w:rPr>
        <w:t>ی</w:t>
      </w:r>
      <w:r w:rsidRPr="00347270">
        <w:rPr>
          <w:rFonts w:ascii="Nafees Web Naskh" w:eastAsia="Calibri" w:hAnsi="Nafees Web Naskh" w:cs="Nafees Web Naskh" w:hint="eastAsia"/>
          <w:b/>
          <w:bCs/>
          <w:color w:val="F79646"/>
          <w:szCs w:val="24"/>
          <w:rtl/>
        </w:rPr>
        <w:t>ر</w:t>
      </w:r>
      <w:r w:rsidRPr="00347270">
        <w:rPr>
          <w:rFonts w:ascii="Nafees Web Naskh" w:eastAsia="Calibri" w:hAnsi="Nafees Web Naskh" w:cs="Nafees Web Naskh" w:hint="cs"/>
          <w:b/>
          <w:bCs/>
          <w:color w:val="F79646"/>
          <w:szCs w:val="24"/>
          <w:rtl/>
        </w:rPr>
        <w:t>ی</w:t>
      </w:r>
      <w:r w:rsidRPr="00347270">
        <w:rPr>
          <w:rFonts w:ascii="Nafees Web Naskh" w:eastAsia="Calibri" w:hAnsi="Nafees Web Naskh" w:cs="Nafees Web Naskh" w:hint="eastAsia"/>
          <w:b/>
          <w:bCs/>
          <w:color w:val="F79646"/>
          <w:szCs w:val="24"/>
          <w:rtl/>
        </w:rPr>
        <w:t>ئر</w:t>
      </w:r>
      <w:r w:rsidRPr="00347270">
        <w:rPr>
          <w:rFonts w:ascii="Nafees Web Naskh" w:eastAsia="Calibri" w:hAnsi="Nafees Web Naskh" w:cs="Nafees Web Naskh"/>
          <w:b/>
          <w:bCs/>
          <w:color w:val="F79646"/>
          <w:szCs w:val="24"/>
          <w:rtl/>
        </w:rPr>
        <w:t xml:space="preserve"> ا</w:t>
      </w:r>
      <w:r w:rsidRPr="00347270">
        <w:rPr>
          <w:rFonts w:ascii="Nafees Web Naskh" w:eastAsia="Calibri" w:hAnsi="Nafees Web Naskh" w:cs="Nafees Web Naskh" w:hint="cs"/>
          <w:b/>
          <w:bCs/>
          <w:color w:val="F79646"/>
          <w:szCs w:val="24"/>
          <w:rtl/>
        </w:rPr>
        <w:t>ی</w:t>
      </w:r>
      <w:r w:rsidRPr="00347270">
        <w:rPr>
          <w:rFonts w:ascii="Nafees Web Naskh" w:eastAsia="Calibri" w:hAnsi="Nafees Web Naskh" w:cs="Nafees Web Naskh" w:hint="eastAsia"/>
          <w:b/>
          <w:bCs/>
          <w:color w:val="F79646"/>
          <w:szCs w:val="24"/>
          <w:rtl/>
        </w:rPr>
        <w:t>کسپو</w:t>
      </w:r>
      <w:r w:rsidRPr="00347270">
        <w:rPr>
          <w:rFonts w:ascii="Nafees Web Naskh" w:eastAsia="Calibri" w:hAnsi="Nafees Web Naskh" w:cs="Nafees Web Naskh"/>
          <w:b/>
          <w:bCs/>
          <w:color w:val="F79646"/>
          <w:szCs w:val="24"/>
          <w:rtl/>
        </w:rPr>
        <w:t xml:space="preserve"> </w:t>
      </w:r>
      <w:r w:rsidRPr="00B54445">
        <w:rPr>
          <w:rFonts w:asciiTheme="minorHAnsi" w:eastAsia="Calibri" w:hAnsiTheme="minorHAnsi" w:cstheme="minorHAnsi"/>
          <w:b/>
          <w:bCs/>
          <w:color w:val="F79646"/>
          <w:szCs w:val="24"/>
          <w:rtl/>
        </w:rPr>
        <w:t>(</w:t>
      </w:r>
      <w:r w:rsidRPr="00B54445">
        <w:rPr>
          <w:rFonts w:asciiTheme="minorHAnsi" w:eastAsia="Calibri" w:hAnsiTheme="minorHAnsi" w:cstheme="minorHAnsi"/>
          <w:b/>
          <w:bCs/>
          <w:color w:val="F79646"/>
          <w:szCs w:val="24"/>
        </w:rPr>
        <w:t>Expo</w:t>
      </w:r>
      <w:r w:rsidRPr="00B54445">
        <w:rPr>
          <w:rFonts w:asciiTheme="minorHAnsi" w:eastAsia="Calibri" w:hAnsiTheme="minorHAnsi" w:cstheme="minorHAnsi"/>
          <w:b/>
          <w:bCs/>
          <w:color w:val="F79646"/>
          <w:szCs w:val="24"/>
          <w:rtl/>
        </w:rPr>
        <w:t>)</w:t>
      </w:r>
    </w:p>
    <w:p w14:paraId="7190FEEA" w14:textId="77777777" w:rsidR="00347270" w:rsidRPr="00347270" w:rsidRDefault="00347270" w:rsidP="00347270">
      <w:pPr>
        <w:bidi/>
        <w:spacing w:after="120" w:line="240" w:lineRule="auto"/>
        <w:ind w:left="-288"/>
        <w:rPr>
          <w:rFonts w:cs="Arial"/>
          <w:b/>
          <w:bCs/>
          <w:color w:val="F79646" w:themeColor="accent6"/>
          <w:sz w:val="4"/>
          <w:szCs w:val="4"/>
          <w:shd w:val="clear" w:color="auto" w:fill="FFFFFF"/>
        </w:rPr>
      </w:pPr>
    </w:p>
    <w:p w14:paraId="655FC6A7" w14:textId="737373D4" w:rsidR="00A00DCF" w:rsidRPr="00153A93" w:rsidRDefault="00347270" w:rsidP="00A00DCF">
      <w:pPr>
        <w:bidi/>
        <w:spacing w:after="200" w:line="240" w:lineRule="auto"/>
        <w:ind w:left="-288"/>
        <w:rPr>
          <w:rFonts w:eastAsia="Times New Roman" w:cs="Arial"/>
          <w:lang w:eastAsia="en-CA"/>
        </w:rPr>
      </w:pPr>
      <w:r w:rsidRPr="00347270">
        <w:rPr>
          <w:rFonts w:ascii="Nafees Web Naskh" w:eastAsia="Calibri" w:hAnsi="Nafees Web Naskh" w:cs="Nafees Web Naskh" w:hint="cs"/>
          <w:szCs w:val="24"/>
          <w:rtl/>
        </w:rPr>
        <w:t>اپریل میں، کیریئر ایکسپوکمیٹی نے اپنےکیرئیرکے تجربات اور ترغیبات انٹرمیڈیٹ کے طلباء جو پوسٹ سیکنڈری راستوں کی ایک صف بندی کی نمائندگی کرتے ہیں (جیسےکہ تجارت، کاروبار، ایس ٹی ای ایم)، کے ساتھ شرکت کرنےکیلئے مہمان مقررین کی ایک پرجوش لائن تیارکی ہے۔</w:t>
      </w:r>
      <w:r w:rsidR="00A00DCF" w:rsidRPr="00153A93">
        <w:rPr>
          <w:rFonts w:eastAsia="Times New Roman" w:cs="Arial"/>
          <w:color w:val="000000"/>
          <w:lang w:eastAsia="en-CA"/>
        </w:rPr>
        <w:t xml:space="preserve"> </w:t>
      </w:r>
      <w:r w:rsidR="00A00DCF" w:rsidRPr="00153A93">
        <w:rPr>
          <w:rFonts w:eastAsia="Times New Roman" w:cs="Arial"/>
          <w:b/>
          <w:bCs/>
          <w:color w:val="000000"/>
          <w:lang w:eastAsia="en-CA"/>
        </w:rPr>
        <w:t> </w:t>
      </w:r>
    </w:p>
    <w:p w14:paraId="17F26F04" w14:textId="2116BA87" w:rsidR="00A00DCF" w:rsidRDefault="009E188A" w:rsidP="00A00DCF">
      <w:pPr>
        <w:bidi/>
        <w:spacing w:before="0" w:after="0" w:line="240" w:lineRule="auto"/>
        <w:ind w:left="-283"/>
        <w:textAlignment w:val="baseline"/>
        <w:rPr>
          <w:rFonts w:ascii="Nafees Web Naskh" w:eastAsia="Calibri" w:hAnsi="Nafees Web Naskh" w:cs="Nafees Web Naskh"/>
          <w:szCs w:val="24"/>
          <w:rtl/>
        </w:rPr>
      </w:pPr>
      <w:r w:rsidRPr="009E188A">
        <w:rPr>
          <w:rFonts w:ascii="Nafees Web Naskh" w:eastAsia="Calibri" w:hAnsi="Nafees Web Naskh" w:cs="Nafees Web Naskh" w:hint="cs"/>
          <w:szCs w:val="24"/>
          <w:rtl/>
        </w:rPr>
        <w:t xml:space="preserve">یہ </w:t>
      </w:r>
      <w:r w:rsidRPr="009E188A">
        <w:rPr>
          <w:rFonts w:ascii="Nafees Web Naskh" w:eastAsia="Calibri" w:hAnsi="Nafees Web Naskh" w:cs="Nafees Web Naskh"/>
          <w:szCs w:val="24"/>
          <w:rtl/>
        </w:rPr>
        <w:t>س</w:t>
      </w:r>
      <w:r w:rsidRPr="009E188A">
        <w:rPr>
          <w:rFonts w:ascii="Nafees Web Naskh" w:eastAsia="Calibri" w:hAnsi="Nafees Web Naskh" w:cs="Nafees Web Naskh" w:hint="cs"/>
          <w:szCs w:val="24"/>
          <w:rtl/>
        </w:rPr>
        <w:t>ی</w:t>
      </w:r>
      <w:r w:rsidRPr="009E188A">
        <w:rPr>
          <w:rFonts w:ascii="Nafees Web Naskh" w:eastAsia="Calibri" w:hAnsi="Nafees Web Naskh" w:cs="Nafees Web Naskh" w:hint="eastAsia"/>
          <w:szCs w:val="24"/>
          <w:rtl/>
        </w:rPr>
        <w:t>کھنے</w:t>
      </w:r>
      <w:r w:rsidRPr="009E188A">
        <w:rPr>
          <w:rFonts w:ascii="Nafees Web Naskh" w:eastAsia="Calibri" w:hAnsi="Nafees Web Naskh" w:cs="Nafees Web Naskh"/>
          <w:szCs w:val="24"/>
          <w:rtl/>
        </w:rPr>
        <w:t xml:space="preserve"> </w:t>
      </w:r>
      <w:r w:rsidRPr="009E188A">
        <w:rPr>
          <w:rFonts w:ascii="Nafees Web Naskh" w:eastAsia="Calibri" w:hAnsi="Nafees Web Naskh" w:cs="Nafees Web Naskh" w:hint="cs"/>
          <w:szCs w:val="24"/>
          <w:rtl/>
        </w:rPr>
        <w:t xml:space="preserve">کے مختلف </w:t>
      </w:r>
      <w:r w:rsidRPr="009E188A">
        <w:rPr>
          <w:rFonts w:ascii="Nafees Web Naskh" w:eastAsia="Calibri" w:hAnsi="Nafees Web Naskh" w:cs="Nafees Web Naskh"/>
          <w:szCs w:val="24"/>
          <w:rtl/>
        </w:rPr>
        <w:t xml:space="preserve">مراکز کے ورچوئل اور پرسنل اسکولوں کے </w:t>
      </w:r>
      <w:r w:rsidRPr="009E188A">
        <w:rPr>
          <w:rFonts w:ascii="Nafees Web Naskh" w:eastAsia="Calibri" w:hAnsi="Nafees Web Naskh" w:cs="Nafees Web Naskh" w:hint="cs"/>
          <w:szCs w:val="24"/>
          <w:rtl/>
        </w:rPr>
        <w:t>درمیان</w:t>
      </w:r>
      <w:r w:rsidRPr="009E188A">
        <w:rPr>
          <w:rFonts w:ascii="Nafees Web Naskh" w:eastAsia="Calibri" w:hAnsi="Nafees Web Naskh" w:cs="Nafees Web Naskh"/>
          <w:szCs w:val="24"/>
          <w:rtl/>
        </w:rPr>
        <w:t xml:space="preserve"> ا</w:t>
      </w:r>
      <w:r w:rsidRPr="009E188A">
        <w:rPr>
          <w:rFonts w:ascii="Nafees Web Naskh" w:eastAsia="Calibri" w:hAnsi="Nafees Web Naskh" w:cs="Nafees Web Naskh" w:hint="cs"/>
          <w:szCs w:val="24"/>
          <w:rtl/>
        </w:rPr>
        <w:t>ی</w:t>
      </w:r>
      <w:r w:rsidRPr="009E188A">
        <w:rPr>
          <w:rFonts w:ascii="Nafees Web Naskh" w:eastAsia="Calibri" w:hAnsi="Nafees Web Naskh" w:cs="Nafees Web Naskh" w:hint="eastAsia"/>
          <w:szCs w:val="24"/>
          <w:rtl/>
        </w:rPr>
        <w:t>ک</w:t>
      </w:r>
      <w:r w:rsidRPr="009E188A">
        <w:rPr>
          <w:rFonts w:ascii="Nafees Web Naskh" w:eastAsia="Calibri" w:hAnsi="Nafees Web Naskh" w:cs="Nafees Web Naskh"/>
          <w:szCs w:val="24"/>
          <w:rtl/>
        </w:rPr>
        <w:t xml:space="preserve"> تعاون ہے</w:t>
      </w:r>
      <w:r w:rsidRPr="009E188A">
        <w:rPr>
          <w:rFonts w:ascii="Nafees Web Naskh" w:eastAsia="Calibri" w:hAnsi="Nafees Web Naskh" w:cs="Nafees Web Naskh" w:hint="cs"/>
          <w:szCs w:val="24"/>
          <w:rtl/>
        </w:rPr>
        <w:t xml:space="preserve"> اس کا جواب </w:t>
      </w:r>
      <w:r w:rsidRPr="009E188A">
        <w:rPr>
          <w:rFonts w:ascii="Calibri" w:eastAsia="Calibri" w:hAnsi="Calibri" w:cs="Calibri"/>
          <w:szCs w:val="24"/>
        </w:rPr>
        <w:t>900-600</w:t>
      </w:r>
      <w:r w:rsidRPr="009E188A">
        <w:rPr>
          <w:rFonts w:ascii="Nafees Web Naskh" w:eastAsia="Calibri" w:hAnsi="Nafees Web Naskh" w:cs="Nafees Web Naskh" w:hint="cs"/>
          <w:szCs w:val="24"/>
          <w:rtl/>
          <w:lang w:bidi="ur-PK"/>
        </w:rPr>
        <w:t xml:space="preserve"> مہمانوں کے ساتھ </w:t>
      </w:r>
      <w:r w:rsidRPr="009E188A">
        <w:rPr>
          <w:rFonts w:ascii="Nafees Web Naskh" w:eastAsia="Calibri" w:hAnsi="Nafees Web Naskh" w:cs="Nafees Web Naskh" w:hint="cs"/>
          <w:szCs w:val="24"/>
          <w:rtl/>
        </w:rPr>
        <w:t xml:space="preserve">بہت </w:t>
      </w:r>
      <w:r w:rsidRPr="009E188A">
        <w:rPr>
          <w:rFonts w:ascii="Nafees Web Naskh" w:eastAsia="Calibri" w:hAnsi="Nafees Web Naskh" w:cs="Nafees Web Naskh"/>
          <w:szCs w:val="24"/>
          <w:rtl/>
        </w:rPr>
        <w:t>مثبت رہا ہے!</w:t>
      </w:r>
      <w:r w:rsidRPr="009E188A">
        <w:rPr>
          <w:rFonts w:ascii="Nafees Web Naskh" w:eastAsia="Calibri" w:hAnsi="Nafees Web Naskh" w:cs="Nafees Web Naskh" w:hint="cs"/>
          <w:szCs w:val="24"/>
          <w:rtl/>
        </w:rPr>
        <w:t xml:space="preserve">  یہ سیریز پہلے سے ترتیب دیئےگئے ویبینارز کے ذریعے چلےگی۔</w:t>
      </w:r>
    </w:p>
    <w:p w14:paraId="7FFE8DB4" w14:textId="638F293A" w:rsidR="009E188A" w:rsidRDefault="009E188A" w:rsidP="009E188A">
      <w:pPr>
        <w:bidi/>
        <w:spacing w:before="0" w:after="0" w:line="240" w:lineRule="auto"/>
        <w:ind w:left="-283"/>
        <w:textAlignment w:val="baseline"/>
        <w:rPr>
          <w:rFonts w:ascii="Nafees Web Naskh" w:eastAsia="Calibri" w:hAnsi="Nafees Web Naskh" w:cs="Nafees Web Naskh"/>
          <w:szCs w:val="24"/>
          <w:rtl/>
        </w:rPr>
      </w:pPr>
    </w:p>
    <w:p w14:paraId="062D7336" w14:textId="18A989A1" w:rsidR="009E188A" w:rsidRDefault="009E188A" w:rsidP="009E188A">
      <w:pPr>
        <w:bidi/>
        <w:spacing w:before="0" w:after="0" w:line="240" w:lineRule="auto"/>
        <w:ind w:left="-283"/>
        <w:textAlignment w:val="baseline"/>
        <w:rPr>
          <w:rFonts w:ascii="Nafees Web Naskh" w:eastAsia="Calibri" w:hAnsi="Nafees Web Naskh" w:cs="Nafees Web Naskh"/>
          <w:szCs w:val="24"/>
          <w:rtl/>
        </w:rPr>
      </w:pPr>
    </w:p>
    <w:p w14:paraId="3B11A301" w14:textId="2EA73C13" w:rsidR="009E188A" w:rsidRDefault="009E188A" w:rsidP="009E188A">
      <w:pPr>
        <w:bidi/>
        <w:spacing w:before="0" w:after="0" w:line="240" w:lineRule="auto"/>
        <w:ind w:left="-283"/>
        <w:textAlignment w:val="baseline"/>
        <w:rPr>
          <w:rFonts w:ascii="Nafees Web Naskh" w:eastAsia="Calibri" w:hAnsi="Nafees Web Naskh" w:cs="Nafees Web Naskh"/>
          <w:szCs w:val="24"/>
          <w:rtl/>
        </w:rPr>
      </w:pPr>
    </w:p>
    <w:p w14:paraId="12DE1DD6" w14:textId="6E2B5E8D" w:rsidR="00022850" w:rsidRDefault="00022850" w:rsidP="00022850">
      <w:pPr>
        <w:bidi/>
        <w:spacing w:before="0" w:after="0" w:line="240" w:lineRule="auto"/>
        <w:ind w:left="-283"/>
        <w:textAlignment w:val="baseline"/>
        <w:rPr>
          <w:rFonts w:ascii="Nafees Web Naskh" w:eastAsia="Calibri" w:hAnsi="Nafees Web Naskh" w:cs="Nafees Web Naskh"/>
          <w:szCs w:val="24"/>
          <w:rtl/>
        </w:rPr>
      </w:pPr>
    </w:p>
    <w:p w14:paraId="45111BF3" w14:textId="667D0022" w:rsidR="00AB1B8D" w:rsidRPr="00AB1B8D" w:rsidRDefault="003106BC" w:rsidP="003106BC">
      <w:pPr>
        <w:bidi/>
        <w:spacing w:before="0" w:after="0" w:line="240" w:lineRule="auto"/>
        <w:ind w:left="-288"/>
        <w:rPr>
          <w:rFonts w:ascii="Nafees Web Naskh" w:hAnsi="Nafees Web Naskh" w:cs="Nafees Web Naskh"/>
          <w:b/>
          <w:bCs/>
          <w:sz w:val="20"/>
          <w:szCs w:val="20"/>
          <w:rtl/>
        </w:rPr>
      </w:pPr>
      <w:r w:rsidRPr="003106BC">
        <w:rPr>
          <w:rFonts w:ascii="Nafees Web Naskh" w:eastAsia="Calibri" w:hAnsi="Nafees Web Naskh" w:cs="Nafees Web Naskh"/>
          <w:szCs w:val="24"/>
          <w:rtl/>
        </w:rPr>
        <w:lastRenderedPageBreak/>
        <w:t>کم</w:t>
      </w:r>
      <w:r w:rsidRPr="003106BC">
        <w:rPr>
          <w:rFonts w:ascii="Nafees Web Naskh" w:eastAsia="Calibri" w:hAnsi="Nafees Web Naskh" w:cs="Nafees Web Naskh" w:hint="cs"/>
          <w:szCs w:val="24"/>
          <w:rtl/>
        </w:rPr>
        <w:t>ی</w:t>
      </w:r>
      <w:r w:rsidRPr="003106BC">
        <w:rPr>
          <w:rFonts w:ascii="Nafees Web Naskh" w:eastAsia="Calibri" w:hAnsi="Nafees Web Naskh" w:cs="Nafees Web Naskh" w:hint="eastAsia"/>
          <w:szCs w:val="24"/>
          <w:rtl/>
        </w:rPr>
        <w:t>ٹ</w:t>
      </w:r>
      <w:r w:rsidRPr="003106BC">
        <w:rPr>
          <w:rFonts w:ascii="Nafees Web Naskh" w:eastAsia="Calibri" w:hAnsi="Nafees Web Naskh" w:cs="Nafees Web Naskh" w:hint="cs"/>
          <w:szCs w:val="24"/>
          <w:rtl/>
        </w:rPr>
        <w:t>ی</w:t>
      </w:r>
      <w:r w:rsidRPr="003106BC">
        <w:rPr>
          <w:rFonts w:ascii="Nafees Web Naskh" w:eastAsia="Calibri" w:hAnsi="Nafees Web Naskh" w:cs="Nafees Web Naskh"/>
          <w:szCs w:val="24"/>
          <w:rtl/>
        </w:rPr>
        <w:t xml:space="preserve"> نے طلباء کے رہنماؤں اور اساتذہ رہنماؤں </w:t>
      </w:r>
      <w:r w:rsidRPr="003106BC">
        <w:rPr>
          <w:rFonts w:ascii="Nafees Web Naskh" w:eastAsia="Calibri" w:hAnsi="Nafees Web Naskh" w:cs="Nafees Web Naskh" w:hint="cs"/>
          <w:szCs w:val="24"/>
          <w:rtl/>
        </w:rPr>
        <w:t xml:space="preserve">کیلئے تیارشدہ </w:t>
      </w:r>
      <w:r w:rsidRPr="00B54445">
        <w:rPr>
          <w:rFonts w:asciiTheme="minorHAnsi" w:eastAsia="Calibri" w:hAnsiTheme="minorHAnsi" w:cstheme="minorHAnsi"/>
          <w:szCs w:val="24"/>
        </w:rPr>
        <w:t>(built-in)</w:t>
      </w:r>
      <w:r w:rsidRPr="003106BC">
        <w:rPr>
          <w:rFonts w:ascii="Nafees Web Naskh" w:eastAsia="Calibri" w:hAnsi="Nafees Web Naskh" w:cs="Nafees Web Naskh"/>
          <w:szCs w:val="24"/>
          <w:rtl/>
        </w:rPr>
        <w:t xml:space="preserve"> </w:t>
      </w:r>
      <w:r w:rsidRPr="003106BC">
        <w:rPr>
          <w:rFonts w:ascii="Nafees Web Naskh" w:eastAsia="Calibri" w:hAnsi="Nafees Web Naskh" w:cs="Nafees Web Naskh" w:hint="cs"/>
          <w:szCs w:val="24"/>
          <w:rtl/>
        </w:rPr>
        <w:t>لیڈرشپ</w:t>
      </w:r>
      <w:r w:rsidRPr="003106BC">
        <w:rPr>
          <w:rFonts w:ascii="Nafees Web Naskh" w:eastAsia="Calibri" w:hAnsi="Nafees Web Naskh" w:cs="Nafees Web Naskh"/>
          <w:szCs w:val="24"/>
          <w:rtl/>
        </w:rPr>
        <w:t xml:space="preserve"> مواقع کے ساتھ مقرر</w:t>
      </w:r>
      <w:r w:rsidRPr="003106BC">
        <w:rPr>
          <w:rFonts w:ascii="Nafees Web Naskh" w:eastAsia="Calibri" w:hAnsi="Nafees Web Naskh" w:cs="Nafees Web Naskh" w:hint="cs"/>
          <w:szCs w:val="24"/>
          <w:rtl/>
        </w:rPr>
        <w:t>ی</w:t>
      </w:r>
      <w:r w:rsidRPr="003106BC">
        <w:rPr>
          <w:rFonts w:ascii="Nafees Web Naskh" w:eastAsia="Calibri" w:hAnsi="Nafees Web Naskh" w:cs="Nafees Web Naskh" w:hint="eastAsia"/>
          <w:szCs w:val="24"/>
          <w:rtl/>
        </w:rPr>
        <w:t>ن</w:t>
      </w:r>
      <w:r w:rsidRPr="003106BC">
        <w:rPr>
          <w:rFonts w:ascii="Nafees Web Naskh" w:eastAsia="Calibri" w:hAnsi="Nafees Web Naskh" w:cs="Nafees Web Naskh"/>
          <w:szCs w:val="24"/>
          <w:rtl/>
        </w:rPr>
        <w:t xml:space="preserve"> کو متعارف ک</w:t>
      </w:r>
      <w:r w:rsidRPr="003106BC">
        <w:rPr>
          <w:rFonts w:ascii="Nafees Web Naskh" w:eastAsia="Calibri" w:hAnsi="Nafees Web Naskh" w:cs="Nafees Web Naskh" w:hint="cs"/>
          <w:szCs w:val="24"/>
          <w:rtl/>
        </w:rPr>
        <w:t>روانےکیلئے</w:t>
      </w:r>
      <w:r w:rsidRPr="003106BC">
        <w:rPr>
          <w:rFonts w:ascii="Nafees Web Naskh" w:eastAsia="Calibri" w:hAnsi="Nafees Web Naskh" w:cs="Nafees Web Naskh"/>
          <w:szCs w:val="24"/>
          <w:rtl/>
        </w:rPr>
        <w:t xml:space="preserve"> ا</w:t>
      </w:r>
      <w:r w:rsidRPr="003106BC">
        <w:rPr>
          <w:rFonts w:ascii="Nafees Web Naskh" w:eastAsia="Calibri" w:hAnsi="Nafees Web Naskh" w:cs="Nafees Web Naskh" w:hint="cs"/>
          <w:szCs w:val="24"/>
          <w:rtl/>
        </w:rPr>
        <w:t>ی</w:t>
      </w:r>
      <w:r w:rsidRPr="003106BC">
        <w:rPr>
          <w:rFonts w:ascii="Nafees Web Naskh" w:eastAsia="Calibri" w:hAnsi="Nafees Web Naskh" w:cs="Nafees Web Naskh" w:hint="eastAsia"/>
          <w:szCs w:val="24"/>
          <w:rtl/>
        </w:rPr>
        <w:t>ک</w:t>
      </w:r>
      <w:r w:rsidRPr="003106BC">
        <w:rPr>
          <w:rFonts w:ascii="Nafees Web Naskh" w:eastAsia="Calibri" w:hAnsi="Nafees Web Naskh" w:cs="Nafees Web Naskh"/>
          <w:szCs w:val="24"/>
          <w:rtl/>
        </w:rPr>
        <w:t xml:space="preserve"> سلائڈ ڈ</w:t>
      </w:r>
      <w:r w:rsidRPr="003106BC">
        <w:rPr>
          <w:rFonts w:ascii="Nafees Web Naskh" w:eastAsia="Calibri" w:hAnsi="Nafees Web Naskh" w:cs="Nafees Web Naskh" w:hint="cs"/>
          <w:szCs w:val="24"/>
          <w:rtl/>
        </w:rPr>
        <w:t>ی</w:t>
      </w:r>
      <w:r w:rsidRPr="003106BC">
        <w:rPr>
          <w:rFonts w:ascii="Nafees Web Naskh" w:eastAsia="Calibri" w:hAnsi="Nafees Web Naskh" w:cs="Nafees Web Naskh" w:hint="eastAsia"/>
          <w:szCs w:val="24"/>
          <w:rtl/>
        </w:rPr>
        <w:t>ک</w:t>
      </w:r>
      <w:r w:rsidRPr="003106BC">
        <w:rPr>
          <w:rFonts w:ascii="Nafees Web Naskh" w:eastAsia="Calibri" w:hAnsi="Nafees Web Naskh" w:cs="Nafees Web Naskh" w:hint="cs"/>
          <w:szCs w:val="24"/>
          <w:rtl/>
        </w:rPr>
        <w:t xml:space="preserve"> </w:t>
      </w:r>
      <w:r w:rsidRPr="003106BC">
        <w:rPr>
          <w:rFonts w:ascii="Calibri" w:eastAsia="Calibri" w:hAnsi="Calibri" w:cs="Calibri"/>
          <w:szCs w:val="24"/>
        </w:rPr>
        <w:t>(slide deck)</w:t>
      </w:r>
      <w:r w:rsidRPr="003106BC">
        <w:rPr>
          <w:rFonts w:ascii="Nafees Web Naskh" w:eastAsia="Calibri" w:hAnsi="Nafees Web Naskh" w:cs="Nafees Web Naskh"/>
          <w:szCs w:val="24"/>
          <w:rtl/>
        </w:rPr>
        <w:t xml:space="preserve"> ت</w:t>
      </w:r>
      <w:r w:rsidRPr="003106BC">
        <w:rPr>
          <w:rFonts w:ascii="Nafees Web Naskh" w:eastAsia="Calibri" w:hAnsi="Nafees Web Naskh" w:cs="Nafees Web Naskh" w:hint="cs"/>
          <w:szCs w:val="24"/>
          <w:rtl/>
        </w:rPr>
        <w:t>ی</w:t>
      </w:r>
      <w:r w:rsidRPr="003106BC">
        <w:rPr>
          <w:rFonts w:ascii="Nafees Web Naskh" w:eastAsia="Calibri" w:hAnsi="Nafees Web Naskh" w:cs="Nafees Web Naskh" w:hint="eastAsia"/>
          <w:szCs w:val="24"/>
          <w:rtl/>
        </w:rPr>
        <w:t>ار</w:t>
      </w:r>
      <w:r w:rsidRPr="003106BC">
        <w:rPr>
          <w:rFonts w:ascii="Nafees Web Naskh" w:eastAsia="Calibri" w:hAnsi="Nafees Web Naskh" w:cs="Nafees Web Naskh"/>
          <w:szCs w:val="24"/>
          <w:rtl/>
        </w:rPr>
        <w:t>ک</w:t>
      </w:r>
      <w:r w:rsidRPr="003106BC">
        <w:rPr>
          <w:rFonts w:ascii="Nafees Web Naskh" w:eastAsia="Calibri" w:hAnsi="Nafees Web Naskh" w:cs="Nafees Web Naskh" w:hint="cs"/>
          <w:szCs w:val="24"/>
          <w:rtl/>
        </w:rPr>
        <w:t>ی</w:t>
      </w:r>
      <w:r w:rsidRPr="003106BC">
        <w:rPr>
          <w:rFonts w:ascii="Nafees Web Naskh" w:eastAsia="Calibri" w:hAnsi="Nafees Web Naskh" w:cs="Nafees Web Naskh" w:hint="eastAsia"/>
          <w:szCs w:val="24"/>
          <w:rtl/>
        </w:rPr>
        <w:t>ا</w:t>
      </w:r>
      <w:r w:rsidRPr="003106BC">
        <w:rPr>
          <w:rFonts w:ascii="Nafees Web Naskh" w:eastAsia="Calibri" w:hAnsi="Nafees Web Naskh" w:cs="Nafees Web Naskh"/>
          <w:szCs w:val="24"/>
          <w:rtl/>
        </w:rPr>
        <w:t xml:space="preserve"> ہے تاکہ </w:t>
      </w:r>
      <w:r w:rsidRPr="003106BC">
        <w:rPr>
          <w:rFonts w:ascii="Nafees Web Naskh" w:eastAsia="Calibri" w:hAnsi="Nafees Web Naskh" w:cs="Nafees Web Naskh" w:hint="cs"/>
          <w:szCs w:val="24"/>
          <w:rtl/>
        </w:rPr>
        <w:t>پریزینٹیشنز کے دوران</w:t>
      </w:r>
      <w:r w:rsidRPr="003106BC">
        <w:rPr>
          <w:rFonts w:ascii="Nafees Web Naskh" w:eastAsia="Calibri" w:hAnsi="Nafees Web Naskh" w:cs="Nafees Web Naskh"/>
          <w:szCs w:val="24"/>
          <w:rtl/>
        </w:rPr>
        <w:t xml:space="preserve"> سہول</w:t>
      </w:r>
      <w:r w:rsidRPr="003106BC">
        <w:rPr>
          <w:rFonts w:ascii="Nafees Web Naskh" w:eastAsia="Calibri" w:hAnsi="Nafees Web Naskh" w:cs="Nafees Web Naskh" w:hint="cs"/>
          <w:szCs w:val="24"/>
          <w:rtl/>
        </w:rPr>
        <w:t>ت</w:t>
      </w:r>
      <w:r w:rsidRPr="003106BC">
        <w:rPr>
          <w:rFonts w:ascii="Nafees Web Naskh" w:eastAsia="Calibri" w:hAnsi="Nafees Web Naskh" w:cs="Nafees Web Naskh"/>
          <w:szCs w:val="24"/>
          <w:rtl/>
        </w:rPr>
        <w:t xml:space="preserve"> فراہم کرنے اورکلاس م</w:t>
      </w:r>
      <w:r w:rsidRPr="003106BC">
        <w:rPr>
          <w:rFonts w:ascii="Nafees Web Naskh" w:eastAsia="Calibri" w:hAnsi="Nafees Web Naskh" w:cs="Nafees Web Naskh" w:hint="cs"/>
          <w:szCs w:val="24"/>
          <w:rtl/>
        </w:rPr>
        <w:t>ی</w:t>
      </w:r>
      <w:r w:rsidRPr="003106BC">
        <w:rPr>
          <w:rFonts w:ascii="Nafees Web Naskh" w:eastAsia="Calibri" w:hAnsi="Nafees Web Naskh" w:cs="Nafees Web Naskh" w:hint="eastAsia"/>
          <w:szCs w:val="24"/>
          <w:rtl/>
        </w:rPr>
        <w:t>ں</w:t>
      </w:r>
      <w:r w:rsidRPr="003106BC">
        <w:rPr>
          <w:rFonts w:ascii="Nafees Web Naskh" w:eastAsia="Calibri" w:hAnsi="Nafees Web Naskh" w:cs="Nafees Web Naskh"/>
          <w:szCs w:val="24"/>
          <w:rtl/>
        </w:rPr>
        <w:t xml:space="preserve"> طلباء کے ساتھ </w:t>
      </w:r>
      <w:r w:rsidRPr="003106BC">
        <w:rPr>
          <w:rFonts w:ascii="Nafees Web Naskh" w:eastAsia="Calibri" w:hAnsi="Nafees Web Naskh" w:cs="Nafees Web Naskh" w:hint="cs"/>
          <w:szCs w:val="24"/>
          <w:rtl/>
        </w:rPr>
        <w:t>پاتھ وے مباحثوں میں سیکھنےکو بڑھا سکیں۔</w:t>
      </w:r>
      <w:r w:rsidR="007B34F0" w:rsidRPr="00270D3D">
        <w:rPr>
          <w:rFonts w:cs="Arial"/>
          <w:color w:val="000000"/>
          <w:szCs w:val="24"/>
          <w:lang w:eastAsia="en-CA"/>
        </w:rPr>
        <w:br/>
      </w:r>
      <w:r w:rsidR="007B34F0" w:rsidRPr="00270D3D">
        <w:rPr>
          <w:rFonts w:cs="Arial"/>
          <w:color w:val="000000"/>
          <w:szCs w:val="24"/>
          <w:lang w:eastAsia="en-CA"/>
        </w:rPr>
        <w:br/>
      </w:r>
      <w:r w:rsidRPr="00A24BAD">
        <w:rPr>
          <w:rFonts w:ascii="Nafees Web Naskh" w:hAnsi="Nafees Web Naskh" w:cs="Nafees Web Naskh"/>
          <w:szCs w:val="24"/>
          <w:rtl/>
        </w:rPr>
        <w:t>گر</w:t>
      </w:r>
      <w:r w:rsidRPr="00A24BAD">
        <w:rPr>
          <w:rFonts w:ascii="Nafees Web Naskh" w:hAnsi="Nafees Web Naskh" w:cs="Nafees Web Naskh" w:hint="cs"/>
          <w:szCs w:val="24"/>
          <w:rtl/>
        </w:rPr>
        <w:t>ی</w:t>
      </w:r>
      <w:r w:rsidRPr="00A24BAD">
        <w:rPr>
          <w:rFonts w:ascii="Nafees Web Naskh" w:hAnsi="Nafees Web Naskh" w:cs="Nafees Web Naskh" w:hint="eastAsia"/>
          <w:szCs w:val="24"/>
          <w:rtl/>
        </w:rPr>
        <w:t>ڈ</w:t>
      </w:r>
      <w:r w:rsidRPr="00A24BAD">
        <w:rPr>
          <w:rFonts w:ascii="Nafees Web Naskh" w:hAnsi="Nafees Web Naskh" w:cs="Nafees Web Naskh"/>
          <w:szCs w:val="24"/>
          <w:rtl/>
        </w:rPr>
        <w:t xml:space="preserve"> </w:t>
      </w:r>
      <w:r w:rsidRPr="00A24BAD">
        <w:rPr>
          <w:rFonts w:asciiTheme="minorHAnsi" w:hAnsiTheme="minorHAnsi" w:cstheme="minorHAnsi"/>
          <w:szCs w:val="24"/>
          <w:rtl/>
        </w:rPr>
        <w:t>8</w:t>
      </w:r>
      <w:r w:rsidRPr="00A24BAD">
        <w:rPr>
          <w:rFonts w:ascii="Nafees Web Naskh" w:hAnsi="Nafees Web Naskh" w:cs="Nafees Web Naskh"/>
          <w:szCs w:val="24"/>
          <w:rtl/>
        </w:rPr>
        <w:t xml:space="preserve"> اساتذہ ک</w:t>
      </w:r>
      <w:r w:rsidRPr="00A24BAD">
        <w:rPr>
          <w:rFonts w:ascii="Nafees Web Naskh" w:hAnsi="Nafees Web Naskh" w:cs="Nafees Web Naskh" w:hint="cs"/>
          <w:szCs w:val="24"/>
          <w:rtl/>
        </w:rPr>
        <w:t>ی</w:t>
      </w:r>
      <w:r w:rsidRPr="00A24BAD">
        <w:rPr>
          <w:rFonts w:ascii="Nafees Web Naskh" w:hAnsi="Nafees Web Naskh" w:cs="Nafees Web Naskh"/>
          <w:szCs w:val="24"/>
          <w:rtl/>
        </w:rPr>
        <w:t xml:space="preserve"> سرشار کم</w:t>
      </w:r>
      <w:r w:rsidRPr="00A24BAD">
        <w:rPr>
          <w:rFonts w:ascii="Nafees Web Naskh" w:hAnsi="Nafees Web Naskh" w:cs="Nafees Web Naskh" w:hint="cs"/>
          <w:szCs w:val="24"/>
          <w:rtl/>
        </w:rPr>
        <w:t>ی</w:t>
      </w:r>
      <w:r w:rsidRPr="00A24BAD">
        <w:rPr>
          <w:rFonts w:ascii="Nafees Web Naskh" w:hAnsi="Nafees Web Naskh" w:cs="Nafees Web Naskh" w:hint="eastAsia"/>
          <w:szCs w:val="24"/>
          <w:rtl/>
        </w:rPr>
        <w:t>ٹ</w:t>
      </w:r>
      <w:r w:rsidRPr="00A24BAD">
        <w:rPr>
          <w:rFonts w:ascii="Nafees Web Naskh" w:hAnsi="Nafees Web Naskh" w:cs="Nafees Web Naskh" w:hint="cs"/>
          <w:szCs w:val="24"/>
          <w:rtl/>
        </w:rPr>
        <w:t>ی</w:t>
      </w:r>
      <w:r w:rsidRPr="00A24BAD">
        <w:rPr>
          <w:rFonts w:ascii="Nafees Web Naskh" w:hAnsi="Nafees Web Naskh" w:cs="Nafees Web Naskh"/>
          <w:szCs w:val="24"/>
          <w:rtl/>
        </w:rPr>
        <w:t xml:space="preserve"> کا شکر</w:t>
      </w:r>
      <w:r w:rsidRPr="00A24BAD">
        <w:rPr>
          <w:rFonts w:ascii="Nafees Web Naskh" w:hAnsi="Nafees Web Naskh" w:cs="Nafees Web Naskh" w:hint="cs"/>
          <w:szCs w:val="24"/>
          <w:rtl/>
        </w:rPr>
        <w:t>ی</w:t>
      </w:r>
      <w:r w:rsidRPr="00A24BAD">
        <w:rPr>
          <w:rFonts w:ascii="Nafees Web Naskh" w:hAnsi="Nafees Web Naskh" w:cs="Nafees Web Naskh" w:hint="eastAsia"/>
          <w:szCs w:val="24"/>
          <w:rtl/>
        </w:rPr>
        <w:t>ہ</w:t>
      </w:r>
      <w:r w:rsidRPr="00A24BAD">
        <w:rPr>
          <w:rFonts w:ascii="Nafees Web Naskh" w:hAnsi="Nafees Web Naskh" w:cs="Nafees Web Naskh"/>
          <w:szCs w:val="24"/>
          <w:rtl/>
        </w:rPr>
        <w:t xml:space="preserve"> جنہوں نے اس</w:t>
      </w:r>
      <w:r>
        <w:rPr>
          <w:rFonts w:ascii="Nafees Web Naskh" w:hAnsi="Nafees Web Naskh" w:cs="Nafees Web Naskh" w:hint="cs"/>
          <w:szCs w:val="24"/>
          <w:rtl/>
        </w:rPr>
        <w:t>ے ترتیب دے کر اکٹھا کیا۔</w:t>
      </w:r>
    </w:p>
    <w:p w14:paraId="33CAAB6C" w14:textId="61F3F1A7" w:rsidR="00AB1B8D" w:rsidRDefault="00AB1B8D" w:rsidP="00AB1B8D">
      <w:pPr>
        <w:bidi/>
        <w:spacing w:before="0" w:after="0" w:line="240" w:lineRule="auto"/>
        <w:ind w:left="-288"/>
        <w:rPr>
          <w:rFonts w:ascii="Nafees Web Naskh" w:hAnsi="Nafees Web Naskh" w:cs="Nafees Web Naskh"/>
          <w:szCs w:val="24"/>
          <w:rtl/>
        </w:rPr>
      </w:pPr>
    </w:p>
    <w:p w14:paraId="77F4F2B5" w14:textId="571E4536" w:rsidR="00825FA7" w:rsidRDefault="009D24C5" w:rsidP="003106BC">
      <w:pPr>
        <w:bidi/>
        <w:spacing w:before="0" w:after="0" w:line="240" w:lineRule="auto"/>
        <w:ind w:left="-288"/>
        <w:rPr>
          <w:rFonts w:ascii="Nafees Web Naskh" w:eastAsia="Calibri" w:hAnsi="Nafees Web Naskh" w:cs="Nafees Web Naskh"/>
          <w:b/>
          <w:bCs/>
          <w:color w:val="F79646"/>
          <w:szCs w:val="24"/>
          <w:rtl/>
        </w:rPr>
      </w:pPr>
      <w:r w:rsidRPr="00270D3D">
        <w:rPr>
          <w:rFonts w:cs="Arial"/>
          <w:color w:val="000000"/>
          <w:szCs w:val="24"/>
          <w:lang w:eastAsia="en-CA"/>
        </w:rPr>
        <w:t xml:space="preserve"> </w:t>
      </w:r>
      <w:r w:rsidR="003106BC" w:rsidRPr="003106BC">
        <w:rPr>
          <w:rFonts w:ascii="Nafees Web Naskh" w:eastAsia="Calibri" w:hAnsi="Nafees Web Naskh" w:cs="Nafees Web Naskh"/>
          <w:b/>
          <w:bCs/>
          <w:color w:val="F79646"/>
          <w:szCs w:val="24"/>
          <w:rtl/>
        </w:rPr>
        <w:t>گر</w:t>
      </w:r>
      <w:r w:rsidR="003106BC" w:rsidRPr="003106BC">
        <w:rPr>
          <w:rFonts w:ascii="Nafees Web Naskh" w:eastAsia="Calibri" w:hAnsi="Nafees Web Naskh" w:cs="Nafees Web Naskh" w:hint="cs"/>
          <w:b/>
          <w:bCs/>
          <w:color w:val="F79646"/>
          <w:szCs w:val="24"/>
          <w:rtl/>
        </w:rPr>
        <w:t>ی</w:t>
      </w:r>
      <w:r w:rsidR="003106BC" w:rsidRPr="003106BC">
        <w:rPr>
          <w:rFonts w:ascii="Nafees Web Naskh" w:eastAsia="Calibri" w:hAnsi="Nafees Web Naskh" w:cs="Nafees Web Naskh" w:hint="eastAsia"/>
          <w:b/>
          <w:bCs/>
          <w:color w:val="F79646"/>
          <w:szCs w:val="24"/>
          <w:rtl/>
        </w:rPr>
        <w:t>ڈ</w:t>
      </w:r>
      <w:r w:rsidR="003106BC" w:rsidRPr="003106BC">
        <w:rPr>
          <w:rFonts w:ascii="Nafees Web Naskh" w:eastAsia="Calibri" w:hAnsi="Nafees Web Naskh" w:cs="Nafees Web Naskh"/>
          <w:b/>
          <w:bCs/>
          <w:color w:val="F79646"/>
          <w:szCs w:val="24"/>
          <w:rtl/>
        </w:rPr>
        <w:t xml:space="preserve"> </w:t>
      </w:r>
      <w:r w:rsidR="003106BC" w:rsidRPr="00FF2FDB">
        <w:rPr>
          <w:rFonts w:asciiTheme="minorHAnsi" w:eastAsia="Calibri" w:hAnsiTheme="minorHAnsi" w:cstheme="minorHAnsi"/>
          <w:b/>
          <w:bCs/>
          <w:color w:val="F79646"/>
          <w:szCs w:val="24"/>
          <w:rtl/>
        </w:rPr>
        <w:t>7</w:t>
      </w:r>
      <w:r w:rsidR="003106BC" w:rsidRPr="003106BC">
        <w:rPr>
          <w:rFonts w:ascii="Nafees Web Naskh" w:eastAsia="Calibri" w:hAnsi="Nafees Web Naskh" w:cs="Nafees Web Naskh"/>
          <w:b/>
          <w:bCs/>
          <w:color w:val="F79646"/>
          <w:szCs w:val="24"/>
          <w:rtl/>
        </w:rPr>
        <w:t xml:space="preserve"> اور </w:t>
      </w:r>
      <w:r w:rsidR="003106BC" w:rsidRPr="00FF2FDB">
        <w:rPr>
          <w:rFonts w:asciiTheme="minorHAnsi" w:eastAsia="Calibri" w:hAnsiTheme="minorHAnsi" w:cstheme="minorHAnsi"/>
          <w:b/>
          <w:bCs/>
          <w:color w:val="F79646"/>
          <w:szCs w:val="24"/>
          <w:rtl/>
        </w:rPr>
        <w:t>8</w:t>
      </w:r>
      <w:r w:rsidR="003106BC" w:rsidRPr="003106BC">
        <w:rPr>
          <w:rFonts w:ascii="Nafees Web Naskh" w:eastAsia="Calibri" w:hAnsi="Nafees Web Naskh" w:cs="Nafees Web Naskh"/>
          <w:b/>
          <w:bCs/>
          <w:color w:val="F79646"/>
          <w:szCs w:val="24"/>
          <w:rtl/>
        </w:rPr>
        <w:t xml:space="preserve"> ک</w:t>
      </w:r>
      <w:r w:rsidR="003106BC" w:rsidRPr="003106BC">
        <w:rPr>
          <w:rFonts w:ascii="Nafees Web Naskh" w:eastAsia="Calibri" w:hAnsi="Nafees Web Naskh" w:cs="Nafees Web Naskh" w:hint="cs"/>
          <w:b/>
          <w:bCs/>
          <w:color w:val="F79646"/>
          <w:szCs w:val="24"/>
          <w:rtl/>
        </w:rPr>
        <w:t>ی</w:t>
      </w:r>
      <w:r w:rsidR="003106BC" w:rsidRPr="003106BC">
        <w:rPr>
          <w:rFonts w:ascii="Nafees Web Naskh" w:eastAsia="Calibri" w:hAnsi="Nafees Web Naskh" w:cs="Nafees Web Naskh" w:hint="eastAsia"/>
          <w:b/>
          <w:bCs/>
          <w:color w:val="F79646"/>
          <w:szCs w:val="24"/>
          <w:rtl/>
        </w:rPr>
        <w:t>لئے</w:t>
      </w:r>
      <w:r w:rsidR="003106BC" w:rsidRPr="003106BC">
        <w:rPr>
          <w:rFonts w:ascii="Nafees Web Naskh" w:eastAsia="Calibri" w:hAnsi="Nafees Web Naskh" w:cs="Nafees Web Naskh"/>
          <w:b/>
          <w:bCs/>
          <w:color w:val="F79646"/>
          <w:szCs w:val="24"/>
          <w:rtl/>
        </w:rPr>
        <w:t xml:space="preserve"> منتھل</w:t>
      </w:r>
      <w:r w:rsidR="003106BC" w:rsidRPr="003106BC">
        <w:rPr>
          <w:rFonts w:ascii="Nafees Web Naskh" w:eastAsia="Calibri" w:hAnsi="Nafees Web Naskh" w:cs="Nafees Web Naskh" w:hint="cs"/>
          <w:b/>
          <w:bCs/>
          <w:color w:val="F79646"/>
          <w:szCs w:val="24"/>
          <w:rtl/>
        </w:rPr>
        <w:t>ی</w:t>
      </w:r>
      <w:r w:rsidR="003106BC" w:rsidRPr="003106BC">
        <w:rPr>
          <w:rFonts w:ascii="Nafees Web Naskh" w:eastAsia="Calibri" w:hAnsi="Nafees Web Naskh" w:cs="Nafees Web Naskh"/>
          <w:b/>
          <w:bCs/>
          <w:color w:val="F79646"/>
          <w:szCs w:val="24"/>
          <w:rtl/>
        </w:rPr>
        <w:t xml:space="preserve"> پوئٹر</w:t>
      </w:r>
      <w:r w:rsidR="003106BC" w:rsidRPr="003106BC">
        <w:rPr>
          <w:rFonts w:ascii="Nafees Web Naskh" w:eastAsia="Calibri" w:hAnsi="Nafees Web Naskh" w:cs="Nafees Web Naskh" w:hint="cs"/>
          <w:b/>
          <w:bCs/>
          <w:color w:val="F79646"/>
          <w:szCs w:val="24"/>
          <w:rtl/>
        </w:rPr>
        <w:t>ی</w:t>
      </w:r>
      <w:r w:rsidR="003106BC" w:rsidRPr="003106BC">
        <w:rPr>
          <w:rFonts w:ascii="Nafees Web Naskh" w:eastAsia="Calibri" w:hAnsi="Nafees Web Naskh" w:cs="Nafees Web Naskh"/>
          <w:b/>
          <w:bCs/>
          <w:color w:val="F79646"/>
          <w:szCs w:val="24"/>
          <w:rtl/>
        </w:rPr>
        <w:t xml:space="preserve"> سل</w:t>
      </w:r>
      <w:r w:rsidR="003106BC" w:rsidRPr="003106BC">
        <w:rPr>
          <w:rFonts w:ascii="Nafees Web Naskh" w:eastAsia="Calibri" w:hAnsi="Nafees Web Naskh" w:cs="Nafees Web Naskh" w:hint="cs"/>
          <w:b/>
          <w:bCs/>
          <w:color w:val="F79646"/>
          <w:szCs w:val="24"/>
          <w:rtl/>
        </w:rPr>
        <w:t>ی</w:t>
      </w:r>
      <w:r w:rsidR="003106BC" w:rsidRPr="003106BC">
        <w:rPr>
          <w:rFonts w:ascii="Nafees Web Naskh" w:eastAsia="Calibri" w:hAnsi="Nafees Web Naskh" w:cs="Nafees Web Naskh" w:hint="eastAsia"/>
          <w:b/>
          <w:bCs/>
          <w:color w:val="F79646"/>
          <w:szCs w:val="24"/>
          <w:rtl/>
        </w:rPr>
        <w:t>م</w:t>
      </w:r>
      <w:r w:rsidR="003106BC" w:rsidRPr="003106BC">
        <w:rPr>
          <w:rFonts w:ascii="Nafees Web Naskh" w:eastAsia="Calibri" w:hAnsi="Nafees Web Naskh" w:cs="Nafees Web Naskh"/>
          <w:b/>
          <w:bCs/>
          <w:color w:val="F79646"/>
          <w:szCs w:val="24"/>
          <w:rtl/>
        </w:rPr>
        <w:t xml:space="preserve"> </w:t>
      </w:r>
      <w:r w:rsidR="00FF2FDB" w:rsidRPr="00FF2FDB">
        <w:rPr>
          <w:rFonts w:asciiTheme="minorHAnsi" w:eastAsia="Calibri" w:hAnsiTheme="minorHAnsi" w:cstheme="minorHAnsi"/>
          <w:b/>
          <w:bCs/>
          <w:color w:val="F79646"/>
          <w:szCs w:val="24"/>
        </w:rPr>
        <w:t>(Monthly Poetry Slam)</w:t>
      </w:r>
      <w:r w:rsidR="00FF2FDB" w:rsidRPr="00FF2FDB">
        <w:rPr>
          <w:rFonts w:asciiTheme="minorHAnsi" w:eastAsia="Calibri" w:hAnsiTheme="minorHAnsi" w:cstheme="minorHAnsi"/>
          <w:b/>
          <w:bCs/>
          <w:color w:val="F79646"/>
          <w:szCs w:val="24"/>
          <w:rtl/>
          <w:lang w:bidi="ur-PK"/>
        </w:rPr>
        <w:t xml:space="preserve"> </w:t>
      </w:r>
      <w:r w:rsidR="003106BC" w:rsidRPr="003106BC">
        <w:rPr>
          <w:rFonts w:ascii="Nafees Web Naskh" w:eastAsia="Calibri" w:hAnsi="Nafees Web Naskh" w:cs="Nafees Web Naskh"/>
          <w:b/>
          <w:bCs/>
          <w:color w:val="F79646"/>
          <w:szCs w:val="24"/>
          <w:rtl/>
        </w:rPr>
        <w:t>ا</w:t>
      </w:r>
      <w:r w:rsidR="003106BC" w:rsidRPr="003106BC">
        <w:rPr>
          <w:rFonts w:ascii="Nafees Web Naskh" w:eastAsia="Calibri" w:hAnsi="Nafees Web Naskh" w:cs="Nafees Web Naskh" w:hint="cs"/>
          <w:b/>
          <w:bCs/>
          <w:color w:val="F79646"/>
          <w:szCs w:val="24"/>
          <w:rtl/>
        </w:rPr>
        <w:t>ی</w:t>
      </w:r>
      <w:r w:rsidR="003106BC" w:rsidRPr="003106BC">
        <w:rPr>
          <w:rFonts w:ascii="Nafees Web Naskh" w:eastAsia="Calibri" w:hAnsi="Nafees Web Naskh" w:cs="Nafees Web Naskh" w:hint="eastAsia"/>
          <w:b/>
          <w:bCs/>
          <w:color w:val="F79646"/>
          <w:szCs w:val="24"/>
          <w:rtl/>
        </w:rPr>
        <w:t>ل</w:t>
      </w:r>
      <w:r w:rsidR="003106BC" w:rsidRPr="003106BC">
        <w:rPr>
          <w:rFonts w:ascii="Nafees Web Naskh" w:eastAsia="Calibri" w:hAnsi="Nafees Web Naskh" w:cs="Nafees Web Naskh"/>
          <w:b/>
          <w:bCs/>
          <w:color w:val="F79646"/>
          <w:szCs w:val="24"/>
          <w:rtl/>
        </w:rPr>
        <w:t xml:space="preserve"> س</w:t>
      </w:r>
      <w:r w:rsidR="003106BC" w:rsidRPr="003106BC">
        <w:rPr>
          <w:rFonts w:ascii="Nafees Web Naskh" w:eastAsia="Calibri" w:hAnsi="Nafees Web Naskh" w:cs="Nafees Web Naskh" w:hint="cs"/>
          <w:b/>
          <w:bCs/>
          <w:color w:val="F79646"/>
          <w:szCs w:val="24"/>
          <w:rtl/>
        </w:rPr>
        <w:t>ی</w:t>
      </w:r>
      <w:r w:rsidR="003106BC" w:rsidRPr="003106BC">
        <w:rPr>
          <w:rFonts w:ascii="Nafees Web Naskh" w:eastAsia="Calibri" w:hAnsi="Nafees Web Naskh" w:cs="Nafees Web Naskh"/>
          <w:b/>
          <w:bCs/>
          <w:color w:val="F79646"/>
          <w:szCs w:val="24"/>
          <w:rtl/>
        </w:rPr>
        <w:t xml:space="preserve"> </w:t>
      </w:r>
      <w:r w:rsidR="003106BC" w:rsidRPr="00FF2FDB">
        <w:rPr>
          <w:rFonts w:asciiTheme="minorHAnsi" w:eastAsia="Calibri" w:hAnsiTheme="minorHAnsi" w:cstheme="minorHAnsi"/>
          <w:b/>
          <w:bCs/>
          <w:color w:val="F79646"/>
          <w:szCs w:val="24"/>
          <w:rtl/>
        </w:rPr>
        <w:t>1</w:t>
      </w:r>
    </w:p>
    <w:p w14:paraId="2DF70A38" w14:textId="77777777" w:rsidR="003106BC" w:rsidRDefault="003106BC" w:rsidP="003106BC">
      <w:pPr>
        <w:bidi/>
        <w:spacing w:before="0" w:after="0" w:line="240" w:lineRule="auto"/>
        <w:ind w:left="-288"/>
        <w:rPr>
          <w:rStyle w:val="Strong"/>
          <w:rFonts w:ascii="Nafees Web Naskh" w:hAnsi="Nafees Web Naskh" w:cs="Nafees Web Naskh"/>
          <w:color w:val="F79646" w:themeColor="accent6"/>
          <w:szCs w:val="24"/>
          <w:rtl/>
        </w:rPr>
      </w:pPr>
    </w:p>
    <w:p w14:paraId="0271A123" w14:textId="435B62D4" w:rsidR="00825FA7" w:rsidRDefault="00FF2FDB" w:rsidP="00825FA7">
      <w:pPr>
        <w:bidi/>
        <w:spacing w:before="0" w:after="0" w:line="240" w:lineRule="auto"/>
        <w:ind w:left="-288"/>
        <w:rPr>
          <w:rFonts w:ascii="Nafees Web Naskh" w:eastAsia="Calibri" w:hAnsi="Nafees Web Naskh" w:cs="Nafees Web Naskh"/>
          <w:szCs w:val="24"/>
          <w:rtl/>
        </w:rPr>
      </w:pPr>
      <w:r w:rsidRPr="00FF2FDB">
        <w:rPr>
          <w:rFonts w:ascii="Nafees Web Naskh" w:eastAsia="Calibri" w:hAnsi="Nafees Web Naskh" w:cs="Nafees Web Naskh"/>
          <w:b/>
          <w:bCs/>
          <w:szCs w:val="24"/>
          <w:rtl/>
        </w:rPr>
        <w:t>اگلا اجلاس:</w:t>
      </w:r>
      <w:r w:rsidRPr="00FF2FDB">
        <w:rPr>
          <w:rFonts w:ascii="Nafees Web Naskh" w:eastAsia="Calibri" w:hAnsi="Nafees Web Naskh" w:cs="Nafees Web Naskh"/>
          <w:szCs w:val="24"/>
          <w:rtl/>
        </w:rPr>
        <w:t xml:space="preserve"> جمعرات </w:t>
      </w:r>
      <w:r w:rsidRPr="00FF2FDB">
        <w:rPr>
          <w:rFonts w:ascii="Calibri" w:eastAsia="Calibri" w:hAnsi="Calibri" w:cs="Calibri"/>
          <w:szCs w:val="24"/>
          <w:rtl/>
        </w:rPr>
        <w:t>29</w:t>
      </w:r>
      <w:r w:rsidRPr="00FF2FDB">
        <w:rPr>
          <w:rFonts w:ascii="Nafees Web Naskh" w:eastAsia="Calibri" w:hAnsi="Nafees Web Naskh" w:cs="Nafees Web Naskh"/>
          <w:szCs w:val="24"/>
          <w:rtl/>
        </w:rPr>
        <w:t xml:space="preserve"> اپر</w:t>
      </w:r>
      <w:r w:rsidRPr="00FF2FDB">
        <w:rPr>
          <w:rFonts w:ascii="Nafees Web Naskh" w:eastAsia="Calibri" w:hAnsi="Nafees Web Naskh" w:cs="Nafees Web Naskh" w:hint="cs"/>
          <w:szCs w:val="24"/>
          <w:rtl/>
        </w:rPr>
        <w:t>ی</w:t>
      </w:r>
      <w:r w:rsidRPr="00FF2FDB">
        <w:rPr>
          <w:rFonts w:ascii="Nafees Web Naskh" w:eastAsia="Calibri" w:hAnsi="Nafees Web Naskh" w:cs="Nafees Web Naskh" w:hint="eastAsia"/>
          <w:szCs w:val="24"/>
          <w:rtl/>
        </w:rPr>
        <w:t>ل</w:t>
      </w:r>
      <w:r w:rsidRPr="00FF2FDB">
        <w:rPr>
          <w:rFonts w:ascii="Nafees Web Naskh" w:eastAsia="Calibri" w:hAnsi="Nafees Web Naskh" w:cs="Nafees Web Naskh"/>
          <w:szCs w:val="24"/>
          <w:rtl/>
        </w:rPr>
        <w:t xml:space="preserve"> صبح </w:t>
      </w:r>
      <w:r w:rsidRPr="00FF2FDB">
        <w:rPr>
          <w:rFonts w:ascii="Calibri" w:eastAsia="Calibri" w:hAnsi="Calibri" w:cs="Calibri"/>
          <w:szCs w:val="24"/>
        </w:rPr>
        <w:t>11:45</w:t>
      </w:r>
      <w:r w:rsidRPr="00FF2FDB">
        <w:rPr>
          <w:rFonts w:ascii="Nafees Web Naskh" w:eastAsia="Calibri" w:hAnsi="Nafees Web Naskh" w:cs="Nafees Web Naskh"/>
          <w:szCs w:val="24"/>
          <w:rtl/>
        </w:rPr>
        <w:t xml:space="preserve">بجے سے </w:t>
      </w:r>
      <w:r w:rsidRPr="00FF2FDB">
        <w:rPr>
          <w:rFonts w:ascii="Nafees Web Naskh" w:eastAsia="Calibri" w:hAnsi="Nafees Web Naskh" w:cs="Nafees Web Naskh" w:hint="cs"/>
          <w:szCs w:val="24"/>
          <w:rtl/>
        </w:rPr>
        <w:t>دوپہر</w:t>
      </w:r>
      <w:r w:rsidRPr="00FF2FDB">
        <w:rPr>
          <w:rFonts w:ascii="Nafees Web Naskh" w:eastAsia="Calibri" w:hAnsi="Nafees Web Naskh" w:cs="Nafees Web Naskh"/>
          <w:szCs w:val="24"/>
          <w:rtl/>
        </w:rPr>
        <w:t xml:space="preserve"> </w:t>
      </w:r>
      <w:r w:rsidRPr="00FF2FDB">
        <w:rPr>
          <w:rFonts w:ascii="Calibri" w:eastAsia="Calibri" w:hAnsi="Calibri" w:cs="Calibri"/>
          <w:szCs w:val="24"/>
          <w:rtl/>
        </w:rPr>
        <w:t>12:40</w:t>
      </w:r>
      <w:r w:rsidRPr="00FF2FDB">
        <w:rPr>
          <w:rFonts w:ascii="Nafees Web Naskh" w:eastAsia="Calibri" w:hAnsi="Nafees Web Naskh" w:cs="Nafees Web Naskh"/>
          <w:szCs w:val="24"/>
          <w:rtl/>
        </w:rPr>
        <w:t xml:space="preserve"> بجے تک اور سہ پہر </w:t>
      </w:r>
      <w:r w:rsidRPr="00FF2FDB">
        <w:rPr>
          <w:rFonts w:ascii="Calibri" w:eastAsia="Calibri" w:hAnsi="Calibri" w:cs="Calibri"/>
          <w:szCs w:val="24"/>
          <w:rtl/>
        </w:rPr>
        <w:t>3:30</w:t>
      </w:r>
      <w:r w:rsidRPr="00FF2FDB">
        <w:rPr>
          <w:rFonts w:ascii="Nafees Web Naskh" w:eastAsia="Calibri" w:hAnsi="Nafees Web Naskh" w:cs="Nafees Web Naskh"/>
          <w:szCs w:val="24"/>
          <w:rtl/>
        </w:rPr>
        <w:t xml:space="preserve"> </w:t>
      </w:r>
      <w:r w:rsidRPr="00FF2FDB">
        <w:rPr>
          <w:rFonts w:ascii="Nafees Web Naskh" w:eastAsia="Calibri" w:hAnsi="Nafees Web Naskh" w:cs="Nafees Web Naskh" w:hint="cs"/>
          <w:szCs w:val="24"/>
          <w:rtl/>
        </w:rPr>
        <w:t xml:space="preserve">بجے </w:t>
      </w:r>
      <w:r w:rsidRPr="00FF2FDB">
        <w:rPr>
          <w:rFonts w:ascii="Nafees Web Naskh" w:eastAsia="Calibri" w:hAnsi="Nafees Web Naskh" w:cs="Nafees Web Naskh"/>
          <w:szCs w:val="24"/>
          <w:rtl/>
        </w:rPr>
        <w:t>سے</w:t>
      </w:r>
      <w:r w:rsidRPr="00FF2FDB">
        <w:rPr>
          <w:rFonts w:ascii="Nafees Web Naskh" w:eastAsia="Calibri" w:hAnsi="Nafees Web Naskh" w:cs="Nafees Web Naskh" w:hint="cs"/>
          <w:szCs w:val="24"/>
          <w:rtl/>
        </w:rPr>
        <w:t xml:space="preserve"> سہ پہر</w:t>
      </w:r>
      <w:r w:rsidRPr="00FF2FDB">
        <w:rPr>
          <w:rFonts w:ascii="Nafees Web Naskh" w:eastAsia="Calibri" w:hAnsi="Nafees Web Naskh" w:cs="Nafees Web Naskh"/>
          <w:szCs w:val="24"/>
          <w:rtl/>
        </w:rPr>
        <w:t xml:space="preserve"> </w:t>
      </w:r>
      <w:r w:rsidRPr="00FF2FDB">
        <w:rPr>
          <w:rFonts w:ascii="Calibri" w:eastAsia="Calibri" w:hAnsi="Calibri" w:cs="Calibri"/>
          <w:szCs w:val="24"/>
          <w:rtl/>
        </w:rPr>
        <w:t>4:40</w:t>
      </w:r>
      <w:r w:rsidRPr="00FF2FDB">
        <w:rPr>
          <w:rFonts w:ascii="Nafees Web Naskh" w:eastAsia="Calibri" w:hAnsi="Nafees Web Naskh" w:cs="Nafees Web Naskh"/>
          <w:szCs w:val="24"/>
          <w:rtl/>
        </w:rPr>
        <w:t xml:space="preserve"> بجے تک</w:t>
      </w:r>
    </w:p>
    <w:p w14:paraId="78ACE56D" w14:textId="1BEA7CB0" w:rsidR="00C85485" w:rsidRPr="00A81A6D" w:rsidRDefault="00C85485" w:rsidP="00C85485">
      <w:pPr>
        <w:bidi/>
        <w:spacing w:before="0" w:after="0" w:line="240" w:lineRule="auto"/>
        <w:ind w:left="-288"/>
        <w:rPr>
          <w:rFonts w:ascii="Nafees Web Naskh" w:eastAsia="Calibri" w:hAnsi="Nafees Web Naskh" w:cs="Nafees Web Naskh"/>
          <w:szCs w:val="24"/>
          <w:rtl/>
        </w:rPr>
      </w:pPr>
    </w:p>
    <w:p w14:paraId="0DBE299B" w14:textId="496F77EF" w:rsidR="00C85485" w:rsidRDefault="00FF2FDB" w:rsidP="00C85485">
      <w:pPr>
        <w:bidi/>
        <w:spacing w:before="0" w:after="0" w:line="240" w:lineRule="auto"/>
        <w:ind w:left="-288"/>
        <w:rPr>
          <w:rFonts w:ascii="Nafees Web Naskh" w:eastAsia="Calibri" w:hAnsi="Nafees Web Naskh" w:cs="Nafees Web Naskh"/>
          <w:szCs w:val="24"/>
          <w:rtl/>
        </w:rPr>
      </w:pPr>
      <w:r w:rsidRPr="00FF2FDB">
        <w:rPr>
          <w:rFonts w:ascii="Nafees Web Naskh" w:eastAsia="Calibri" w:hAnsi="Nafees Web Naskh" w:cs="Nafees Web Naskh"/>
          <w:szCs w:val="24"/>
          <w:rtl/>
        </w:rPr>
        <w:t>ہمارے پہلے پوئٹر</w:t>
      </w:r>
      <w:r w:rsidRPr="00FF2FDB">
        <w:rPr>
          <w:rFonts w:ascii="Nafees Web Naskh" w:eastAsia="Calibri" w:hAnsi="Nafees Web Naskh" w:cs="Nafees Web Naskh" w:hint="cs"/>
          <w:szCs w:val="24"/>
          <w:rtl/>
        </w:rPr>
        <w:t>ی</w:t>
      </w:r>
      <w:r w:rsidRPr="00FF2FDB">
        <w:rPr>
          <w:rFonts w:ascii="Nafees Web Naskh" w:eastAsia="Calibri" w:hAnsi="Nafees Web Naskh" w:cs="Nafees Web Naskh"/>
          <w:szCs w:val="24"/>
          <w:rtl/>
        </w:rPr>
        <w:t xml:space="preserve"> سل</w:t>
      </w:r>
      <w:r w:rsidRPr="00FF2FDB">
        <w:rPr>
          <w:rFonts w:ascii="Nafees Web Naskh" w:eastAsia="Calibri" w:hAnsi="Nafees Web Naskh" w:cs="Nafees Web Naskh" w:hint="cs"/>
          <w:szCs w:val="24"/>
          <w:rtl/>
        </w:rPr>
        <w:t>ی</w:t>
      </w:r>
      <w:r w:rsidRPr="00FF2FDB">
        <w:rPr>
          <w:rFonts w:ascii="Nafees Web Naskh" w:eastAsia="Calibri" w:hAnsi="Nafees Web Naskh" w:cs="Nafees Web Naskh" w:hint="eastAsia"/>
          <w:szCs w:val="24"/>
          <w:rtl/>
        </w:rPr>
        <w:t>م</w:t>
      </w:r>
      <w:r w:rsidRPr="00FF2FDB">
        <w:rPr>
          <w:rFonts w:ascii="Nafees Web Naskh" w:eastAsia="Calibri" w:hAnsi="Nafees Web Naskh" w:cs="Nafees Web Naskh"/>
          <w:szCs w:val="24"/>
          <w:rtl/>
        </w:rPr>
        <w:t xml:space="preserve"> </w:t>
      </w:r>
      <w:r w:rsidRPr="00FF2FDB">
        <w:rPr>
          <w:rFonts w:asciiTheme="minorHAnsi" w:eastAsia="Calibri" w:hAnsiTheme="minorHAnsi" w:cstheme="minorHAnsi"/>
          <w:szCs w:val="24"/>
          <w:rtl/>
        </w:rPr>
        <w:t>(</w:t>
      </w:r>
      <w:r w:rsidRPr="00FF2FDB">
        <w:rPr>
          <w:rFonts w:asciiTheme="minorHAnsi" w:eastAsia="Calibri" w:hAnsiTheme="minorHAnsi" w:cstheme="minorHAnsi"/>
          <w:szCs w:val="24"/>
        </w:rPr>
        <w:t>poetry slam</w:t>
      </w:r>
      <w:r w:rsidRPr="00FF2FDB">
        <w:rPr>
          <w:rFonts w:asciiTheme="minorHAnsi" w:eastAsia="Calibri" w:hAnsiTheme="minorHAnsi" w:cstheme="minorHAnsi"/>
          <w:szCs w:val="24"/>
          <w:rtl/>
        </w:rPr>
        <w:t>)</w:t>
      </w:r>
      <w:r w:rsidRPr="00FF2FDB">
        <w:rPr>
          <w:rFonts w:ascii="Nafees Web Naskh" w:eastAsia="Calibri" w:hAnsi="Nafees Web Naskh" w:cs="Nafees Web Naskh"/>
          <w:szCs w:val="24"/>
          <w:rtl/>
        </w:rPr>
        <w:t xml:space="preserve"> کا موضوع </w:t>
      </w:r>
      <w:r w:rsidRPr="00156388">
        <w:rPr>
          <w:rFonts w:ascii="Nafees Web Naskh" w:eastAsia="Calibri" w:hAnsi="Nafees Web Naskh" w:cs="Nafees Web Naskh"/>
          <w:i/>
          <w:iCs/>
          <w:szCs w:val="24"/>
          <w:rtl/>
        </w:rPr>
        <w:t>کم</w:t>
      </w:r>
      <w:r w:rsidRPr="00156388">
        <w:rPr>
          <w:rFonts w:ascii="Nafees Web Naskh" w:eastAsia="Calibri" w:hAnsi="Nafees Web Naskh" w:cs="Nafees Web Naskh" w:hint="cs"/>
          <w:i/>
          <w:iCs/>
          <w:szCs w:val="24"/>
          <w:rtl/>
        </w:rPr>
        <w:t>ی</w:t>
      </w:r>
      <w:r w:rsidRPr="00156388">
        <w:rPr>
          <w:rFonts w:ascii="Nafees Web Naskh" w:eastAsia="Calibri" w:hAnsi="Nafees Web Naskh" w:cs="Nafees Web Naskh" w:hint="eastAsia"/>
          <w:i/>
          <w:iCs/>
          <w:szCs w:val="24"/>
          <w:rtl/>
        </w:rPr>
        <w:t>ونٹ</w:t>
      </w:r>
      <w:r w:rsidRPr="00156388">
        <w:rPr>
          <w:rFonts w:ascii="Nafees Web Naskh" w:eastAsia="Calibri" w:hAnsi="Nafees Web Naskh" w:cs="Nafees Web Naskh" w:hint="cs"/>
          <w:i/>
          <w:iCs/>
          <w:szCs w:val="24"/>
          <w:rtl/>
        </w:rPr>
        <w:t>ی</w:t>
      </w:r>
      <w:r w:rsidRPr="00FF2FDB">
        <w:rPr>
          <w:rFonts w:ascii="Nafees Web Naskh" w:eastAsia="Calibri" w:hAnsi="Nafees Web Naskh" w:cs="Nafees Web Naskh"/>
          <w:szCs w:val="24"/>
          <w:rtl/>
        </w:rPr>
        <w:t xml:space="preserve"> تھا اور مئ</w:t>
      </w:r>
      <w:r w:rsidRPr="00FF2FDB">
        <w:rPr>
          <w:rFonts w:ascii="Nafees Web Naskh" w:eastAsia="Calibri" w:hAnsi="Nafees Web Naskh" w:cs="Nafees Web Naskh" w:hint="cs"/>
          <w:szCs w:val="24"/>
          <w:rtl/>
        </w:rPr>
        <w:t>ی</w:t>
      </w:r>
      <w:r w:rsidRPr="00FF2FDB">
        <w:rPr>
          <w:rFonts w:ascii="Nafees Web Naskh" w:eastAsia="Calibri" w:hAnsi="Nafees Web Naskh" w:cs="Nafees Web Naskh"/>
          <w:szCs w:val="24"/>
          <w:rtl/>
        </w:rPr>
        <w:t xml:space="preserve"> کے مہ</w:t>
      </w:r>
      <w:r w:rsidRPr="00FF2FDB">
        <w:rPr>
          <w:rFonts w:ascii="Nafees Web Naskh" w:eastAsia="Calibri" w:hAnsi="Nafees Web Naskh" w:cs="Nafees Web Naskh" w:hint="cs"/>
          <w:szCs w:val="24"/>
          <w:rtl/>
        </w:rPr>
        <w:t>ی</w:t>
      </w:r>
      <w:r w:rsidRPr="00FF2FDB">
        <w:rPr>
          <w:rFonts w:ascii="Nafees Web Naskh" w:eastAsia="Calibri" w:hAnsi="Nafees Web Naskh" w:cs="Nafees Web Naskh" w:hint="eastAsia"/>
          <w:szCs w:val="24"/>
          <w:rtl/>
        </w:rPr>
        <w:t>نے</w:t>
      </w:r>
      <w:r w:rsidRPr="00FF2FDB">
        <w:rPr>
          <w:rFonts w:ascii="Nafees Web Naskh" w:eastAsia="Calibri" w:hAnsi="Nafees Web Naskh" w:cs="Nafees Web Naskh"/>
          <w:szCs w:val="24"/>
          <w:rtl/>
        </w:rPr>
        <w:t xml:space="preserve"> م</w:t>
      </w:r>
      <w:r w:rsidRPr="00FF2FDB">
        <w:rPr>
          <w:rFonts w:ascii="Nafees Web Naskh" w:eastAsia="Calibri" w:hAnsi="Nafees Web Naskh" w:cs="Nafees Web Naskh" w:hint="cs"/>
          <w:szCs w:val="24"/>
          <w:rtl/>
        </w:rPr>
        <w:t>ی</w:t>
      </w:r>
      <w:r w:rsidRPr="00FF2FDB">
        <w:rPr>
          <w:rFonts w:ascii="Nafees Web Naskh" w:eastAsia="Calibri" w:hAnsi="Nafees Web Naskh" w:cs="Nafees Web Naskh" w:hint="eastAsia"/>
          <w:szCs w:val="24"/>
          <w:rtl/>
        </w:rPr>
        <w:t>ں</w:t>
      </w:r>
      <w:r w:rsidRPr="00FF2FDB">
        <w:rPr>
          <w:rFonts w:ascii="Nafees Web Naskh" w:eastAsia="Calibri" w:hAnsi="Nafees Web Naskh" w:cs="Nafees Web Naskh"/>
          <w:szCs w:val="24"/>
          <w:rtl/>
        </w:rPr>
        <w:t xml:space="preserve"> موضوع </w:t>
      </w:r>
      <w:r w:rsidRPr="00156388">
        <w:rPr>
          <w:rFonts w:ascii="Nafees Web Naskh" w:eastAsia="Calibri" w:hAnsi="Nafees Web Naskh" w:cs="Nafees Web Naskh"/>
          <w:i/>
          <w:iCs/>
          <w:szCs w:val="24"/>
          <w:rtl/>
        </w:rPr>
        <w:t>شناخت</w:t>
      </w:r>
      <w:r w:rsidRPr="00FF2FDB">
        <w:rPr>
          <w:rFonts w:ascii="Nafees Web Naskh" w:eastAsia="Calibri" w:hAnsi="Nafees Web Naskh" w:cs="Nafees Web Naskh"/>
          <w:szCs w:val="24"/>
          <w:rtl/>
        </w:rPr>
        <w:t xml:space="preserve"> ہے۔ </w:t>
      </w:r>
      <w:r w:rsidRPr="00FF2FDB">
        <w:rPr>
          <w:rFonts w:ascii="Nafees Web Naskh" w:eastAsia="Calibri" w:hAnsi="Nafees Web Naskh" w:cs="Nafees Web Naskh" w:hint="cs"/>
          <w:szCs w:val="24"/>
          <w:rtl/>
        </w:rPr>
        <w:t>ی</w:t>
      </w:r>
      <w:r w:rsidRPr="00FF2FDB">
        <w:rPr>
          <w:rFonts w:ascii="Nafees Web Naskh" w:eastAsia="Calibri" w:hAnsi="Nafees Web Naskh" w:cs="Nafees Web Naskh" w:hint="eastAsia"/>
          <w:szCs w:val="24"/>
          <w:rtl/>
        </w:rPr>
        <w:t>ہ</w:t>
      </w:r>
      <w:r w:rsidRPr="00FF2FDB">
        <w:rPr>
          <w:rFonts w:ascii="Nafees Web Naskh" w:eastAsia="Calibri" w:hAnsi="Nafees Web Naskh" w:cs="Nafees Web Naskh"/>
          <w:szCs w:val="24"/>
          <w:rtl/>
        </w:rPr>
        <w:t xml:space="preserve"> ا</w:t>
      </w:r>
      <w:r w:rsidRPr="00FF2FDB">
        <w:rPr>
          <w:rFonts w:ascii="Nafees Web Naskh" w:eastAsia="Calibri" w:hAnsi="Nafees Web Naskh" w:cs="Nafees Web Naskh" w:hint="cs"/>
          <w:szCs w:val="24"/>
          <w:rtl/>
        </w:rPr>
        <w:t>ی</w:t>
      </w:r>
      <w:r w:rsidRPr="00FF2FDB">
        <w:rPr>
          <w:rFonts w:ascii="Nafees Web Naskh" w:eastAsia="Calibri" w:hAnsi="Nafees Web Naskh" w:cs="Nafees Web Naskh" w:hint="eastAsia"/>
          <w:szCs w:val="24"/>
          <w:rtl/>
        </w:rPr>
        <w:t>ک</w:t>
      </w:r>
      <w:r w:rsidRPr="00FF2FDB">
        <w:rPr>
          <w:rFonts w:ascii="Nafees Web Naskh" w:eastAsia="Calibri" w:hAnsi="Nafees Web Naskh" w:cs="Nafees Web Naskh"/>
          <w:szCs w:val="24"/>
          <w:rtl/>
        </w:rPr>
        <w:t xml:space="preserve"> ماہانہ اقدام ہے اور گر</w:t>
      </w:r>
      <w:r w:rsidRPr="00FF2FDB">
        <w:rPr>
          <w:rFonts w:ascii="Nafees Web Naskh" w:eastAsia="Calibri" w:hAnsi="Nafees Web Naskh" w:cs="Nafees Web Naskh" w:hint="cs"/>
          <w:szCs w:val="24"/>
          <w:rtl/>
        </w:rPr>
        <w:t>ی</w:t>
      </w:r>
      <w:r w:rsidRPr="00FF2FDB">
        <w:rPr>
          <w:rFonts w:ascii="Nafees Web Naskh" w:eastAsia="Calibri" w:hAnsi="Nafees Web Naskh" w:cs="Nafees Web Naskh" w:hint="eastAsia"/>
          <w:szCs w:val="24"/>
          <w:rtl/>
        </w:rPr>
        <w:t>ڈ</w:t>
      </w:r>
      <w:r w:rsidRPr="00FF2FDB">
        <w:rPr>
          <w:rFonts w:asciiTheme="minorHAnsi" w:eastAsia="Calibri" w:hAnsiTheme="minorHAnsi" w:cstheme="minorHAnsi"/>
          <w:szCs w:val="24"/>
          <w:rtl/>
        </w:rPr>
        <w:t>7</w:t>
      </w:r>
      <w:r w:rsidRPr="00FF2FDB">
        <w:rPr>
          <w:rFonts w:ascii="Nafees Web Naskh" w:eastAsia="Calibri" w:hAnsi="Nafees Web Naskh" w:cs="Nafees Web Naskh"/>
          <w:szCs w:val="24"/>
          <w:rtl/>
        </w:rPr>
        <w:t xml:space="preserve"> اور </w:t>
      </w:r>
      <w:r w:rsidRPr="00FF2FDB">
        <w:rPr>
          <w:rFonts w:asciiTheme="minorHAnsi" w:eastAsia="Calibri" w:hAnsiTheme="minorHAnsi" w:cstheme="minorHAnsi"/>
          <w:szCs w:val="24"/>
          <w:rtl/>
        </w:rPr>
        <w:t>8</w:t>
      </w:r>
      <w:r w:rsidRPr="00FF2FDB">
        <w:rPr>
          <w:rFonts w:ascii="Nafees Web Naskh" w:eastAsia="Calibri" w:hAnsi="Nafees Web Naskh" w:cs="Nafees Web Naskh"/>
          <w:szCs w:val="24"/>
          <w:rtl/>
        </w:rPr>
        <w:t xml:space="preserve"> کے تمام طلباء کو شرکت </w:t>
      </w:r>
      <w:r w:rsidRPr="00FF2FDB">
        <w:rPr>
          <w:rFonts w:ascii="Nafees Web Naskh" w:eastAsia="Calibri" w:hAnsi="Nafees Web Naskh" w:cs="Nafees Web Naskh" w:hint="cs"/>
          <w:szCs w:val="24"/>
          <w:rtl/>
        </w:rPr>
        <w:t>ی</w:t>
      </w:r>
      <w:r w:rsidRPr="00FF2FDB">
        <w:rPr>
          <w:rFonts w:ascii="Nafees Web Naskh" w:eastAsia="Calibri" w:hAnsi="Nafees Web Naskh" w:cs="Nafees Web Naskh" w:hint="eastAsia"/>
          <w:szCs w:val="24"/>
          <w:rtl/>
        </w:rPr>
        <w:t>ا</w:t>
      </w:r>
      <w:r w:rsidRPr="00FF2FDB">
        <w:rPr>
          <w:rFonts w:ascii="Nafees Web Naskh" w:eastAsia="Calibri" w:hAnsi="Nafees Web Naskh" w:cs="Nafees Web Naskh"/>
          <w:szCs w:val="24"/>
          <w:rtl/>
        </w:rPr>
        <w:t xml:space="preserve"> د</w:t>
      </w:r>
      <w:r w:rsidRPr="00FF2FDB">
        <w:rPr>
          <w:rFonts w:ascii="Nafees Web Naskh" w:eastAsia="Calibri" w:hAnsi="Nafees Web Naskh" w:cs="Nafees Web Naskh" w:hint="cs"/>
          <w:szCs w:val="24"/>
          <w:rtl/>
        </w:rPr>
        <w:t>ی</w:t>
      </w:r>
      <w:r w:rsidRPr="00FF2FDB">
        <w:rPr>
          <w:rFonts w:ascii="Nafees Web Naskh" w:eastAsia="Calibri" w:hAnsi="Nafees Web Naskh" w:cs="Nafees Web Naskh" w:hint="eastAsia"/>
          <w:szCs w:val="24"/>
          <w:rtl/>
        </w:rPr>
        <w:t>کھنے</w:t>
      </w:r>
      <w:r w:rsidRPr="00FF2FDB">
        <w:rPr>
          <w:rFonts w:ascii="Nafees Web Naskh" w:eastAsia="Calibri" w:hAnsi="Nafees Web Naskh" w:cs="Nafees Web Naskh"/>
          <w:szCs w:val="24"/>
          <w:rtl/>
        </w:rPr>
        <w:t xml:space="preserve"> پر خوش آمد</w:t>
      </w:r>
      <w:r w:rsidRPr="00FF2FDB">
        <w:rPr>
          <w:rFonts w:ascii="Nafees Web Naskh" w:eastAsia="Calibri" w:hAnsi="Nafees Web Naskh" w:cs="Nafees Web Naskh" w:hint="cs"/>
          <w:szCs w:val="24"/>
          <w:rtl/>
        </w:rPr>
        <w:t>ی</w:t>
      </w:r>
      <w:r w:rsidRPr="00FF2FDB">
        <w:rPr>
          <w:rFonts w:ascii="Nafees Web Naskh" w:eastAsia="Calibri" w:hAnsi="Nafees Web Naskh" w:cs="Nafees Web Naskh" w:hint="eastAsia"/>
          <w:szCs w:val="24"/>
          <w:rtl/>
        </w:rPr>
        <w:t>دکہا</w:t>
      </w:r>
      <w:r w:rsidRPr="00FF2FDB">
        <w:rPr>
          <w:rFonts w:ascii="Nafees Web Naskh" w:eastAsia="Calibri" w:hAnsi="Nafees Web Naskh" w:cs="Nafees Web Naskh"/>
          <w:szCs w:val="24"/>
          <w:rtl/>
        </w:rPr>
        <w:t xml:space="preserve"> جاتا ہے۔ تمام زبانوں کو خوش آمد</w:t>
      </w:r>
      <w:r w:rsidRPr="00FF2FDB">
        <w:rPr>
          <w:rFonts w:ascii="Nafees Web Naskh" w:eastAsia="Calibri" w:hAnsi="Nafees Web Naskh" w:cs="Nafees Web Naskh" w:hint="cs"/>
          <w:szCs w:val="24"/>
          <w:rtl/>
        </w:rPr>
        <w:t>ی</w:t>
      </w:r>
      <w:r w:rsidRPr="00FF2FDB">
        <w:rPr>
          <w:rFonts w:ascii="Nafees Web Naskh" w:eastAsia="Calibri" w:hAnsi="Nafees Web Naskh" w:cs="Nafees Web Naskh" w:hint="eastAsia"/>
          <w:szCs w:val="24"/>
          <w:rtl/>
        </w:rPr>
        <w:t>د</w:t>
      </w:r>
      <w:r w:rsidRPr="00FF2FDB">
        <w:rPr>
          <w:rFonts w:ascii="Nafees Web Naskh" w:eastAsia="Calibri" w:hAnsi="Nafees Web Naskh" w:cs="Nafees Web Naskh"/>
          <w:szCs w:val="24"/>
          <w:rtl/>
        </w:rPr>
        <w:t>!</w:t>
      </w:r>
    </w:p>
    <w:p w14:paraId="5AA60B8F" w14:textId="2F165374" w:rsidR="00C85485" w:rsidRPr="00A81A6D" w:rsidRDefault="00C85485" w:rsidP="00C85485">
      <w:pPr>
        <w:bidi/>
        <w:spacing w:before="0" w:after="0" w:line="240" w:lineRule="auto"/>
        <w:ind w:left="-288"/>
        <w:rPr>
          <w:rFonts w:ascii="Nafees Web Naskh" w:eastAsia="Calibri" w:hAnsi="Nafees Web Naskh" w:cs="Nafees Web Naskh"/>
          <w:szCs w:val="24"/>
          <w:rtl/>
        </w:rPr>
      </w:pPr>
    </w:p>
    <w:p w14:paraId="57186E15" w14:textId="6E619382" w:rsidR="00C85485" w:rsidRDefault="00A81A6D" w:rsidP="00C85485">
      <w:pPr>
        <w:bidi/>
        <w:spacing w:before="0" w:after="0" w:line="240" w:lineRule="auto"/>
        <w:ind w:left="-288"/>
        <w:rPr>
          <w:rFonts w:ascii="Nafees Web Naskh" w:hAnsi="Nafees Web Naskh" w:cs="Nafees Web Naskh"/>
          <w:szCs w:val="24"/>
          <w:rtl/>
        </w:rPr>
      </w:pPr>
      <w:r w:rsidRPr="00A81A6D">
        <w:rPr>
          <w:rFonts w:ascii="Nafees Web Naskh" w:eastAsia="Calibri" w:hAnsi="Nafees Web Naskh" w:cs="Nafees Web Naskh"/>
          <w:szCs w:val="24"/>
          <w:rtl/>
        </w:rPr>
        <w:t xml:space="preserve">طلباء </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ا</w:t>
      </w:r>
      <w:r w:rsidRPr="00A81A6D">
        <w:rPr>
          <w:rFonts w:ascii="Nafees Web Naskh" w:eastAsia="Calibri" w:hAnsi="Nafees Web Naskh" w:cs="Nafees Web Naskh"/>
          <w:szCs w:val="24"/>
          <w:rtl/>
        </w:rPr>
        <w:t xml:space="preserve"> تو </w:t>
      </w:r>
      <w:r w:rsidRPr="00A81A6D">
        <w:rPr>
          <w:rFonts w:ascii="Nafees Web Naskh" w:eastAsia="Calibri" w:hAnsi="Nafees Web Naskh" w:cs="Nafees Web Naskh" w:hint="cs"/>
          <w:szCs w:val="24"/>
          <w:rtl/>
        </w:rPr>
        <w:t>پوئٹری سلیم</w:t>
      </w:r>
      <w:r w:rsidRPr="00A81A6D">
        <w:rPr>
          <w:rFonts w:ascii="Nafees Web Naskh" w:eastAsia="Calibri" w:hAnsi="Nafees Web Naskh" w:cs="Nafees Web Naskh"/>
          <w:szCs w:val="24"/>
          <w:rtl/>
        </w:rPr>
        <w:t xml:space="preserve"> م</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ں</w:t>
      </w:r>
      <w:r w:rsidRPr="00A81A6D">
        <w:rPr>
          <w:rFonts w:ascii="Nafees Web Naskh" w:eastAsia="Calibri" w:hAnsi="Nafees Web Naskh" w:cs="Nafees Web Naskh"/>
          <w:szCs w:val="24"/>
          <w:rtl/>
        </w:rPr>
        <w:t xml:space="preserve"> </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ہ</w:t>
      </w:r>
      <w:r w:rsidRPr="00A81A6D">
        <w:rPr>
          <w:rFonts w:ascii="Nafees Web Naskh" w:eastAsia="Calibri" w:hAnsi="Nafees Web Naskh" w:cs="Nafees Web Naskh"/>
          <w:szCs w:val="24"/>
          <w:rtl/>
        </w:rPr>
        <w:t xml:space="preserve"> نظم براہ</w:t>
      </w:r>
      <w:r w:rsidRPr="00A81A6D">
        <w:rPr>
          <w:rFonts w:ascii="Nafees Web Naskh" w:eastAsia="Calibri" w:hAnsi="Nafees Web Naskh" w:cs="Nafees Web Naskh" w:hint="cs"/>
          <w:szCs w:val="24"/>
          <w:rtl/>
        </w:rPr>
        <w:t>ِ</w:t>
      </w:r>
      <w:r w:rsidRPr="00A81A6D">
        <w:rPr>
          <w:rFonts w:ascii="Nafees Web Naskh" w:eastAsia="Calibri" w:hAnsi="Nafees Web Naskh" w:cs="Nafees Web Naskh"/>
          <w:szCs w:val="24"/>
          <w:rtl/>
        </w:rPr>
        <w:t xml:space="preserve"> راست پڑھ سکتے ہ</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ں</w:t>
      </w:r>
      <w:r w:rsidRPr="00A81A6D">
        <w:rPr>
          <w:rFonts w:ascii="Nafees Web Naskh" w:eastAsia="Calibri" w:hAnsi="Nafees Web Naskh" w:cs="Nafees Web Naskh"/>
          <w:szCs w:val="24"/>
          <w:rtl/>
        </w:rPr>
        <w:t xml:space="preserve"> </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ا</w:t>
      </w:r>
      <w:r w:rsidRPr="00A81A6D">
        <w:rPr>
          <w:rFonts w:ascii="Nafees Web Naskh" w:eastAsia="Calibri" w:hAnsi="Nafees Web Naskh" w:cs="Nafees Web Naskh"/>
          <w:szCs w:val="24"/>
          <w:rtl/>
        </w:rPr>
        <w:t xml:space="preserve"> ذات</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szCs w:val="24"/>
          <w:rtl/>
        </w:rPr>
        <w:t xml:space="preserve"> </w:t>
      </w:r>
      <w:r w:rsidRPr="00A81A6D">
        <w:rPr>
          <w:rFonts w:ascii="Nafees Web Naskh" w:eastAsia="Calibri" w:hAnsi="Nafees Web Naskh" w:cs="Nafees Web Naskh" w:hint="cs"/>
          <w:szCs w:val="24"/>
          <w:rtl/>
        </w:rPr>
        <w:t>ڈیوائس</w:t>
      </w:r>
      <w:r w:rsidRPr="00A81A6D">
        <w:rPr>
          <w:rFonts w:ascii="Nafees Web Naskh" w:eastAsia="Calibri" w:hAnsi="Nafees Web Naskh" w:cs="Nafees Web Naskh"/>
          <w:szCs w:val="24"/>
          <w:rtl/>
        </w:rPr>
        <w:t xml:space="preserve"> </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ا</w:t>
      </w:r>
      <w:r w:rsidRPr="00A81A6D">
        <w:rPr>
          <w:rFonts w:ascii="Nafees Web Naskh" w:eastAsia="Calibri" w:hAnsi="Nafees Web Naskh" w:cs="Nafees Web Naskh"/>
          <w:szCs w:val="24"/>
          <w:rtl/>
        </w:rPr>
        <w:t xml:space="preserve"> فلپ گر</w:t>
      </w:r>
      <w:r w:rsidRPr="00A81A6D">
        <w:rPr>
          <w:rFonts w:ascii="Nafees Web Naskh" w:eastAsia="Calibri" w:hAnsi="Nafees Web Naskh" w:cs="Nafees Web Naskh" w:hint="eastAsia"/>
          <w:szCs w:val="24"/>
          <w:rtl/>
        </w:rPr>
        <w:t>ڈ</w:t>
      </w:r>
      <w:r w:rsidRPr="00A81A6D">
        <w:rPr>
          <w:rFonts w:ascii="Nafees Web Naskh" w:eastAsia="Calibri" w:hAnsi="Nafees Web Naskh" w:cs="Nafees Web Naskh"/>
          <w:szCs w:val="24"/>
          <w:rtl/>
        </w:rPr>
        <w:t xml:space="preserve"> ل</w:t>
      </w:r>
      <w:r w:rsidRPr="00A81A6D">
        <w:rPr>
          <w:rFonts w:ascii="Nafees Web Naskh" w:eastAsia="Calibri" w:hAnsi="Nafees Web Naskh" w:cs="Nafees Web Naskh" w:hint="cs"/>
          <w:szCs w:val="24"/>
          <w:rtl/>
        </w:rPr>
        <w:t>ِ</w:t>
      </w:r>
      <w:r w:rsidRPr="00A81A6D">
        <w:rPr>
          <w:rFonts w:ascii="Nafees Web Naskh" w:eastAsia="Calibri" w:hAnsi="Nafees Web Naskh" w:cs="Nafees Web Naskh"/>
          <w:szCs w:val="24"/>
          <w:rtl/>
        </w:rPr>
        <w:t xml:space="preserve">نک (طلباء کو فراہم </w:t>
      </w:r>
      <w:r w:rsidRPr="00A81A6D">
        <w:rPr>
          <w:rFonts w:ascii="Nafees Web Naskh" w:eastAsia="Calibri" w:hAnsi="Nafees Web Naskh" w:cs="Nafees Web Naskh" w:hint="cs"/>
          <w:szCs w:val="24"/>
          <w:rtl/>
          <w:lang w:bidi="ur-PK"/>
        </w:rPr>
        <w:t>کیا جانا ہے</w:t>
      </w:r>
      <w:r w:rsidRPr="00A81A6D">
        <w:rPr>
          <w:rFonts w:ascii="Nafees Web Naskh" w:eastAsia="Calibri" w:hAnsi="Nafees Web Naskh" w:cs="Nafees Web Naskh"/>
          <w:szCs w:val="24"/>
          <w:rtl/>
        </w:rPr>
        <w:t xml:space="preserve">) </w:t>
      </w:r>
      <w:r w:rsidRPr="00A81A6D">
        <w:rPr>
          <w:rFonts w:ascii="Nafees Web Naskh" w:eastAsia="Calibri" w:hAnsi="Nafees Web Naskh" w:cs="Nafees Web Naskh" w:hint="cs"/>
          <w:szCs w:val="24"/>
          <w:rtl/>
        </w:rPr>
        <w:t>کے</w:t>
      </w:r>
      <w:r w:rsidRPr="00A81A6D">
        <w:rPr>
          <w:rFonts w:ascii="Nafees Web Naskh" w:eastAsia="Calibri" w:hAnsi="Nafees Web Naskh" w:cs="Nafees Web Naskh"/>
          <w:szCs w:val="24"/>
          <w:rtl/>
        </w:rPr>
        <w:t xml:space="preserve"> استعمال </w:t>
      </w:r>
      <w:r w:rsidRPr="00A81A6D">
        <w:rPr>
          <w:rFonts w:ascii="Nafees Web Naskh" w:eastAsia="Calibri" w:hAnsi="Nafees Web Naskh" w:cs="Nafees Web Naskh" w:hint="cs"/>
          <w:szCs w:val="24"/>
          <w:rtl/>
        </w:rPr>
        <w:t>سے</w:t>
      </w:r>
      <w:r w:rsidRPr="00A81A6D">
        <w:rPr>
          <w:rFonts w:ascii="Nafees Web Naskh" w:eastAsia="Calibri" w:hAnsi="Nafees Web Naskh" w:cs="Nafees Web Naskh"/>
          <w:szCs w:val="24"/>
          <w:rtl/>
        </w:rPr>
        <w:t xml:space="preserve"> اپن</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szCs w:val="24"/>
          <w:rtl/>
        </w:rPr>
        <w:t xml:space="preserve"> شاعر</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szCs w:val="24"/>
          <w:rtl/>
        </w:rPr>
        <w:t xml:space="preserve"> </w:t>
      </w:r>
      <w:r w:rsidRPr="00A81A6D">
        <w:rPr>
          <w:rFonts w:ascii="Nafees Web Naskh" w:eastAsia="Calibri" w:hAnsi="Nafees Web Naskh" w:cs="Nafees Web Naskh" w:hint="cs"/>
          <w:szCs w:val="24"/>
          <w:rtl/>
        </w:rPr>
        <w:t>پڑھ کر</w:t>
      </w:r>
      <w:r w:rsidRPr="00A81A6D">
        <w:rPr>
          <w:rFonts w:ascii="Nafees Web Naskh" w:eastAsia="Calibri" w:hAnsi="Nafees Web Naskh" w:cs="Nafees Web Naskh"/>
          <w:szCs w:val="24"/>
          <w:rtl/>
        </w:rPr>
        <w:t xml:space="preserve"> پہلے سے ر</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کارڈ</w:t>
      </w:r>
      <w:r w:rsidRPr="00A81A6D">
        <w:rPr>
          <w:rFonts w:ascii="Nafees Web Naskh" w:eastAsia="Calibri" w:hAnsi="Nafees Web Naskh" w:cs="Nafees Web Naskh"/>
          <w:szCs w:val="24"/>
          <w:rtl/>
        </w:rPr>
        <w:t xml:space="preserve"> کرسکتے ہ</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ں</w:t>
      </w:r>
      <w:r w:rsidRPr="00A81A6D">
        <w:rPr>
          <w:rFonts w:ascii="Nafees Web Naskh" w:eastAsia="Calibri" w:hAnsi="Nafees Web Naskh" w:cs="Nafees Web Naskh"/>
          <w:szCs w:val="24"/>
          <w:rtl/>
        </w:rPr>
        <w:t xml:space="preserve"> اور اسے </w:t>
      </w:r>
      <w:r w:rsidRPr="00A81A6D">
        <w:rPr>
          <w:rFonts w:ascii="Nafees Web Naskh" w:eastAsia="Calibri" w:hAnsi="Nafees Web Naskh" w:cs="Nafees Web Naskh" w:hint="cs"/>
          <w:szCs w:val="24"/>
          <w:rtl/>
        </w:rPr>
        <w:t>پوئٹری سلیم</w:t>
      </w:r>
      <w:r w:rsidRPr="00A81A6D">
        <w:rPr>
          <w:rFonts w:ascii="Nafees Web Naskh" w:eastAsia="Calibri" w:hAnsi="Nafees Web Naskh" w:cs="Nafees Web Naskh"/>
          <w:szCs w:val="24"/>
          <w:rtl/>
        </w:rPr>
        <w:t xml:space="preserve"> م</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ں</w:t>
      </w:r>
      <w:r w:rsidRPr="00A81A6D">
        <w:rPr>
          <w:rFonts w:ascii="Nafees Web Naskh" w:eastAsia="Calibri" w:hAnsi="Nafees Web Naskh" w:cs="Nafees Web Naskh"/>
          <w:szCs w:val="24"/>
          <w:rtl/>
        </w:rPr>
        <w:t xml:space="preserve"> پ</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ش</w:t>
      </w:r>
      <w:r w:rsidRPr="00A81A6D">
        <w:rPr>
          <w:rFonts w:ascii="Nafees Web Naskh" w:eastAsia="Calibri" w:hAnsi="Nafees Web Naskh" w:cs="Nafees Web Naskh"/>
          <w:szCs w:val="24"/>
          <w:rtl/>
        </w:rPr>
        <w:t xml:space="preserve"> ک</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ا</w:t>
      </w:r>
      <w:r w:rsidRPr="00A81A6D">
        <w:rPr>
          <w:rFonts w:ascii="Nafees Web Naskh" w:eastAsia="Calibri" w:hAnsi="Nafees Web Naskh" w:cs="Nafees Web Naskh"/>
          <w:szCs w:val="24"/>
          <w:rtl/>
        </w:rPr>
        <w:t xml:space="preserve"> جائے گا۔</w:t>
      </w:r>
    </w:p>
    <w:p w14:paraId="087F1C73" w14:textId="0F7323F3" w:rsidR="00A81A6D" w:rsidRPr="00A81A6D" w:rsidRDefault="00A81A6D" w:rsidP="00A81A6D">
      <w:pPr>
        <w:bidi/>
        <w:spacing w:before="0" w:after="0" w:line="240" w:lineRule="auto"/>
        <w:ind w:left="-288"/>
        <w:rPr>
          <w:rFonts w:ascii="Nafees Web Naskh" w:hAnsi="Nafees Web Naskh" w:cs="Nafees Web Naskh"/>
          <w:szCs w:val="24"/>
          <w:rtl/>
        </w:rPr>
      </w:pPr>
    </w:p>
    <w:p w14:paraId="4F36CF48" w14:textId="0F196954" w:rsidR="00A81A6D" w:rsidRDefault="00A81A6D" w:rsidP="00A81A6D">
      <w:pPr>
        <w:bidi/>
        <w:spacing w:before="0" w:after="0" w:line="240" w:lineRule="auto"/>
        <w:ind w:left="-288"/>
        <w:rPr>
          <w:rFonts w:ascii="Nafees Web Naskh" w:eastAsia="Calibri" w:hAnsi="Nafees Web Naskh" w:cs="Nafees Web Naskh"/>
          <w:szCs w:val="24"/>
          <w:rtl/>
        </w:rPr>
      </w:pPr>
      <w:r w:rsidRPr="00A81A6D">
        <w:rPr>
          <w:rFonts w:ascii="Nafees Web Naskh" w:eastAsia="Calibri" w:hAnsi="Nafees Web Naskh" w:cs="Nafees Web Naskh"/>
          <w:szCs w:val="24"/>
          <w:rtl/>
        </w:rPr>
        <w:t>سائن ا</w:t>
      </w:r>
      <w:r w:rsidRPr="00A81A6D">
        <w:rPr>
          <w:rFonts w:ascii="Nafees Web Naskh" w:eastAsia="Calibri" w:hAnsi="Nafees Web Naskh" w:cs="Nafees Web Naskh" w:hint="cs"/>
          <w:szCs w:val="24"/>
          <w:rtl/>
        </w:rPr>
        <w:t>َ</w:t>
      </w:r>
      <w:r w:rsidRPr="00A81A6D">
        <w:rPr>
          <w:rFonts w:ascii="Nafees Web Naskh" w:eastAsia="Calibri" w:hAnsi="Nafees Web Naskh" w:cs="Nafees Web Naskh"/>
          <w:szCs w:val="24"/>
          <w:rtl/>
        </w:rPr>
        <w:t xml:space="preserve">پ پہلے </w:t>
      </w:r>
      <w:r w:rsidRPr="00A81A6D">
        <w:rPr>
          <w:rFonts w:ascii="Nafees Web Naskh" w:eastAsia="Calibri" w:hAnsi="Nafees Web Naskh" w:cs="Nafees Web Naskh" w:hint="cs"/>
          <w:szCs w:val="24"/>
          <w:rtl/>
        </w:rPr>
        <w:t>آئیے، پہلے پائیےکی</w:t>
      </w:r>
      <w:r w:rsidRPr="00A81A6D">
        <w:rPr>
          <w:rFonts w:ascii="Nafees Web Naskh" w:eastAsia="Calibri" w:hAnsi="Nafees Web Naskh" w:cs="Nafees Web Naskh"/>
          <w:szCs w:val="24"/>
          <w:rtl/>
        </w:rPr>
        <w:t xml:space="preserve"> بن</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اد</w:t>
      </w:r>
      <w:r w:rsidRPr="00A81A6D">
        <w:rPr>
          <w:rFonts w:ascii="Nafees Web Naskh" w:eastAsia="Calibri" w:hAnsi="Nafees Web Naskh" w:cs="Nafees Web Naskh"/>
          <w:szCs w:val="24"/>
          <w:rtl/>
        </w:rPr>
        <w:t xml:space="preserve"> پر ہے اور ہر س</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شن</w:t>
      </w:r>
      <w:r w:rsidRPr="00A81A6D">
        <w:rPr>
          <w:rFonts w:ascii="Nafees Web Naskh" w:eastAsia="Calibri" w:hAnsi="Nafees Web Naskh" w:cs="Nafees Web Naskh"/>
          <w:szCs w:val="24"/>
          <w:rtl/>
        </w:rPr>
        <w:t xml:space="preserve"> </w:t>
      </w:r>
      <w:r w:rsidRPr="00A81A6D">
        <w:rPr>
          <w:rFonts w:ascii="Nafees Web Naskh" w:eastAsia="Calibri" w:hAnsi="Nafees Web Naskh" w:cs="Nafees Web Naskh" w:hint="cs"/>
          <w:szCs w:val="24"/>
          <w:rtl/>
        </w:rPr>
        <w:t>کیلئے</w:t>
      </w:r>
      <w:r w:rsidRPr="00A81A6D">
        <w:rPr>
          <w:rFonts w:ascii="Nafees Web Naskh" w:eastAsia="Calibri" w:hAnsi="Nafees Web Naskh" w:cs="Nafees Web Naskh"/>
          <w:szCs w:val="24"/>
          <w:rtl/>
        </w:rPr>
        <w:t xml:space="preserve"> </w:t>
      </w:r>
      <w:r w:rsidRPr="00A81A6D">
        <w:rPr>
          <w:rFonts w:ascii="Calibri" w:eastAsia="Calibri" w:hAnsi="Calibri" w:cs="Calibri"/>
          <w:szCs w:val="24"/>
          <w:rtl/>
        </w:rPr>
        <w:t>10</w:t>
      </w:r>
      <w:r w:rsidRPr="00A81A6D">
        <w:rPr>
          <w:rFonts w:ascii="Nafees Web Naskh" w:eastAsia="Calibri" w:hAnsi="Nafees Web Naskh" w:cs="Nafees Web Naskh"/>
          <w:szCs w:val="24"/>
          <w:rtl/>
        </w:rPr>
        <w:t xml:space="preserve"> </w:t>
      </w:r>
      <w:r w:rsidRPr="00A81A6D">
        <w:rPr>
          <w:rFonts w:ascii="Nafees Web Naskh" w:eastAsia="Calibri" w:hAnsi="Nafees Web Naskh" w:cs="Nafees Web Naskh" w:hint="cs"/>
          <w:szCs w:val="24"/>
          <w:rtl/>
        </w:rPr>
        <w:t xml:space="preserve">جگہیں ہیں۔ </w:t>
      </w:r>
      <w:r w:rsidRPr="00A81A6D">
        <w:rPr>
          <w:rFonts w:ascii="Nafees Web Naskh" w:eastAsia="Calibri" w:hAnsi="Nafees Web Naskh" w:cs="Nafees Web Naskh"/>
          <w:szCs w:val="24"/>
          <w:rtl/>
        </w:rPr>
        <w:t>دلچسپ</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szCs w:val="24"/>
          <w:rtl/>
        </w:rPr>
        <w:t xml:space="preserve"> رکھنے والے طلب</w:t>
      </w:r>
      <w:r w:rsidRPr="00A81A6D">
        <w:rPr>
          <w:rFonts w:ascii="Nafees Web Naskh" w:eastAsia="Calibri" w:hAnsi="Nafees Web Naskh" w:cs="Nafees Web Naskh" w:hint="cs"/>
          <w:szCs w:val="24"/>
          <w:rtl/>
        </w:rPr>
        <w:t>اء</w:t>
      </w:r>
      <w:r w:rsidRPr="00A81A6D">
        <w:rPr>
          <w:rFonts w:ascii="Nafees Web Naskh" w:eastAsia="Calibri" w:hAnsi="Nafees Web Naskh" w:cs="Nafees Web Naskh"/>
          <w:szCs w:val="24"/>
          <w:rtl/>
        </w:rPr>
        <w:t xml:space="preserve"> اپنےکلاس روم ٹ</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چر</w:t>
      </w:r>
      <w:r w:rsidRPr="00A81A6D">
        <w:rPr>
          <w:rFonts w:ascii="Nafees Web Naskh" w:eastAsia="Calibri" w:hAnsi="Nafees Web Naskh" w:cs="Nafees Web Naskh"/>
          <w:szCs w:val="24"/>
          <w:rtl/>
        </w:rPr>
        <w:t xml:space="preserve"> سے رابطہ کر</w:t>
      </w:r>
      <w:r w:rsidR="00ED0E66">
        <w:rPr>
          <w:rFonts w:ascii="Nafees Web Naskh" w:eastAsia="Calibri" w:hAnsi="Nafees Web Naskh" w:cs="Nafees Web Naskh" w:hint="cs"/>
          <w:szCs w:val="24"/>
          <w:rtl/>
        </w:rPr>
        <w:t xml:space="preserve"> </w:t>
      </w:r>
      <w:r w:rsidRPr="00A81A6D">
        <w:rPr>
          <w:rFonts w:ascii="Nafees Web Naskh" w:eastAsia="Calibri" w:hAnsi="Nafees Web Naskh" w:cs="Nafees Web Naskh"/>
          <w:szCs w:val="24"/>
          <w:rtl/>
        </w:rPr>
        <w:t>سکتے ہ</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ں</w:t>
      </w:r>
      <w:r w:rsidRPr="00A81A6D">
        <w:rPr>
          <w:rFonts w:ascii="Nafees Web Naskh" w:eastAsia="Calibri" w:hAnsi="Nafees Web Naskh" w:cs="Nafees Web Naskh"/>
          <w:szCs w:val="24"/>
          <w:rtl/>
        </w:rPr>
        <w:t xml:space="preserve"> اور اگر ہر س</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شن</w:t>
      </w:r>
      <w:r w:rsidRPr="00A81A6D">
        <w:rPr>
          <w:rFonts w:ascii="Nafees Web Naskh" w:eastAsia="Calibri" w:hAnsi="Nafees Web Naskh" w:cs="Nafees Web Naskh"/>
          <w:szCs w:val="24"/>
          <w:rtl/>
        </w:rPr>
        <w:t xml:space="preserve"> کے اختتام پر مز</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د</w:t>
      </w:r>
      <w:r w:rsidRPr="00A81A6D">
        <w:rPr>
          <w:rFonts w:ascii="Nafees Web Naskh" w:eastAsia="Calibri" w:hAnsi="Nafees Web Naskh" w:cs="Nafees Web Naskh"/>
          <w:szCs w:val="24"/>
          <w:rtl/>
        </w:rPr>
        <w:t xml:space="preserve"> وقت </w:t>
      </w:r>
      <w:r w:rsidRPr="00A81A6D">
        <w:rPr>
          <w:rFonts w:ascii="Nafees Web Naskh" w:eastAsia="Calibri" w:hAnsi="Nafees Web Naskh" w:cs="Nafees Web Naskh" w:hint="cs"/>
          <w:szCs w:val="24"/>
          <w:rtl/>
        </w:rPr>
        <w:t>ملتا ہے</w:t>
      </w:r>
      <w:r w:rsidRPr="00A81A6D">
        <w:rPr>
          <w:rFonts w:ascii="Nafees Web Naskh" w:eastAsia="Calibri" w:hAnsi="Nafees Web Naskh" w:cs="Nafees Web Naskh"/>
          <w:szCs w:val="24"/>
          <w:rtl/>
        </w:rPr>
        <w:t xml:space="preserve"> تو ڈراپ ان اور ش</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ئر</w:t>
      </w:r>
      <w:r w:rsidRPr="00A81A6D">
        <w:rPr>
          <w:rFonts w:ascii="Nafees Web Naskh" w:eastAsia="Calibri" w:hAnsi="Nafees Web Naskh" w:cs="Nafees Web Naskh"/>
          <w:szCs w:val="24"/>
          <w:rtl/>
        </w:rPr>
        <w:t>کرنےکا بھ</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szCs w:val="24"/>
          <w:rtl/>
        </w:rPr>
        <w:t xml:space="preserve"> خ</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رمقدم</w:t>
      </w:r>
      <w:r w:rsidRPr="00A81A6D">
        <w:rPr>
          <w:rFonts w:ascii="Nafees Web Naskh" w:eastAsia="Calibri" w:hAnsi="Nafees Web Naskh" w:cs="Nafees Web Naskh"/>
          <w:szCs w:val="24"/>
          <w:rtl/>
        </w:rPr>
        <w:t xml:space="preserve"> کرتے ہ</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ں</w:t>
      </w:r>
      <w:r w:rsidRPr="00A81A6D">
        <w:rPr>
          <w:rFonts w:ascii="Nafees Web Naskh" w:eastAsia="Calibri" w:hAnsi="Nafees Web Naskh" w:cs="Nafees Web Naskh"/>
          <w:szCs w:val="24"/>
          <w:rtl/>
        </w:rPr>
        <w:t>۔</w:t>
      </w:r>
      <w:r w:rsidRPr="00A81A6D">
        <w:rPr>
          <w:rFonts w:ascii="Nafees Web Naskh" w:eastAsia="Calibri" w:hAnsi="Nafees Web Naskh" w:cs="Nafees Web Naskh" w:hint="cs"/>
          <w:szCs w:val="24"/>
          <w:rtl/>
        </w:rPr>
        <w:t xml:space="preserve"> </w:t>
      </w:r>
      <w:r w:rsidRPr="00A81A6D">
        <w:rPr>
          <w:rFonts w:ascii="Nafees Web Naskh" w:eastAsia="Calibri" w:hAnsi="Nafees Web Naskh" w:cs="Nafees Web Naskh"/>
          <w:szCs w:val="24"/>
          <w:rtl/>
        </w:rPr>
        <w:t xml:space="preserve">طلباء صرف </w:t>
      </w:r>
      <w:r w:rsidRPr="00A81A6D">
        <w:rPr>
          <w:rFonts w:ascii="Nafees Web Naskh" w:eastAsia="Calibri" w:hAnsi="Nafees Web Naskh" w:cs="Nafees Web Naskh"/>
          <w:szCs w:val="24"/>
          <w:u w:val="single"/>
          <w:rtl/>
        </w:rPr>
        <w:t>ا</w:t>
      </w:r>
      <w:r w:rsidRPr="00A81A6D">
        <w:rPr>
          <w:rFonts w:ascii="Nafees Web Naskh" w:eastAsia="Calibri" w:hAnsi="Nafees Web Naskh" w:cs="Nafees Web Naskh" w:hint="cs"/>
          <w:szCs w:val="24"/>
          <w:u w:val="single"/>
          <w:rtl/>
        </w:rPr>
        <w:t>ی</w:t>
      </w:r>
      <w:r w:rsidRPr="00A81A6D">
        <w:rPr>
          <w:rFonts w:ascii="Nafees Web Naskh" w:eastAsia="Calibri" w:hAnsi="Nafees Web Naskh" w:cs="Nafees Web Naskh" w:hint="eastAsia"/>
          <w:szCs w:val="24"/>
          <w:u w:val="single"/>
          <w:rtl/>
        </w:rPr>
        <w:t>ک</w:t>
      </w:r>
      <w:r w:rsidRPr="00A81A6D">
        <w:rPr>
          <w:rFonts w:ascii="Nafees Web Naskh" w:eastAsia="Calibri" w:hAnsi="Nafees Web Naskh" w:cs="Nafees Web Naskh"/>
          <w:szCs w:val="24"/>
          <w:rtl/>
        </w:rPr>
        <w:t xml:space="preserve"> س</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شن</w:t>
      </w:r>
      <w:r w:rsidRPr="00A81A6D">
        <w:rPr>
          <w:rFonts w:ascii="Nafees Web Naskh" w:eastAsia="Calibri" w:hAnsi="Nafees Web Naskh" w:cs="Nafees Web Naskh"/>
          <w:szCs w:val="24"/>
          <w:rtl/>
        </w:rPr>
        <w:t xml:space="preserve"> </w:t>
      </w:r>
      <w:r w:rsidRPr="00A81A6D">
        <w:rPr>
          <w:rFonts w:ascii="Nafees Web Naskh" w:eastAsia="Calibri" w:hAnsi="Nafees Web Naskh" w:cs="Nafees Web Naskh" w:hint="cs"/>
          <w:szCs w:val="24"/>
          <w:rtl/>
        </w:rPr>
        <w:t>کیلئے</w:t>
      </w:r>
      <w:r w:rsidRPr="00A81A6D">
        <w:rPr>
          <w:rFonts w:ascii="Nafees Web Naskh" w:eastAsia="Calibri" w:hAnsi="Nafees Web Naskh" w:cs="Nafees Web Naskh"/>
          <w:szCs w:val="24"/>
          <w:rtl/>
        </w:rPr>
        <w:t xml:space="preserve"> سائن ا</w:t>
      </w:r>
      <w:r w:rsidRPr="00A81A6D">
        <w:rPr>
          <w:rFonts w:ascii="Nafees Web Naskh" w:eastAsia="Calibri" w:hAnsi="Nafees Web Naskh" w:cs="Nafees Web Naskh" w:hint="cs"/>
          <w:szCs w:val="24"/>
          <w:rtl/>
        </w:rPr>
        <w:t>َ</w:t>
      </w:r>
      <w:r w:rsidRPr="00A81A6D">
        <w:rPr>
          <w:rFonts w:ascii="Nafees Web Naskh" w:eastAsia="Calibri" w:hAnsi="Nafees Web Naskh" w:cs="Nafees Web Naskh"/>
          <w:szCs w:val="24"/>
          <w:rtl/>
        </w:rPr>
        <w:t>پ کرسکتے ہ</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ں</w:t>
      </w:r>
      <w:r w:rsidRPr="00A81A6D">
        <w:rPr>
          <w:rFonts w:ascii="Nafees Web Naskh" w:eastAsia="Calibri" w:hAnsi="Nafees Web Naskh" w:cs="Nafees Web Naskh"/>
          <w:szCs w:val="24"/>
          <w:rtl/>
        </w:rPr>
        <w:t xml:space="preserve"> </w:t>
      </w:r>
      <w:r w:rsidR="00ED0E66">
        <w:rPr>
          <w:rFonts w:ascii="Nafees Web Naskh" w:eastAsia="Calibri" w:hAnsi="Nafees Web Naskh" w:cs="Nafees Web Naskh" w:hint="cs"/>
          <w:szCs w:val="24"/>
          <w:rtl/>
        </w:rPr>
        <w:t xml:space="preserve">تاکہ </w:t>
      </w:r>
      <w:r w:rsidR="00156388">
        <w:rPr>
          <w:rFonts w:ascii="Nafees Web Naskh" w:eastAsia="Calibri" w:hAnsi="Nafees Web Naskh" w:cs="Nafees Web Naskh" w:hint="cs"/>
          <w:szCs w:val="24"/>
          <w:rtl/>
        </w:rPr>
        <w:t xml:space="preserve">اس بات کو </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ق</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ن</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szCs w:val="24"/>
          <w:rtl/>
        </w:rPr>
        <w:t xml:space="preserve"> بنا</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ا</w:t>
      </w:r>
      <w:r w:rsidRPr="00A81A6D">
        <w:rPr>
          <w:rFonts w:ascii="Nafees Web Naskh" w:eastAsia="Calibri" w:hAnsi="Nafees Web Naskh" w:cs="Nafees Web Naskh"/>
          <w:szCs w:val="24"/>
          <w:rtl/>
        </w:rPr>
        <w:t xml:space="preserve"> جاسکےکہ دوسرے بھ</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szCs w:val="24"/>
          <w:rtl/>
        </w:rPr>
        <w:t xml:space="preserve"> حصہ لے سکتے ہ</w:t>
      </w:r>
      <w:r w:rsidRPr="00A81A6D">
        <w:rPr>
          <w:rFonts w:ascii="Nafees Web Naskh" w:eastAsia="Calibri" w:hAnsi="Nafees Web Naskh" w:cs="Nafees Web Naskh" w:hint="cs"/>
          <w:szCs w:val="24"/>
          <w:rtl/>
        </w:rPr>
        <w:t>ی</w:t>
      </w:r>
      <w:r w:rsidRPr="00A81A6D">
        <w:rPr>
          <w:rFonts w:ascii="Nafees Web Naskh" w:eastAsia="Calibri" w:hAnsi="Nafees Web Naskh" w:cs="Nafees Web Naskh" w:hint="eastAsia"/>
          <w:szCs w:val="24"/>
          <w:rtl/>
        </w:rPr>
        <w:t>ں</w:t>
      </w:r>
      <w:r w:rsidRPr="00A81A6D">
        <w:rPr>
          <w:rFonts w:ascii="Nafees Web Naskh" w:eastAsia="Calibri" w:hAnsi="Nafees Web Naskh" w:cs="Nafees Web Naskh"/>
          <w:szCs w:val="24"/>
          <w:rtl/>
        </w:rPr>
        <w:t>۔</w:t>
      </w:r>
    </w:p>
    <w:p w14:paraId="5C0B721F" w14:textId="3E260593" w:rsidR="00A81A6D" w:rsidRDefault="00A81A6D" w:rsidP="00A81A6D">
      <w:pPr>
        <w:bidi/>
        <w:spacing w:before="0" w:after="0" w:line="240" w:lineRule="auto"/>
        <w:ind w:left="-288"/>
        <w:rPr>
          <w:rFonts w:ascii="Nafees Web Naskh" w:eastAsia="Calibri" w:hAnsi="Nafees Web Naskh" w:cs="Nafees Web Naskh"/>
          <w:szCs w:val="24"/>
          <w:rtl/>
        </w:rPr>
      </w:pPr>
    </w:p>
    <w:p w14:paraId="53B0AAF9" w14:textId="3B9BF2BE" w:rsidR="00A81A6D" w:rsidRDefault="00A81A6D" w:rsidP="00A81A6D">
      <w:pPr>
        <w:bidi/>
        <w:spacing w:before="0" w:after="0" w:line="240" w:lineRule="auto"/>
        <w:ind w:left="-288"/>
        <w:rPr>
          <w:rFonts w:ascii="Nafees Web Naskh" w:eastAsia="Calibri" w:hAnsi="Nafees Web Naskh" w:cs="Nafees Web Naskh"/>
          <w:szCs w:val="24"/>
          <w:rtl/>
        </w:rPr>
      </w:pPr>
    </w:p>
    <w:p w14:paraId="68BC2628" w14:textId="1510C325" w:rsidR="00A81A6D" w:rsidRDefault="00A81A6D" w:rsidP="00A81A6D">
      <w:pPr>
        <w:bidi/>
        <w:spacing w:before="0" w:after="0" w:line="240" w:lineRule="auto"/>
        <w:ind w:left="-288"/>
        <w:rPr>
          <w:rFonts w:ascii="Nafees Web Naskh" w:eastAsia="Calibri" w:hAnsi="Nafees Web Naskh" w:cs="Nafees Web Naskh"/>
          <w:szCs w:val="24"/>
          <w:rtl/>
        </w:rPr>
      </w:pPr>
    </w:p>
    <w:p w14:paraId="3F1B2A86" w14:textId="103B267B" w:rsidR="00A81A6D" w:rsidRDefault="00A81A6D" w:rsidP="00A81A6D">
      <w:pPr>
        <w:bidi/>
        <w:spacing w:before="0" w:after="0" w:line="240" w:lineRule="auto"/>
        <w:ind w:left="-288"/>
        <w:rPr>
          <w:rFonts w:ascii="Nafees Web Naskh" w:eastAsia="Calibri" w:hAnsi="Nafees Web Naskh" w:cs="Nafees Web Naskh"/>
          <w:szCs w:val="24"/>
          <w:rtl/>
        </w:rPr>
      </w:pPr>
    </w:p>
    <w:p w14:paraId="48400151" w14:textId="77777777" w:rsidR="00A81A6D" w:rsidRDefault="00A81A6D" w:rsidP="00A81A6D">
      <w:pPr>
        <w:bidi/>
        <w:spacing w:before="0" w:after="0" w:line="240" w:lineRule="auto"/>
        <w:ind w:left="-288"/>
        <w:rPr>
          <w:rStyle w:val="Strong"/>
          <w:rFonts w:ascii="Nafees Web Naskh" w:hAnsi="Nafees Web Naskh" w:cs="Nafees Web Naskh"/>
          <w:color w:val="F79646" w:themeColor="accent6"/>
          <w:szCs w:val="24"/>
          <w:rtl/>
        </w:rPr>
      </w:pPr>
    </w:p>
    <w:p w14:paraId="224B187C" w14:textId="75F44F5C" w:rsidR="00270D3D" w:rsidRDefault="00A81A6D" w:rsidP="00825FA7">
      <w:pPr>
        <w:bidi/>
        <w:spacing w:before="0" w:after="0" w:line="240" w:lineRule="auto"/>
        <w:ind w:left="-288"/>
        <w:rPr>
          <w:rStyle w:val="Strong"/>
          <w:rFonts w:ascii="Nafees Web Naskh" w:hAnsi="Nafees Web Naskh" w:cs="Nafees Web Naskh"/>
          <w:color w:val="F79646" w:themeColor="accent6"/>
          <w:szCs w:val="24"/>
          <w:rtl/>
        </w:rPr>
      </w:pPr>
      <w:r w:rsidRPr="00A81A6D">
        <w:rPr>
          <w:rStyle w:val="Strong"/>
          <w:rFonts w:ascii="Nafees Web Naskh" w:hAnsi="Nafees Web Naskh" w:cs="Nafees Web Naskh"/>
          <w:color w:val="F79646" w:themeColor="accent6"/>
          <w:szCs w:val="24"/>
          <w:rtl/>
        </w:rPr>
        <w:t>ا</w:t>
      </w:r>
      <w:r w:rsidRPr="00A81A6D">
        <w:rPr>
          <w:rStyle w:val="Strong"/>
          <w:rFonts w:ascii="Nafees Web Naskh" w:hAnsi="Nafees Web Naskh" w:cs="Nafees Web Naskh" w:hint="cs"/>
          <w:color w:val="F79646" w:themeColor="accent6"/>
          <w:szCs w:val="24"/>
          <w:rtl/>
        </w:rPr>
        <w:t>ی</w:t>
      </w:r>
      <w:r w:rsidRPr="00A81A6D">
        <w:rPr>
          <w:rStyle w:val="Strong"/>
          <w:rFonts w:ascii="Nafees Web Naskh" w:hAnsi="Nafees Web Naskh" w:cs="Nafees Web Naskh" w:hint="eastAsia"/>
          <w:color w:val="F79646" w:themeColor="accent6"/>
          <w:szCs w:val="24"/>
          <w:rtl/>
        </w:rPr>
        <w:t>ل</w:t>
      </w:r>
      <w:r w:rsidRPr="00A81A6D">
        <w:rPr>
          <w:rStyle w:val="Strong"/>
          <w:rFonts w:ascii="Nafees Web Naskh" w:hAnsi="Nafees Web Naskh" w:cs="Nafees Web Naskh"/>
          <w:color w:val="F79646" w:themeColor="accent6"/>
          <w:szCs w:val="24"/>
          <w:rtl/>
        </w:rPr>
        <w:t xml:space="preserve"> س</w:t>
      </w:r>
      <w:r w:rsidRPr="00A81A6D">
        <w:rPr>
          <w:rStyle w:val="Strong"/>
          <w:rFonts w:ascii="Nafees Web Naskh" w:hAnsi="Nafees Web Naskh" w:cs="Nafees Web Naskh" w:hint="cs"/>
          <w:color w:val="F79646" w:themeColor="accent6"/>
          <w:szCs w:val="24"/>
          <w:rtl/>
        </w:rPr>
        <w:t>ی</w:t>
      </w:r>
      <w:r w:rsidRPr="00A81A6D">
        <w:rPr>
          <w:rStyle w:val="Strong"/>
          <w:rFonts w:ascii="Nafees Web Naskh" w:hAnsi="Nafees Web Naskh" w:cs="Nafees Web Naskh"/>
          <w:color w:val="F79646" w:themeColor="accent6"/>
          <w:szCs w:val="24"/>
          <w:rtl/>
        </w:rPr>
        <w:t xml:space="preserve"> </w:t>
      </w:r>
      <w:r w:rsidRPr="004B31A9">
        <w:rPr>
          <w:rStyle w:val="Strong"/>
          <w:rFonts w:asciiTheme="minorHAnsi" w:hAnsiTheme="minorHAnsi" w:cstheme="minorHAnsi"/>
          <w:color w:val="F79646" w:themeColor="accent6"/>
          <w:szCs w:val="24"/>
          <w:rtl/>
        </w:rPr>
        <w:t>1</w:t>
      </w:r>
      <w:r w:rsidRPr="00A81A6D">
        <w:rPr>
          <w:rStyle w:val="Strong"/>
          <w:rFonts w:ascii="Nafees Web Naskh" w:hAnsi="Nafees Web Naskh" w:cs="Nafees Web Naskh"/>
          <w:color w:val="F79646" w:themeColor="accent6"/>
          <w:szCs w:val="24"/>
          <w:rtl/>
        </w:rPr>
        <w:t>گر</w:t>
      </w:r>
      <w:r w:rsidRPr="00A81A6D">
        <w:rPr>
          <w:rStyle w:val="Strong"/>
          <w:rFonts w:ascii="Nafees Web Naskh" w:hAnsi="Nafees Web Naskh" w:cs="Nafees Web Naskh" w:hint="cs"/>
          <w:color w:val="F79646" w:themeColor="accent6"/>
          <w:szCs w:val="24"/>
          <w:rtl/>
        </w:rPr>
        <w:t>ی</w:t>
      </w:r>
      <w:r w:rsidRPr="00A81A6D">
        <w:rPr>
          <w:rStyle w:val="Strong"/>
          <w:rFonts w:ascii="Nafees Web Naskh" w:hAnsi="Nafees Web Naskh" w:cs="Nafees Web Naskh" w:hint="eastAsia"/>
          <w:color w:val="F79646" w:themeColor="accent6"/>
          <w:szCs w:val="24"/>
          <w:rtl/>
        </w:rPr>
        <w:t>ڈ</w:t>
      </w:r>
      <w:r w:rsidRPr="00A81A6D">
        <w:rPr>
          <w:rStyle w:val="Strong"/>
          <w:rFonts w:ascii="Nafees Web Naskh" w:hAnsi="Nafees Web Naskh" w:cs="Nafees Web Naskh"/>
          <w:color w:val="F79646" w:themeColor="accent6"/>
          <w:szCs w:val="24"/>
          <w:rtl/>
        </w:rPr>
        <w:t xml:space="preserve"> </w:t>
      </w:r>
      <w:r w:rsidRPr="004B31A9">
        <w:rPr>
          <w:rStyle w:val="Strong"/>
          <w:rFonts w:asciiTheme="minorHAnsi" w:hAnsiTheme="minorHAnsi" w:cstheme="minorHAnsi"/>
          <w:color w:val="F79646" w:themeColor="accent6"/>
          <w:szCs w:val="24"/>
          <w:rtl/>
        </w:rPr>
        <w:t>8</w:t>
      </w:r>
      <w:r w:rsidRPr="00A81A6D">
        <w:rPr>
          <w:rStyle w:val="Strong"/>
          <w:rFonts w:ascii="Nafees Web Naskh" w:hAnsi="Nafees Web Naskh" w:cs="Nafees Web Naskh"/>
          <w:color w:val="F79646" w:themeColor="accent6"/>
          <w:szCs w:val="24"/>
          <w:rtl/>
        </w:rPr>
        <w:t xml:space="preserve"> کے طلباء ک</w:t>
      </w:r>
      <w:r w:rsidRPr="00A81A6D">
        <w:rPr>
          <w:rStyle w:val="Strong"/>
          <w:rFonts w:ascii="Nafees Web Naskh" w:hAnsi="Nafees Web Naskh" w:cs="Nafees Web Naskh" w:hint="cs"/>
          <w:color w:val="F79646" w:themeColor="accent6"/>
          <w:szCs w:val="24"/>
          <w:rtl/>
        </w:rPr>
        <w:t>ی</w:t>
      </w:r>
      <w:r w:rsidRPr="00A81A6D">
        <w:rPr>
          <w:rStyle w:val="Strong"/>
          <w:rFonts w:ascii="Nafees Web Naskh" w:hAnsi="Nafees Web Naskh" w:cs="Nafees Web Naskh"/>
          <w:color w:val="F79646" w:themeColor="accent6"/>
          <w:szCs w:val="24"/>
          <w:rtl/>
        </w:rPr>
        <w:t xml:space="preserve"> ت</w:t>
      </w:r>
      <w:r w:rsidRPr="00A81A6D">
        <w:rPr>
          <w:rStyle w:val="Strong"/>
          <w:rFonts w:ascii="Nafees Web Naskh" w:hAnsi="Nafees Web Naskh" w:cs="Nafees Web Naskh" w:hint="cs"/>
          <w:color w:val="F79646" w:themeColor="accent6"/>
          <w:szCs w:val="24"/>
          <w:rtl/>
        </w:rPr>
        <w:t>ی</w:t>
      </w:r>
      <w:r w:rsidRPr="00A81A6D">
        <w:rPr>
          <w:rStyle w:val="Strong"/>
          <w:rFonts w:ascii="Nafees Web Naskh" w:hAnsi="Nafees Web Naskh" w:cs="Nafees Web Naskh" w:hint="eastAsia"/>
          <w:color w:val="F79646" w:themeColor="accent6"/>
          <w:szCs w:val="24"/>
          <w:rtl/>
        </w:rPr>
        <w:t>ارکردہ</w:t>
      </w:r>
      <w:r w:rsidRPr="00A81A6D">
        <w:rPr>
          <w:rStyle w:val="Strong"/>
          <w:rFonts w:ascii="Nafees Web Naskh" w:hAnsi="Nafees Web Naskh" w:cs="Nafees Web Naskh"/>
          <w:color w:val="F79646" w:themeColor="accent6"/>
          <w:szCs w:val="24"/>
          <w:rtl/>
        </w:rPr>
        <w:t xml:space="preserve"> مُوو</w:t>
      </w:r>
      <w:r w:rsidRPr="00A81A6D">
        <w:rPr>
          <w:rStyle w:val="Strong"/>
          <w:rFonts w:ascii="Nafees Web Naskh" w:hAnsi="Nafees Web Naskh" w:cs="Nafees Web Naskh" w:hint="cs"/>
          <w:color w:val="F79646" w:themeColor="accent6"/>
          <w:szCs w:val="24"/>
          <w:rtl/>
        </w:rPr>
        <w:t>ی</w:t>
      </w:r>
    </w:p>
    <w:p w14:paraId="389571C3" w14:textId="77777777" w:rsidR="0029791D" w:rsidRPr="0029791D" w:rsidRDefault="0029791D" w:rsidP="0029791D">
      <w:pPr>
        <w:bidi/>
        <w:spacing w:before="0" w:after="0" w:line="240" w:lineRule="auto"/>
        <w:ind w:left="-288"/>
        <w:rPr>
          <w:rStyle w:val="Strong"/>
          <w:rFonts w:cs="Arial"/>
          <w:color w:val="F79646" w:themeColor="accent6"/>
          <w:sz w:val="16"/>
          <w:szCs w:val="16"/>
        </w:rPr>
      </w:pPr>
    </w:p>
    <w:p w14:paraId="35F70193" w14:textId="583A0AB3" w:rsidR="00270D3D" w:rsidRDefault="004B31A9" w:rsidP="002B51D8">
      <w:pPr>
        <w:bidi/>
        <w:spacing w:line="240" w:lineRule="auto"/>
        <w:ind w:left="-284"/>
        <w:rPr>
          <w:rFonts w:ascii="Nafees Web Naskh" w:eastAsia="Calibri" w:hAnsi="Nafees Web Naskh" w:cs="Nafees Web Naskh"/>
          <w:szCs w:val="24"/>
          <w:rtl/>
        </w:rPr>
      </w:pPr>
      <w:r w:rsidRPr="004B31A9">
        <w:rPr>
          <w:rFonts w:ascii="Nafees Web Naskh" w:eastAsia="Calibri" w:hAnsi="Nafees Web Naskh" w:cs="Nafees Web Naskh"/>
          <w:i/>
          <w:iCs/>
          <w:szCs w:val="24"/>
          <w:rtl/>
        </w:rPr>
        <w:t>م</w:t>
      </w:r>
      <w:r w:rsidRPr="004B31A9">
        <w:rPr>
          <w:rFonts w:ascii="Nafees Web Naskh" w:eastAsia="Calibri" w:hAnsi="Nafees Web Naskh" w:cs="Nafees Web Naskh" w:hint="cs"/>
          <w:i/>
          <w:iCs/>
          <w:szCs w:val="24"/>
          <w:rtl/>
        </w:rPr>
        <w:t>ی</w:t>
      </w:r>
      <w:r w:rsidRPr="004B31A9">
        <w:rPr>
          <w:rFonts w:ascii="Nafees Web Naskh" w:eastAsia="Calibri" w:hAnsi="Nafees Web Naskh" w:cs="Nafees Web Naskh" w:hint="eastAsia"/>
          <w:i/>
          <w:iCs/>
          <w:szCs w:val="24"/>
          <w:rtl/>
        </w:rPr>
        <w:t>ں</w:t>
      </w:r>
      <w:r w:rsidRPr="004B31A9">
        <w:rPr>
          <w:rFonts w:ascii="Nafees Web Naskh" w:eastAsia="Calibri" w:hAnsi="Nafees Web Naskh" w:cs="Nafees Web Naskh"/>
          <w:i/>
          <w:iCs/>
          <w:szCs w:val="24"/>
          <w:rtl/>
        </w:rPr>
        <w:t xml:space="preserve"> اب بھ</w:t>
      </w:r>
      <w:r w:rsidRPr="004B31A9">
        <w:rPr>
          <w:rFonts w:ascii="Nafees Web Naskh" w:eastAsia="Calibri" w:hAnsi="Nafees Web Naskh" w:cs="Nafees Web Naskh" w:hint="cs"/>
          <w:i/>
          <w:iCs/>
          <w:szCs w:val="24"/>
          <w:rtl/>
        </w:rPr>
        <w:t>ی</w:t>
      </w:r>
      <w:r w:rsidRPr="004B31A9">
        <w:rPr>
          <w:rFonts w:ascii="Nafees Web Naskh" w:eastAsia="Calibri" w:hAnsi="Nafees Web Naskh" w:cs="Nafees Web Naskh"/>
          <w:i/>
          <w:iCs/>
          <w:szCs w:val="24"/>
          <w:rtl/>
        </w:rPr>
        <w:t xml:space="preserve"> </w:t>
      </w:r>
      <w:r w:rsidRPr="004B31A9">
        <w:rPr>
          <w:rFonts w:ascii="Nafees Web Naskh" w:eastAsia="Calibri" w:hAnsi="Nafees Web Naskh" w:cs="Nafees Web Naskh" w:hint="cs"/>
          <w:i/>
          <w:iCs/>
          <w:szCs w:val="24"/>
          <w:rtl/>
        </w:rPr>
        <w:t xml:space="preserve">یہاں </w:t>
      </w:r>
      <w:r w:rsidRPr="004B31A9">
        <w:rPr>
          <w:rFonts w:ascii="Nafees Web Naskh" w:eastAsia="Calibri" w:hAnsi="Nafees Web Naskh" w:cs="Nafees Web Naskh"/>
          <w:i/>
          <w:iCs/>
          <w:szCs w:val="24"/>
          <w:rtl/>
        </w:rPr>
        <w:t>ہوں موو</w:t>
      </w:r>
      <w:r w:rsidRPr="004B31A9">
        <w:rPr>
          <w:rFonts w:ascii="Nafees Web Naskh" w:eastAsia="Calibri" w:hAnsi="Nafees Web Naskh" w:cs="Nafees Web Naskh" w:hint="cs"/>
          <w:i/>
          <w:iCs/>
          <w:szCs w:val="24"/>
          <w:rtl/>
        </w:rPr>
        <w:t>ی</w:t>
      </w:r>
      <w:r w:rsidRPr="004B31A9">
        <w:rPr>
          <w:rFonts w:ascii="Nafees Web Naskh" w:eastAsia="Calibri" w:hAnsi="Nafees Web Naskh" w:cs="Nafees Web Naskh"/>
          <w:szCs w:val="24"/>
          <w:rtl/>
        </w:rPr>
        <w:t xml:space="preserve">: </w:t>
      </w:r>
      <w:r w:rsidRPr="004B31A9">
        <w:rPr>
          <w:rFonts w:ascii="Nafees Web Naskh" w:eastAsia="Calibri" w:hAnsi="Nafees Web Naskh" w:cs="Nafees Web Naskh" w:hint="cs"/>
          <w:szCs w:val="24"/>
          <w:rtl/>
        </w:rPr>
        <w:t xml:space="preserve"> گریڈ </w:t>
      </w:r>
      <w:r w:rsidRPr="004B31A9">
        <w:rPr>
          <w:rFonts w:ascii="Calibri" w:eastAsia="Calibri" w:hAnsi="Calibri" w:cs="Calibri" w:hint="cs"/>
          <w:szCs w:val="24"/>
          <w:rtl/>
        </w:rPr>
        <w:t>8</w:t>
      </w:r>
      <w:r w:rsidRPr="004B31A9">
        <w:rPr>
          <w:rFonts w:ascii="Nafees Web Naskh" w:eastAsia="Calibri" w:hAnsi="Nafees Web Naskh" w:cs="Nafees Web Naskh" w:hint="cs"/>
          <w:szCs w:val="24"/>
          <w:rtl/>
        </w:rPr>
        <w:t xml:space="preserve"> کے طلباء یہ شیئرکرنےکیلئے اکٹھے ہوئےکہ وہ جاری وبائی مرض اور ورچوئل سیکھنےکے بارے میں کیسا محسوس کر رہے ہیں۔ </w:t>
      </w:r>
      <w:r w:rsidRPr="004B31A9">
        <w:rPr>
          <w:rFonts w:ascii="Nafees Web Naskh" w:eastAsia="Calibri" w:hAnsi="Nafees Web Naskh" w:cs="Nafees Web Naskh"/>
          <w:szCs w:val="24"/>
          <w:rtl/>
        </w:rPr>
        <w:t xml:space="preserve">ان کا ہدف ان لوگوں </w:t>
      </w:r>
      <w:r w:rsidRPr="004B31A9">
        <w:rPr>
          <w:rFonts w:ascii="Nafees Web Naskh" w:eastAsia="Calibri" w:hAnsi="Nafees Web Naskh" w:cs="Nafees Web Naskh" w:hint="cs"/>
          <w:szCs w:val="24"/>
          <w:rtl/>
        </w:rPr>
        <w:t>کیلئے</w:t>
      </w:r>
      <w:r w:rsidRPr="004B31A9">
        <w:rPr>
          <w:rFonts w:ascii="Nafees Web Naskh" w:eastAsia="Calibri" w:hAnsi="Nafees Web Naskh" w:cs="Nafees Web Naskh"/>
          <w:szCs w:val="24"/>
          <w:rtl/>
        </w:rPr>
        <w:t xml:space="preserve"> </w:t>
      </w:r>
      <w:r w:rsidRPr="004B31A9">
        <w:rPr>
          <w:rFonts w:ascii="Nafees Web Naskh" w:eastAsia="Calibri" w:hAnsi="Nafees Web Naskh" w:cs="Nafees Web Naskh" w:hint="cs"/>
          <w:szCs w:val="24"/>
          <w:rtl/>
        </w:rPr>
        <w:t>آ</w:t>
      </w:r>
      <w:r w:rsidRPr="004B31A9">
        <w:rPr>
          <w:rFonts w:ascii="Nafees Web Naskh" w:eastAsia="Calibri" w:hAnsi="Nafees Web Naskh" w:cs="Nafees Web Naskh"/>
          <w:szCs w:val="24"/>
          <w:rtl/>
        </w:rPr>
        <w:t>واز بننا ہے جو خاموش</w:t>
      </w:r>
      <w:r w:rsidRPr="004B31A9">
        <w:rPr>
          <w:rFonts w:ascii="Nafees Web Naskh" w:eastAsia="Calibri" w:hAnsi="Nafees Web Naskh" w:cs="Nafees Web Naskh" w:hint="cs"/>
          <w:szCs w:val="24"/>
          <w:rtl/>
        </w:rPr>
        <w:t xml:space="preserve"> ی</w:t>
      </w:r>
      <w:r w:rsidRPr="004B31A9">
        <w:rPr>
          <w:rFonts w:ascii="Nafees Web Naskh" w:eastAsia="Calibri" w:hAnsi="Nafees Web Naskh" w:cs="Nafees Web Naskh" w:hint="eastAsia"/>
          <w:szCs w:val="24"/>
          <w:rtl/>
        </w:rPr>
        <w:t>ا</w:t>
      </w:r>
      <w:r w:rsidRPr="004B31A9">
        <w:rPr>
          <w:rFonts w:ascii="Nafees Web Naskh" w:eastAsia="Calibri" w:hAnsi="Nafees Web Naskh" w:cs="Nafees Web Naskh"/>
          <w:szCs w:val="24"/>
          <w:rtl/>
        </w:rPr>
        <w:t xml:space="preserve"> فراموش </w:t>
      </w:r>
      <w:r w:rsidRPr="004B31A9">
        <w:rPr>
          <w:rFonts w:ascii="Nafees Web Naskh" w:eastAsia="Calibri" w:hAnsi="Nafees Web Naskh" w:cs="Nafees Web Naskh" w:hint="cs"/>
          <w:szCs w:val="24"/>
          <w:rtl/>
        </w:rPr>
        <w:t>کئےگئے محسوس کر سکتے</w:t>
      </w:r>
      <w:r w:rsidRPr="004B31A9">
        <w:rPr>
          <w:rFonts w:ascii="Nafees Web Naskh" w:eastAsia="Calibri" w:hAnsi="Nafees Web Naskh" w:cs="Nafees Web Naskh"/>
          <w:szCs w:val="24"/>
          <w:rtl/>
        </w:rPr>
        <w:t xml:space="preserve"> ہ</w:t>
      </w:r>
      <w:r w:rsidRPr="004B31A9">
        <w:rPr>
          <w:rFonts w:ascii="Nafees Web Naskh" w:eastAsia="Calibri" w:hAnsi="Nafees Web Naskh" w:cs="Nafees Web Naskh" w:hint="cs"/>
          <w:szCs w:val="24"/>
          <w:rtl/>
        </w:rPr>
        <w:t>ی</w:t>
      </w:r>
      <w:r w:rsidRPr="004B31A9">
        <w:rPr>
          <w:rFonts w:ascii="Nafees Web Naskh" w:eastAsia="Calibri" w:hAnsi="Nafees Web Naskh" w:cs="Nafees Web Naskh" w:hint="eastAsia"/>
          <w:szCs w:val="24"/>
          <w:rtl/>
        </w:rPr>
        <w:t>ں</w:t>
      </w:r>
      <w:r w:rsidRPr="004B31A9">
        <w:rPr>
          <w:rFonts w:ascii="Nafees Web Naskh" w:eastAsia="Calibri" w:hAnsi="Nafees Web Naskh" w:cs="Nafees Web Naskh"/>
          <w:szCs w:val="24"/>
          <w:rtl/>
        </w:rPr>
        <w:t>،</w:t>
      </w:r>
      <w:r w:rsidRPr="004B31A9">
        <w:rPr>
          <w:rFonts w:ascii="Nafees Web Naskh" w:eastAsia="Calibri" w:hAnsi="Nafees Web Naskh" w:cs="Nafees Web Naskh" w:hint="cs"/>
          <w:szCs w:val="24"/>
          <w:rtl/>
        </w:rPr>
        <w:t xml:space="preserve"> اور دوسروں کو ان طلباء کے بارے میں یاد دلانا ہے جو سیکھ رہے ہیں۔</w:t>
      </w:r>
    </w:p>
    <w:p w14:paraId="5910665B" w14:textId="7F99F007" w:rsidR="0029791D" w:rsidRDefault="00906C8E" w:rsidP="0029791D">
      <w:pPr>
        <w:bidi/>
        <w:spacing w:line="240" w:lineRule="auto"/>
        <w:ind w:left="-284"/>
        <w:rPr>
          <w:rFonts w:ascii="Nafees Web Naskh" w:eastAsia="Times New Roman" w:hAnsi="Nafees Web Naskh" w:cs="Nafees Web Naskh"/>
          <w:color w:val="0000FF"/>
          <w:u w:val="single"/>
          <w:rtl/>
        </w:rPr>
      </w:pPr>
      <w:r>
        <w:rPr>
          <w:rFonts w:ascii="Nafees Web Naskh" w:hAnsi="Nafees Web Naskh" w:cs="Nafees Web Naskh" w:hint="cs"/>
          <w:szCs w:val="24"/>
          <w:rtl/>
        </w:rPr>
        <w:t>مُووی</w:t>
      </w:r>
      <w:r w:rsidRPr="00684D43">
        <w:rPr>
          <w:rFonts w:ascii="Nafees Web Naskh" w:hAnsi="Nafees Web Naskh" w:cs="Nafees Web Naskh"/>
          <w:szCs w:val="24"/>
          <w:rtl/>
        </w:rPr>
        <w:t xml:space="preserve"> </w:t>
      </w:r>
      <w:r w:rsidRPr="00684D43">
        <w:rPr>
          <w:rFonts w:ascii="Nafees Web Naskh" w:hAnsi="Nafees Web Naskh" w:cs="Nafees Web Naskh" w:hint="cs"/>
          <w:szCs w:val="24"/>
          <w:rtl/>
        </w:rPr>
        <w:t>ی</w:t>
      </w:r>
      <w:r w:rsidRPr="00684D43">
        <w:rPr>
          <w:rFonts w:ascii="Nafees Web Naskh" w:hAnsi="Nafees Web Naskh" w:cs="Nafees Web Naskh" w:hint="eastAsia"/>
          <w:szCs w:val="24"/>
          <w:rtl/>
        </w:rPr>
        <w:t>ہاں</w:t>
      </w:r>
      <w:r w:rsidRPr="00684D43">
        <w:rPr>
          <w:rFonts w:ascii="Nafees Web Naskh" w:hAnsi="Nafees Web Naskh" w:cs="Nafees Web Naskh"/>
          <w:szCs w:val="24"/>
          <w:rtl/>
        </w:rPr>
        <w:t xml:space="preserve"> د</w:t>
      </w:r>
      <w:r w:rsidRPr="00684D43">
        <w:rPr>
          <w:rFonts w:ascii="Nafees Web Naskh" w:hAnsi="Nafees Web Naskh" w:cs="Nafees Web Naskh" w:hint="cs"/>
          <w:szCs w:val="24"/>
          <w:rtl/>
        </w:rPr>
        <w:t>ی</w:t>
      </w:r>
      <w:r w:rsidRPr="00684D43">
        <w:rPr>
          <w:rFonts w:ascii="Nafees Web Naskh" w:hAnsi="Nafees Web Naskh" w:cs="Nafees Web Naskh" w:hint="eastAsia"/>
          <w:szCs w:val="24"/>
          <w:rtl/>
        </w:rPr>
        <w:t>کھ</w:t>
      </w:r>
      <w:r w:rsidRPr="00684D43">
        <w:rPr>
          <w:rFonts w:ascii="Nafees Web Naskh" w:hAnsi="Nafees Web Naskh" w:cs="Nafees Web Naskh" w:hint="cs"/>
          <w:szCs w:val="24"/>
          <w:rtl/>
        </w:rPr>
        <w:t>ی</w:t>
      </w:r>
      <w:r w:rsidRPr="00684D43">
        <w:rPr>
          <w:rFonts w:ascii="Nafees Web Naskh" w:hAnsi="Nafees Web Naskh" w:cs="Nafees Web Naskh" w:hint="eastAsia"/>
          <w:szCs w:val="24"/>
          <w:rtl/>
        </w:rPr>
        <w:t>ں</w:t>
      </w:r>
      <w:r w:rsidRPr="00684D43">
        <w:rPr>
          <w:rFonts w:ascii="Nafees Web Naskh" w:hAnsi="Nafees Web Naskh" w:cs="Nafees Web Naskh"/>
          <w:szCs w:val="24"/>
          <w:rtl/>
        </w:rPr>
        <w:t>:</w:t>
      </w:r>
      <w:r>
        <w:rPr>
          <w:rFonts w:ascii="Nafees Web Naskh" w:hAnsi="Nafees Web Naskh" w:cs="Nafees Web Naskh" w:hint="cs"/>
          <w:szCs w:val="24"/>
          <w:rtl/>
        </w:rPr>
        <w:t xml:space="preserve">  </w:t>
      </w:r>
      <w:hyperlink r:id="rId18" w:history="1">
        <w:r w:rsidRPr="00156388">
          <w:rPr>
            <w:rFonts w:asciiTheme="minorHAnsi" w:eastAsia="Times New Roman" w:hAnsiTheme="minorHAnsi" w:cstheme="minorHAnsi"/>
            <w:color w:val="0000FF"/>
            <w:u w:val="single"/>
          </w:rPr>
          <w:t>https://youtu.be/veiuGzjLia4</w:t>
        </w:r>
      </w:hyperlink>
    </w:p>
    <w:p w14:paraId="4F9A2943" w14:textId="77777777" w:rsidR="0029791D" w:rsidRPr="0029791D" w:rsidRDefault="0029791D" w:rsidP="0029791D">
      <w:pPr>
        <w:bidi/>
        <w:spacing w:line="240" w:lineRule="auto"/>
        <w:ind w:left="-284"/>
        <w:rPr>
          <w:rFonts w:ascii="Nafees Web Naskh" w:eastAsia="Times New Roman" w:hAnsi="Nafees Web Naskh" w:cs="Nafees Web Naskh"/>
          <w:color w:val="0000FF"/>
          <w:sz w:val="2"/>
          <w:szCs w:val="2"/>
          <w:u w:val="single"/>
          <w:rtl/>
        </w:rPr>
      </w:pPr>
    </w:p>
    <w:p w14:paraId="36663C29" w14:textId="653384FA" w:rsidR="00A81A6D" w:rsidRDefault="002F32B5" w:rsidP="00A81A6D">
      <w:pPr>
        <w:bidi/>
        <w:spacing w:before="0" w:after="0" w:line="240" w:lineRule="auto"/>
        <w:ind w:left="-288"/>
        <w:rPr>
          <w:rStyle w:val="Strong"/>
          <w:rFonts w:ascii="Nafees Web Naskh" w:hAnsi="Nafees Web Naskh" w:cs="Nafees Web Naskh"/>
          <w:color w:val="F79646" w:themeColor="accent6"/>
          <w:szCs w:val="24"/>
          <w:rtl/>
        </w:rPr>
      </w:pPr>
      <w:r w:rsidRPr="002F32B5">
        <w:rPr>
          <w:rStyle w:val="Strong"/>
          <w:rFonts w:ascii="Nafees Web Naskh" w:hAnsi="Nafees Web Naskh" w:cs="Nafees Web Naskh"/>
          <w:color w:val="F79646" w:themeColor="accent6"/>
          <w:szCs w:val="24"/>
          <w:rtl/>
        </w:rPr>
        <w:t>ورچوئل اسکول رضاکار اور</w:t>
      </w:r>
      <w:r w:rsidRPr="002F32B5">
        <w:rPr>
          <w:rStyle w:val="Strong"/>
          <w:rFonts w:ascii="Nafees Web Naskh" w:hAnsi="Nafees Web Naskh" w:cs="Nafees Web Naskh" w:hint="cs"/>
          <w:color w:val="F79646" w:themeColor="accent6"/>
          <w:szCs w:val="24"/>
          <w:rtl/>
        </w:rPr>
        <w:t>ی</w:t>
      </w:r>
      <w:r w:rsidRPr="002F32B5">
        <w:rPr>
          <w:rStyle w:val="Strong"/>
          <w:rFonts w:ascii="Nafees Web Naskh" w:hAnsi="Nafees Web Naskh" w:cs="Nafees Web Naskh" w:hint="eastAsia"/>
          <w:color w:val="F79646" w:themeColor="accent6"/>
          <w:szCs w:val="24"/>
          <w:rtl/>
        </w:rPr>
        <w:t>ئنٹ</w:t>
      </w:r>
      <w:r w:rsidRPr="002F32B5">
        <w:rPr>
          <w:rStyle w:val="Strong"/>
          <w:rFonts w:ascii="Nafees Web Naskh" w:hAnsi="Nafees Web Naskh" w:cs="Nafees Web Naskh" w:hint="cs"/>
          <w:color w:val="F79646" w:themeColor="accent6"/>
          <w:szCs w:val="24"/>
          <w:rtl/>
        </w:rPr>
        <w:t>ی</w:t>
      </w:r>
      <w:r w:rsidRPr="002F32B5">
        <w:rPr>
          <w:rStyle w:val="Strong"/>
          <w:rFonts w:ascii="Nafees Web Naskh" w:hAnsi="Nafees Web Naskh" w:cs="Nafees Web Naskh" w:hint="eastAsia"/>
          <w:color w:val="F79646" w:themeColor="accent6"/>
          <w:szCs w:val="24"/>
          <w:rtl/>
        </w:rPr>
        <w:t>شن</w:t>
      </w:r>
    </w:p>
    <w:p w14:paraId="70B7BC18" w14:textId="77777777" w:rsidR="0029791D" w:rsidRPr="0029791D" w:rsidRDefault="0029791D" w:rsidP="0029791D">
      <w:pPr>
        <w:bidi/>
        <w:spacing w:before="0" w:after="0" w:line="240" w:lineRule="auto"/>
        <w:ind w:left="-288"/>
        <w:rPr>
          <w:rStyle w:val="Strong"/>
          <w:rFonts w:cs="Arial"/>
          <w:color w:val="F79646" w:themeColor="accent6"/>
          <w:sz w:val="16"/>
          <w:szCs w:val="16"/>
        </w:rPr>
      </w:pPr>
    </w:p>
    <w:p w14:paraId="3441E385" w14:textId="6BF0581F" w:rsidR="00A81A6D" w:rsidRDefault="00BB4860" w:rsidP="00A81A6D">
      <w:pPr>
        <w:bidi/>
        <w:spacing w:line="240" w:lineRule="auto"/>
        <w:ind w:left="-284"/>
        <w:rPr>
          <w:rFonts w:ascii="Nafees Web Naskh" w:eastAsia="Calibri" w:hAnsi="Nafees Web Naskh" w:cs="Nafees Web Naskh"/>
          <w:szCs w:val="24"/>
          <w:rtl/>
          <w:lang w:bidi="ur-PK"/>
        </w:rPr>
      </w:pPr>
      <w:bookmarkStart w:id="6" w:name="_Hlk71239727"/>
      <w:r w:rsidRPr="00BB4860">
        <w:rPr>
          <w:rFonts w:ascii="Nafees Web Naskh" w:eastAsia="Calibri" w:hAnsi="Nafees Web Naskh" w:cs="Nafees Web Naskh"/>
          <w:szCs w:val="24"/>
          <w:rtl/>
        </w:rPr>
        <w:t>تمام رضاکاروں کا شکر</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hint="eastAsia"/>
          <w:szCs w:val="24"/>
          <w:rtl/>
        </w:rPr>
        <w:t>ہ</w:t>
      </w:r>
      <w:r w:rsidRPr="00BB4860">
        <w:rPr>
          <w:rFonts w:ascii="Nafees Web Naskh" w:eastAsia="Calibri" w:hAnsi="Nafees Web Naskh" w:cs="Nafees Web Naskh"/>
          <w:szCs w:val="24"/>
          <w:rtl/>
        </w:rPr>
        <w:t xml:space="preserve"> جو </w:t>
      </w:r>
      <w:r w:rsidRPr="00BB4860">
        <w:rPr>
          <w:rFonts w:ascii="Calibri" w:eastAsia="Calibri" w:hAnsi="Calibri" w:cs="Calibri"/>
          <w:szCs w:val="24"/>
          <w:rtl/>
        </w:rPr>
        <w:t>27</w:t>
      </w:r>
      <w:r w:rsidRPr="00BB4860">
        <w:rPr>
          <w:rFonts w:ascii="Nafees Web Naskh" w:eastAsia="Calibri" w:hAnsi="Nafees Web Naskh" w:cs="Nafees Web Naskh"/>
          <w:szCs w:val="24"/>
          <w:rtl/>
        </w:rPr>
        <w:t xml:space="preserve"> اپر</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hint="eastAsia"/>
          <w:szCs w:val="24"/>
          <w:rtl/>
        </w:rPr>
        <w:t>ل</w:t>
      </w:r>
      <w:r w:rsidRPr="00BB4860">
        <w:rPr>
          <w:rFonts w:ascii="Nafees Web Naskh" w:eastAsia="Calibri" w:hAnsi="Nafees Web Naskh" w:cs="Nafees Web Naskh"/>
          <w:szCs w:val="24"/>
          <w:rtl/>
        </w:rPr>
        <w:t xml:space="preserve"> کو رضاکارانہ اور</w:t>
      </w:r>
      <w:proofErr w:type="spellStart"/>
      <w:r w:rsidRPr="00BB4860">
        <w:rPr>
          <w:rFonts w:ascii="Nafees Web Naskh" w:eastAsia="Calibri" w:hAnsi="Nafees Web Naskh" w:cs="Nafees Web Naskh" w:hint="cs"/>
          <w:szCs w:val="24"/>
          <w:rtl/>
          <w:lang w:bidi="ur-PK"/>
        </w:rPr>
        <w:t>یئنٹیشن</w:t>
      </w:r>
      <w:proofErr w:type="spellEnd"/>
      <w:r w:rsidRPr="00BB4860">
        <w:rPr>
          <w:rFonts w:ascii="Nafees Web Naskh" w:eastAsia="Calibri" w:hAnsi="Nafees Web Naskh" w:cs="Nafees Web Naskh"/>
          <w:szCs w:val="24"/>
          <w:rtl/>
        </w:rPr>
        <w:t xml:space="preserve"> س</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hint="eastAsia"/>
          <w:szCs w:val="24"/>
          <w:rtl/>
        </w:rPr>
        <w:t>شن</w:t>
      </w:r>
      <w:r w:rsidRPr="00BB4860">
        <w:rPr>
          <w:rFonts w:ascii="Nafees Web Naskh" w:eastAsia="Calibri" w:hAnsi="Nafees Web Naskh" w:cs="Nafees Web Naskh"/>
          <w:szCs w:val="24"/>
          <w:rtl/>
        </w:rPr>
        <w:t xml:space="preserve"> م</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hint="eastAsia"/>
          <w:szCs w:val="24"/>
          <w:rtl/>
        </w:rPr>
        <w:t>ں</w:t>
      </w:r>
      <w:r w:rsidRPr="00BB4860">
        <w:rPr>
          <w:rFonts w:ascii="Nafees Web Naskh" w:eastAsia="Calibri" w:hAnsi="Nafees Web Naskh" w:cs="Nafees Web Naskh"/>
          <w:szCs w:val="24"/>
          <w:rtl/>
        </w:rPr>
        <w:t xml:space="preserve"> آئے تھے۔</w:t>
      </w:r>
      <w:r w:rsidRPr="00BB4860">
        <w:rPr>
          <w:rFonts w:ascii="Nafees Web Naskh" w:eastAsia="Calibri" w:hAnsi="Nafees Web Naskh" w:cs="Nafees Web Naskh" w:hint="cs"/>
          <w:szCs w:val="24"/>
          <w:rtl/>
        </w:rPr>
        <w:t xml:space="preserve"> </w:t>
      </w:r>
      <w:r w:rsidRPr="00BB4860">
        <w:rPr>
          <w:rFonts w:ascii="Nafees Web Naskh" w:eastAsia="Calibri" w:hAnsi="Nafees Web Naskh" w:cs="Nafees Web Naskh"/>
          <w:szCs w:val="24"/>
          <w:rtl/>
        </w:rPr>
        <w:t xml:space="preserve">ورچوئل اسکول رضاکاروں </w:t>
      </w:r>
      <w:r w:rsidRPr="00BB4860">
        <w:rPr>
          <w:rFonts w:ascii="Nafees Web Naskh" w:eastAsia="Calibri" w:hAnsi="Nafees Web Naskh" w:cs="Nafees Web Naskh" w:hint="cs"/>
          <w:szCs w:val="24"/>
          <w:rtl/>
        </w:rPr>
        <w:t>کیلئے</w:t>
      </w:r>
      <w:r w:rsidRPr="00BB4860">
        <w:rPr>
          <w:rFonts w:ascii="Nafees Web Naskh" w:eastAsia="Calibri" w:hAnsi="Nafees Web Naskh" w:cs="Nafees Web Naskh"/>
          <w:szCs w:val="24"/>
          <w:rtl/>
        </w:rPr>
        <w:t xml:space="preserve"> س</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hint="eastAsia"/>
          <w:szCs w:val="24"/>
          <w:rtl/>
        </w:rPr>
        <w:t>شن</w:t>
      </w:r>
      <w:r w:rsidRPr="00BB4860">
        <w:rPr>
          <w:rFonts w:ascii="Nafees Web Naskh" w:eastAsia="Calibri" w:hAnsi="Nafees Web Naskh" w:cs="Nafees Web Naskh"/>
          <w:szCs w:val="24"/>
          <w:rtl/>
        </w:rPr>
        <w:t xml:space="preserve"> م</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hint="eastAsia"/>
          <w:szCs w:val="24"/>
          <w:rtl/>
        </w:rPr>
        <w:t>ں</w:t>
      </w:r>
      <w:r w:rsidRPr="00BB4860">
        <w:rPr>
          <w:rFonts w:ascii="Nafees Web Naskh" w:eastAsia="Calibri" w:hAnsi="Nafees Web Naskh" w:cs="Nafees Web Naskh"/>
          <w:szCs w:val="24"/>
          <w:rtl/>
        </w:rPr>
        <w:t xml:space="preserve"> ٹ</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szCs w:val="24"/>
          <w:rtl/>
        </w:rPr>
        <w:t xml:space="preserve"> ڈ</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szCs w:val="24"/>
          <w:rtl/>
        </w:rPr>
        <w:t xml:space="preserve"> ا</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hint="eastAsia"/>
          <w:szCs w:val="24"/>
          <w:rtl/>
        </w:rPr>
        <w:t>س</w:t>
      </w:r>
      <w:r w:rsidRPr="00BB4860">
        <w:rPr>
          <w:rFonts w:ascii="Nafees Web Naskh" w:eastAsia="Calibri" w:hAnsi="Nafees Web Naskh" w:cs="Nafees Web Naskh"/>
          <w:szCs w:val="24"/>
          <w:rtl/>
        </w:rPr>
        <w:t xml:space="preserve"> ب</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szCs w:val="24"/>
          <w:rtl/>
        </w:rPr>
        <w:t xml:space="preserve"> م</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hint="eastAsia"/>
          <w:szCs w:val="24"/>
          <w:rtl/>
        </w:rPr>
        <w:t>ں</w:t>
      </w:r>
      <w:r w:rsidRPr="00BB4860">
        <w:rPr>
          <w:rFonts w:ascii="Nafees Web Naskh" w:eastAsia="Calibri" w:hAnsi="Nafees Web Naskh" w:cs="Nafees Web Naskh"/>
          <w:szCs w:val="24"/>
          <w:rtl/>
        </w:rPr>
        <w:t xml:space="preserve"> رضاکارانہ جائزہ اور ابتدائ</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szCs w:val="24"/>
          <w:rtl/>
        </w:rPr>
        <w:t xml:space="preserve"> </w:t>
      </w:r>
      <w:r w:rsidR="00156388">
        <w:rPr>
          <w:rFonts w:ascii="Nafees Web Naskh" w:eastAsia="Calibri" w:hAnsi="Nafees Web Naskh" w:cs="Nafees Web Naskh" w:hint="cs"/>
          <w:szCs w:val="24"/>
          <w:rtl/>
        </w:rPr>
        <w:t>پڑھائی</w:t>
      </w:r>
      <w:r w:rsidRPr="00BB4860">
        <w:rPr>
          <w:rFonts w:ascii="Nafees Web Naskh" w:eastAsia="Calibri" w:hAnsi="Nafees Web Naskh" w:cs="Nafees Web Naskh"/>
          <w:szCs w:val="24"/>
          <w:rtl/>
        </w:rPr>
        <w:t xml:space="preserve"> اور بعد م</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hint="eastAsia"/>
          <w:szCs w:val="24"/>
          <w:rtl/>
        </w:rPr>
        <w:t>ں</w:t>
      </w:r>
      <w:r w:rsidRPr="00BB4860">
        <w:rPr>
          <w:rFonts w:ascii="Nafees Web Naskh" w:eastAsia="Calibri" w:hAnsi="Nafees Web Naskh" w:cs="Nafees Web Naskh"/>
          <w:szCs w:val="24"/>
          <w:rtl/>
        </w:rPr>
        <w:t xml:space="preserve"> خواندگ</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szCs w:val="24"/>
          <w:rtl/>
        </w:rPr>
        <w:t xml:space="preserve"> کے دو س</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hint="eastAsia"/>
          <w:szCs w:val="24"/>
          <w:rtl/>
        </w:rPr>
        <w:t>شن</w:t>
      </w:r>
      <w:r w:rsidRPr="00BB4860">
        <w:rPr>
          <w:rFonts w:ascii="Nafees Web Naskh" w:eastAsia="Calibri" w:hAnsi="Nafees Web Naskh" w:cs="Nafees Web Naskh"/>
          <w:szCs w:val="24"/>
          <w:rtl/>
        </w:rPr>
        <w:t xml:space="preserve"> شامل تھے۔</w:t>
      </w:r>
      <w:r w:rsidRPr="00BB4860">
        <w:rPr>
          <w:rFonts w:ascii="Nafees Web Naskh" w:eastAsia="Calibri" w:hAnsi="Nafees Web Naskh" w:cs="Nafees Web Naskh" w:hint="cs"/>
          <w:szCs w:val="24"/>
          <w:rtl/>
        </w:rPr>
        <w:t xml:space="preserve"> </w:t>
      </w:r>
      <w:r w:rsidRPr="00BB4860">
        <w:rPr>
          <w:rFonts w:ascii="Nafees Web Naskh" w:eastAsia="Calibri" w:hAnsi="Nafees Web Naskh" w:cs="Nafees Web Naskh"/>
          <w:szCs w:val="24"/>
          <w:rtl/>
        </w:rPr>
        <w:t>رضا کاروں کو خواندگ</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szCs w:val="24"/>
          <w:rtl/>
        </w:rPr>
        <w:t xml:space="preserve"> ک</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szCs w:val="24"/>
          <w:rtl/>
        </w:rPr>
        <w:t xml:space="preserve"> </w:t>
      </w:r>
      <w:r w:rsidRPr="00BB4860">
        <w:rPr>
          <w:rFonts w:ascii="Nafees Web Naskh" w:eastAsia="Calibri" w:hAnsi="Nafees Web Naskh" w:cs="Nafees Web Naskh" w:hint="cs"/>
          <w:szCs w:val="24"/>
          <w:rtl/>
        </w:rPr>
        <w:t>مہارتوں</w:t>
      </w:r>
      <w:r w:rsidRPr="00BB4860">
        <w:rPr>
          <w:rFonts w:ascii="Nafees Web Naskh" w:eastAsia="Calibri" w:hAnsi="Nafees Web Naskh" w:cs="Nafees Web Naskh"/>
          <w:szCs w:val="24"/>
          <w:rtl/>
        </w:rPr>
        <w:t xml:space="preserve"> ک</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szCs w:val="24"/>
          <w:rtl/>
        </w:rPr>
        <w:t xml:space="preserve"> </w:t>
      </w:r>
      <w:r w:rsidRPr="00BB4860">
        <w:rPr>
          <w:rFonts w:ascii="Nafees Web Naskh" w:eastAsia="Calibri" w:hAnsi="Nafees Web Naskh" w:cs="Nafees Web Naskh" w:hint="cs"/>
          <w:szCs w:val="24"/>
          <w:rtl/>
        </w:rPr>
        <w:t>نشوونما</w:t>
      </w:r>
      <w:r w:rsidRPr="00BB4860">
        <w:rPr>
          <w:rFonts w:ascii="Nafees Web Naskh" w:eastAsia="Calibri" w:hAnsi="Nafees Web Naskh" w:cs="Nafees Web Naskh"/>
          <w:szCs w:val="24"/>
          <w:rtl/>
        </w:rPr>
        <w:t xml:space="preserve"> ک</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szCs w:val="24"/>
          <w:rtl/>
        </w:rPr>
        <w:t xml:space="preserve"> بابت س</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hint="eastAsia"/>
          <w:szCs w:val="24"/>
          <w:rtl/>
        </w:rPr>
        <w:t>کھنے</w:t>
      </w:r>
      <w:r w:rsidRPr="00BB4860">
        <w:rPr>
          <w:rFonts w:ascii="Nafees Web Naskh" w:eastAsia="Calibri" w:hAnsi="Nafees Web Naskh" w:cs="Nafees Web Naskh"/>
          <w:szCs w:val="24"/>
          <w:rtl/>
        </w:rPr>
        <w:t>کا موقع مل</w:t>
      </w:r>
      <w:r w:rsidRPr="00BB4860">
        <w:rPr>
          <w:rFonts w:ascii="Nafees Web Naskh" w:eastAsia="Calibri" w:hAnsi="Nafees Web Naskh" w:cs="Nafees Web Naskh" w:hint="cs"/>
          <w:szCs w:val="24"/>
          <w:rtl/>
        </w:rPr>
        <w:t xml:space="preserve">ا جن میں یہ عنوانات شامل تھے: </w:t>
      </w:r>
      <w:bookmarkEnd w:id="6"/>
      <w:r w:rsidRPr="00BB4860">
        <w:rPr>
          <w:rFonts w:ascii="Nafees Web Naskh" w:eastAsia="Calibri" w:hAnsi="Nafees Web Naskh" w:cs="Nafees Web Naskh" w:hint="cs"/>
          <w:szCs w:val="24"/>
          <w:rtl/>
        </w:rPr>
        <w:t xml:space="preserve"> </w:t>
      </w:r>
      <w:r w:rsidRPr="00BB4860">
        <w:rPr>
          <w:rFonts w:ascii="Nafees Web Naskh" w:eastAsia="Calibri" w:hAnsi="Nafees Web Naskh" w:cs="Nafees Web Naskh"/>
          <w:szCs w:val="24"/>
          <w:rtl/>
        </w:rPr>
        <w:t>ثقافت</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szCs w:val="24"/>
          <w:rtl/>
        </w:rPr>
        <w:t xml:space="preserve"> حفاظت کو برقرار رکھتے ہوئے پڑھنے کے طرز عمل </w:t>
      </w:r>
      <w:r w:rsidRPr="00BB4860">
        <w:rPr>
          <w:rFonts w:ascii="Nafees Web Naskh" w:eastAsia="Calibri" w:hAnsi="Nafees Web Naskh" w:cs="Nafees Web Naskh" w:hint="cs"/>
          <w:szCs w:val="24"/>
          <w:rtl/>
        </w:rPr>
        <w:t xml:space="preserve">کو سپورٹ کرنا </w:t>
      </w:r>
      <w:r w:rsidRPr="00BB4860">
        <w:rPr>
          <w:rFonts w:ascii="Nafees Web Naskh" w:eastAsia="Calibri" w:hAnsi="Nafees Web Naskh" w:cs="Nafees Web Naskh"/>
          <w:szCs w:val="24"/>
          <w:rtl/>
        </w:rPr>
        <w:t>اور پڑھنے کے معمولات کو تقو</w:t>
      </w:r>
      <w:r w:rsidRPr="00BB4860">
        <w:rPr>
          <w:rFonts w:ascii="Nafees Web Naskh" w:eastAsia="Calibri" w:hAnsi="Nafees Web Naskh" w:cs="Nafees Web Naskh" w:hint="cs"/>
          <w:szCs w:val="24"/>
          <w:rtl/>
        </w:rPr>
        <w:t>ی</w:t>
      </w:r>
      <w:r w:rsidRPr="00BB4860">
        <w:rPr>
          <w:rFonts w:ascii="Nafees Web Naskh" w:eastAsia="Calibri" w:hAnsi="Nafees Web Naskh" w:cs="Nafees Web Naskh" w:hint="eastAsia"/>
          <w:szCs w:val="24"/>
          <w:rtl/>
        </w:rPr>
        <w:t>ت</w:t>
      </w:r>
      <w:r w:rsidRPr="00BB4860">
        <w:rPr>
          <w:rFonts w:ascii="Nafees Web Naskh" w:eastAsia="Calibri" w:hAnsi="Nafees Web Naskh" w:cs="Nafees Web Naskh"/>
          <w:szCs w:val="24"/>
          <w:rtl/>
        </w:rPr>
        <w:t xml:space="preserve"> </w:t>
      </w:r>
      <w:r w:rsidRPr="00BB4860">
        <w:rPr>
          <w:rFonts w:ascii="Nafees Web Naskh" w:eastAsia="Calibri" w:hAnsi="Nafees Web Naskh" w:cs="Nafees Web Naskh" w:hint="cs"/>
          <w:szCs w:val="24"/>
          <w:rtl/>
        </w:rPr>
        <w:t xml:space="preserve">دینا۔ </w:t>
      </w:r>
      <w:r w:rsidRPr="00BB4860">
        <w:rPr>
          <w:rFonts w:ascii="Nafees Web Naskh" w:eastAsia="Calibri" w:hAnsi="Nafees Web Naskh" w:cs="Nafees Web Naskh"/>
          <w:szCs w:val="24"/>
          <w:rtl/>
          <w:lang w:bidi="ur-PK"/>
        </w:rPr>
        <w:t>رضاکاروں نے اس بات ک</w:t>
      </w:r>
      <w:r w:rsidRPr="00BB4860">
        <w:rPr>
          <w:rFonts w:ascii="Nafees Web Naskh" w:eastAsia="Calibri" w:hAnsi="Nafees Web Naskh" w:cs="Nafees Web Naskh" w:hint="cs"/>
          <w:szCs w:val="24"/>
          <w:rtl/>
          <w:lang w:bidi="ur-PK"/>
        </w:rPr>
        <w:t>ی</w:t>
      </w:r>
      <w:r w:rsidRPr="00BB4860">
        <w:rPr>
          <w:rFonts w:ascii="Nafees Web Naskh" w:eastAsia="Calibri" w:hAnsi="Nafees Web Naskh" w:cs="Nafees Web Naskh"/>
          <w:szCs w:val="24"/>
          <w:rtl/>
          <w:lang w:bidi="ur-PK"/>
        </w:rPr>
        <w:t xml:space="preserve"> چھان ب</w:t>
      </w:r>
      <w:r w:rsidRPr="00BB4860">
        <w:rPr>
          <w:rFonts w:ascii="Nafees Web Naskh" w:eastAsia="Calibri" w:hAnsi="Nafees Web Naskh" w:cs="Nafees Web Naskh" w:hint="cs"/>
          <w:szCs w:val="24"/>
          <w:rtl/>
          <w:lang w:bidi="ur-PK"/>
        </w:rPr>
        <w:t>ی</w:t>
      </w:r>
      <w:r w:rsidRPr="00BB4860">
        <w:rPr>
          <w:rFonts w:ascii="Nafees Web Naskh" w:eastAsia="Calibri" w:hAnsi="Nafees Web Naskh" w:cs="Nafees Web Naskh" w:hint="eastAsia"/>
          <w:szCs w:val="24"/>
          <w:rtl/>
          <w:lang w:bidi="ur-PK"/>
        </w:rPr>
        <w:t>ن</w:t>
      </w:r>
      <w:r w:rsidRPr="00BB4860">
        <w:rPr>
          <w:rFonts w:ascii="Nafees Web Naskh" w:eastAsia="Calibri" w:hAnsi="Nafees Web Naskh" w:cs="Nafees Web Naskh"/>
          <w:szCs w:val="24"/>
          <w:rtl/>
          <w:lang w:bidi="ur-PK"/>
        </w:rPr>
        <w:t xml:space="preserve"> </w:t>
      </w:r>
      <w:r w:rsidRPr="00BB4860">
        <w:rPr>
          <w:rFonts w:ascii="Nafees Web Naskh" w:eastAsia="Calibri" w:hAnsi="Nafees Web Naskh" w:cs="Nafees Web Naskh" w:hint="cs"/>
          <w:szCs w:val="24"/>
          <w:rtl/>
          <w:lang w:bidi="ur-PK"/>
        </w:rPr>
        <w:t xml:space="preserve">بھی </w:t>
      </w:r>
      <w:r w:rsidRPr="00BB4860">
        <w:rPr>
          <w:rFonts w:ascii="Nafees Web Naskh" w:eastAsia="Calibri" w:hAnsi="Nafees Web Naskh" w:cs="Nafees Web Naskh"/>
          <w:szCs w:val="24"/>
          <w:rtl/>
          <w:lang w:bidi="ur-PK"/>
        </w:rPr>
        <w:t>ک</w:t>
      </w:r>
      <w:r w:rsidRPr="00BB4860">
        <w:rPr>
          <w:rFonts w:ascii="Nafees Web Naskh" w:eastAsia="Calibri" w:hAnsi="Nafees Web Naskh" w:cs="Nafees Web Naskh" w:hint="cs"/>
          <w:szCs w:val="24"/>
          <w:rtl/>
          <w:lang w:bidi="ur-PK"/>
        </w:rPr>
        <w:t>ی</w:t>
      </w:r>
      <w:r w:rsidRPr="00BB4860">
        <w:rPr>
          <w:rFonts w:ascii="Nafees Web Naskh" w:eastAsia="Calibri" w:hAnsi="Nafees Web Naskh" w:cs="Nafees Web Naskh"/>
          <w:szCs w:val="24"/>
          <w:rtl/>
          <w:lang w:bidi="ur-PK"/>
        </w:rPr>
        <w:t xml:space="preserve"> کہ </w:t>
      </w:r>
      <w:proofErr w:type="spellStart"/>
      <w:r w:rsidRPr="00BB4860">
        <w:rPr>
          <w:rFonts w:ascii="Nafees Web Naskh" w:eastAsia="Calibri" w:hAnsi="Nafees Web Naskh" w:cs="Nafees Web Naskh"/>
          <w:szCs w:val="24"/>
          <w:rtl/>
          <w:lang w:bidi="ur-PK"/>
        </w:rPr>
        <w:t>ط</w:t>
      </w:r>
      <w:r w:rsidRPr="00BB4860">
        <w:rPr>
          <w:rFonts w:ascii="Nafees Web Naskh" w:eastAsia="Calibri" w:hAnsi="Nafees Web Naskh" w:cs="Nafees Web Naskh" w:hint="cs"/>
          <w:szCs w:val="24"/>
          <w:rtl/>
          <w:lang w:bidi="ur-PK"/>
        </w:rPr>
        <w:t>لباء</w:t>
      </w:r>
      <w:proofErr w:type="spellEnd"/>
      <w:r w:rsidRPr="00BB4860">
        <w:rPr>
          <w:rFonts w:ascii="Nafees Web Naskh" w:eastAsia="Calibri" w:hAnsi="Nafees Web Naskh" w:cs="Nafees Web Naskh"/>
          <w:szCs w:val="24"/>
          <w:rtl/>
          <w:lang w:bidi="ur-PK"/>
        </w:rPr>
        <w:t xml:space="preserve"> ک</w:t>
      </w:r>
      <w:r w:rsidRPr="00BB4860">
        <w:rPr>
          <w:rFonts w:ascii="Nafees Web Naskh" w:eastAsia="Calibri" w:hAnsi="Nafees Web Naskh" w:cs="Nafees Web Naskh" w:hint="cs"/>
          <w:szCs w:val="24"/>
          <w:rtl/>
          <w:lang w:bidi="ur-PK"/>
        </w:rPr>
        <w:t>ی</w:t>
      </w:r>
      <w:r w:rsidRPr="00BB4860">
        <w:rPr>
          <w:rFonts w:ascii="Nafees Web Naskh" w:eastAsia="Calibri" w:hAnsi="Nafees Web Naskh" w:cs="Nafees Web Naskh"/>
          <w:szCs w:val="24"/>
          <w:rtl/>
          <w:lang w:bidi="ur-PK"/>
        </w:rPr>
        <w:t xml:space="preserve"> شناخت کو عزت </w:t>
      </w:r>
      <w:r w:rsidRPr="00BB4860">
        <w:rPr>
          <w:rFonts w:ascii="Nafees Web Naskh" w:eastAsia="Calibri" w:hAnsi="Nafees Web Naskh" w:cs="Nafees Web Naskh" w:hint="cs"/>
          <w:szCs w:val="24"/>
          <w:rtl/>
          <w:lang w:bidi="ur-PK"/>
        </w:rPr>
        <w:t>دینے</w:t>
      </w:r>
      <w:r w:rsidRPr="00BB4860">
        <w:rPr>
          <w:rFonts w:ascii="Nafees Web Naskh" w:eastAsia="Calibri" w:hAnsi="Nafees Web Naskh" w:cs="Nafees Web Naskh"/>
          <w:szCs w:val="24"/>
          <w:rtl/>
          <w:lang w:bidi="ur-PK"/>
        </w:rPr>
        <w:t xml:space="preserve"> اور پروان چڑھانے کے دوران بچوں ک</w:t>
      </w:r>
      <w:r w:rsidRPr="00BB4860">
        <w:rPr>
          <w:rFonts w:ascii="Nafees Web Naskh" w:eastAsia="Calibri" w:hAnsi="Nafees Web Naskh" w:cs="Nafees Web Naskh" w:hint="cs"/>
          <w:szCs w:val="24"/>
          <w:rtl/>
          <w:lang w:bidi="ur-PK"/>
        </w:rPr>
        <w:t>ے</w:t>
      </w:r>
      <w:r w:rsidRPr="00BB4860">
        <w:rPr>
          <w:rFonts w:ascii="Nafees Web Naskh" w:eastAsia="Calibri" w:hAnsi="Nafees Web Naskh" w:cs="Nafees Web Naskh"/>
          <w:szCs w:val="24"/>
          <w:rtl/>
          <w:lang w:bidi="ur-PK"/>
        </w:rPr>
        <w:t xml:space="preserve"> ذخ</w:t>
      </w:r>
      <w:r w:rsidRPr="00BB4860">
        <w:rPr>
          <w:rFonts w:ascii="Nafees Web Naskh" w:eastAsia="Calibri" w:hAnsi="Nafees Web Naskh" w:cs="Nafees Web Naskh" w:hint="cs"/>
          <w:szCs w:val="24"/>
          <w:rtl/>
          <w:lang w:bidi="ur-PK"/>
        </w:rPr>
        <w:t>ی</w:t>
      </w:r>
      <w:r w:rsidRPr="00BB4860">
        <w:rPr>
          <w:rFonts w:ascii="Nafees Web Naskh" w:eastAsia="Calibri" w:hAnsi="Nafees Web Naskh" w:cs="Nafees Web Naskh" w:hint="eastAsia"/>
          <w:szCs w:val="24"/>
          <w:rtl/>
          <w:lang w:bidi="ur-PK"/>
        </w:rPr>
        <w:t>رہ</w:t>
      </w:r>
      <w:r w:rsidRPr="00BB4860">
        <w:rPr>
          <w:rFonts w:ascii="Nafees Web Naskh" w:eastAsia="Calibri" w:hAnsi="Nafees Web Naskh" w:cs="Nafees Web Naskh"/>
          <w:szCs w:val="24"/>
          <w:rtl/>
          <w:lang w:bidi="ur-PK"/>
        </w:rPr>
        <w:t xml:space="preserve"> الفاظ ک</w:t>
      </w:r>
      <w:r w:rsidRPr="00BB4860">
        <w:rPr>
          <w:rFonts w:ascii="Nafees Web Naskh" w:eastAsia="Calibri" w:hAnsi="Nafees Web Naskh" w:cs="Nafees Web Naskh" w:hint="cs"/>
          <w:szCs w:val="24"/>
          <w:rtl/>
          <w:lang w:bidi="ur-PK"/>
        </w:rPr>
        <w:t>ی</w:t>
      </w:r>
      <w:r w:rsidRPr="00BB4860">
        <w:rPr>
          <w:rFonts w:ascii="Nafees Web Naskh" w:eastAsia="Calibri" w:hAnsi="Nafees Web Naskh" w:cs="Nafees Web Naskh"/>
          <w:szCs w:val="24"/>
          <w:rtl/>
          <w:lang w:bidi="ur-PK"/>
        </w:rPr>
        <w:t xml:space="preserve"> تشک</w:t>
      </w:r>
      <w:r w:rsidRPr="00BB4860">
        <w:rPr>
          <w:rFonts w:ascii="Nafees Web Naskh" w:eastAsia="Calibri" w:hAnsi="Nafees Web Naskh" w:cs="Nafees Web Naskh" w:hint="cs"/>
          <w:szCs w:val="24"/>
          <w:rtl/>
          <w:lang w:bidi="ur-PK"/>
        </w:rPr>
        <w:t>ی</w:t>
      </w:r>
      <w:r w:rsidRPr="00BB4860">
        <w:rPr>
          <w:rFonts w:ascii="Nafees Web Naskh" w:eastAsia="Calibri" w:hAnsi="Nafees Web Naskh" w:cs="Nafees Web Naskh" w:hint="eastAsia"/>
          <w:szCs w:val="24"/>
          <w:rtl/>
          <w:lang w:bidi="ur-PK"/>
        </w:rPr>
        <w:t>ل</w:t>
      </w:r>
      <w:r w:rsidRPr="00BB4860">
        <w:rPr>
          <w:rFonts w:ascii="Nafees Web Naskh" w:eastAsia="Calibri" w:hAnsi="Nafees Web Naskh" w:cs="Nafees Web Naskh"/>
          <w:szCs w:val="24"/>
          <w:rtl/>
          <w:lang w:bidi="ur-PK"/>
        </w:rPr>
        <w:t xml:space="preserve"> </w:t>
      </w:r>
      <w:proofErr w:type="spellStart"/>
      <w:r w:rsidRPr="00BB4860">
        <w:rPr>
          <w:rFonts w:ascii="Nafees Web Naskh" w:eastAsia="Calibri" w:hAnsi="Nafees Web Naskh" w:cs="Nafees Web Naskh"/>
          <w:szCs w:val="24"/>
          <w:rtl/>
          <w:lang w:bidi="ur-PK"/>
        </w:rPr>
        <w:t>ک</w:t>
      </w:r>
      <w:r w:rsidRPr="00BB4860">
        <w:rPr>
          <w:rFonts w:ascii="Nafees Web Naskh" w:eastAsia="Calibri" w:hAnsi="Nafees Web Naskh" w:cs="Nafees Web Naskh" w:hint="cs"/>
          <w:szCs w:val="24"/>
          <w:rtl/>
          <w:lang w:bidi="ur-PK"/>
        </w:rPr>
        <w:t>ی</w:t>
      </w:r>
      <w:r w:rsidRPr="00BB4860">
        <w:rPr>
          <w:rFonts w:ascii="Nafees Web Naskh" w:eastAsia="Calibri" w:hAnsi="Nafees Web Naskh" w:cs="Nafees Web Naskh" w:hint="eastAsia"/>
          <w:szCs w:val="24"/>
          <w:rtl/>
          <w:lang w:bidi="ur-PK"/>
        </w:rPr>
        <w:t>سے</w:t>
      </w:r>
      <w:r w:rsidRPr="00BB4860">
        <w:rPr>
          <w:rFonts w:ascii="Nafees Web Naskh" w:eastAsia="Calibri" w:hAnsi="Nafees Web Naskh" w:cs="Nafees Web Naskh"/>
          <w:szCs w:val="24"/>
          <w:rtl/>
          <w:lang w:bidi="ur-PK"/>
        </w:rPr>
        <w:t>ک</w:t>
      </w:r>
      <w:r w:rsidRPr="00BB4860">
        <w:rPr>
          <w:rFonts w:ascii="Nafees Web Naskh" w:eastAsia="Calibri" w:hAnsi="Nafees Web Naskh" w:cs="Nafees Web Naskh" w:hint="cs"/>
          <w:szCs w:val="24"/>
          <w:rtl/>
          <w:lang w:bidi="ur-PK"/>
        </w:rPr>
        <w:t>ی</w:t>
      </w:r>
      <w:proofErr w:type="spellEnd"/>
      <w:r w:rsidRPr="00BB4860">
        <w:rPr>
          <w:rFonts w:ascii="Nafees Web Naskh" w:eastAsia="Calibri" w:hAnsi="Nafees Web Naskh" w:cs="Nafees Web Naskh"/>
          <w:szCs w:val="24"/>
          <w:rtl/>
          <w:lang w:bidi="ur-PK"/>
        </w:rPr>
        <w:t xml:space="preserve"> </w:t>
      </w:r>
      <w:proofErr w:type="spellStart"/>
      <w:r w:rsidRPr="00BB4860">
        <w:rPr>
          <w:rFonts w:ascii="Nafees Web Naskh" w:eastAsia="Calibri" w:hAnsi="Nafees Web Naskh" w:cs="Nafees Web Naskh"/>
          <w:szCs w:val="24"/>
          <w:rtl/>
          <w:lang w:bidi="ur-PK"/>
        </w:rPr>
        <w:t>جائے</w:t>
      </w:r>
      <w:proofErr w:type="spellEnd"/>
      <w:r w:rsidRPr="00BB4860">
        <w:rPr>
          <w:rFonts w:ascii="Nafees Web Naskh" w:eastAsia="Calibri" w:hAnsi="Nafees Web Naskh" w:cs="Nafees Web Naskh" w:hint="cs"/>
          <w:szCs w:val="24"/>
          <w:rtl/>
          <w:lang w:bidi="ur-PK"/>
        </w:rPr>
        <w:t xml:space="preserve">، </w:t>
      </w:r>
      <w:r w:rsidRPr="00BB4860">
        <w:rPr>
          <w:rFonts w:ascii="Nafees Web Naskh" w:eastAsia="Calibri" w:hAnsi="Nafees Web Naskh" w:cs="Nafees Web Naskh"/>
          <w:szCs w:val="24"/>
          <w:rtl/>
          <w:lang w:bidi="ur-PK"/>
        </w:rPr>
        <w:t>زندہ تجربہ</w:t>
      </w:r>
      <w:r w:rsidRPr="00BB4860">
        <w:rPr>
          <w:rFonts w:ascii="Nafees Web Naskh" w:eastAsia="Calibri" w:hAnsi="Nafees Web Naskh" w:cs="Nafees Web Naskh" w:hint="cs"/>
          <w:szCs w:val="24"/>
          <w:rtl/>
          <w:lang w:bidi="ur-PK"/>
        </w:rPr>
        <w:t xml:space="preserve">، </w:t>
      </w:r>
      <w:r w:rsidRPr="00BB4860">
        <w:rPr>
          <w:rFonts w:ascii="Nafees Web Naskh" w:eastAsia="Calibri" w:hAnsi="Nafees Web Naskh" w:cs="Nafees Web Naskh"/>
          <w:szCs w:val="24"/>
          <w:rtl/>
          <w:lang w:bidi="ur-PK"/>
        </w:rPr>
        <w:t>دلچسپ</w:t>
      </w:r>
      <w:r w:rsidRPr="00BB4860">
        <w:rPr>
          <w:rFonts w:ascii="Nafees Web Naskh" w:eastAsia="Calibri" w:hAnsi="Nafees Web Naskh" w:cs="Nafees Web Naskh" w:hint="cs"/>
          <w:szCs w:val="24"/>
          <w:rtl/>
          <w:lang w:bidi="ur-PK"/>
        </w:rPr>
        <w:t>ی</w:t>
      </w:r>
      <w:r w:rsidRPr="00BB4860">
        <w:rPr>
          <w:rFonts w:ascii="Nafees Web Naskh" w:eastAsia="Calibri" w:hAnsi="Nafees Web Naskh" w:cs="Nafees Web Naskh" w:hint="eastAsia"/>
          <w:szCs w:val="24"/>
          <w:rtl/>
          <w:lang w:bidi="ur-PK"/>
        </w:rPr>
        <w:t>اں</w:t>
      </w:r>
      <w:r w:rsidRPr="00BB4860">
        <w:rPr>
          <w:rFonts w:ascii="Nafees Web Naskh" w:eastAsia="Calibri" w:hAnsi="Nafees Web Naskh" w:cs="Nafees Web Naskh"/>
          <w:szCs w:val="24"/>
          <w:rtl/>
          <w:lang w:bidi="ur-PK"/>
        </w:rPr>
        <w:t xml:space="preserve"> اور طاقت</w:t>
      </w:r>
      <w:r w:rsidRPr="00BB4860">
        <w:rPr>
          <w:rFonts w:ascii="Nafees Web Naskh" w:eastAsia="Calibri" w:hAnsi="Nafees Web Naskh" w:cs="Nafees Web Naskh" w:hint="cs"/>
          <w:szCs w:val="24"/>
          <w:rtl/>
          <w:lang w:bidi="ur-PK"/>
        </w:rPr>
        <w:t>ی</w:t>
      </w:r>
      <w:r w:rsidRPr="00BB4860">
        <w:rPr>
          <w:rFonts w:ascii="Nafees Web Naskh" w:eastAsia="Calibri" w:hAnsi="Nafees Web Naskh" w:cs="Nafees Web Naskh" w:hint="eastAsia"/>
          <w:szCs w:val="24"/>
          <w:rtl/>
          <w:lang w:bidi="ur-PK"/>
        </w:rPr>
        <w:t>ں</w:t>
      </w:r>
      <w:r w:rsidRPr="00BB4860">
        <w:rPr>
          <w:rFonts w:ascii="Nafees Web Naskh" w:eastAsia="Calibri" w:hAnsi="Nafees Web Naskh" w:cs="Nafees Web Naskh"/>
          <w:szCs w:val="24"/>
          <w:rtl/>
          <w:lang w:bidi="ur-PK"/>
        </w:rPr>
        <w:t xml:space="preserve"> اور طالب علموں کو خوش</w:t>
      </w:r>
      <w:r w:rsidRPr="00BB4860">
        <w:rPr>
          <w:rFonts w:ascii="Nafees Web Naskh" w:eastAsia="Calibri" w:hAnsi="Nafees Web Naskh" w:cs="Nafees Web Naskh" w:hint="cs"/>
          <w:szCs w:val="24"/>
          <w:rtl/>
          <w:lang w:bidi="ur-PK"/>
        </w:rPr>
        <w:t>ی</w:t>
      </w:r>
      <w:r w:rsidRPr="00BB4860">
        <w:rPr>
          <w:rFonts w:ascii="Nafees Web Naskh" w:eastAsia="Calibri" w:hAnsi="Nafees Web Naskh" w:cs="Nafees Web Naskh"/>
          <w:szCs w:val="24"/>
          <w:rtl/>
          <w:lang w:bidi="ur-PK"/>
        </w:rPr>
        <w:t xml:space="preserve"> تلاش کرنے کے مواقع فراہم ک</w:t>
      </w:r>
      <w:r w:rsidRPr="00BB4860">
        <w:rPr>
          <w:rFonts w:ascii="Nafees Web Naskh" w:eastAsia="Calibri" w:hAnsi="Nafees Web Naskh" w:cs="Nafees Web Naskh" w:hint="cs"/>
          <w:szCs w:val="24"/>
          <w:rtl/>
          <w:lang w:bidi="ur-PK"/>
        </w:rPr>
        <w:t>رنا</w:t>
      </w:r>
      <w:r w:rsidRPr="00BB4860">
        <w:rPr>
          <w:rFonts w:ascii="Nafees Web Naskh" w:eastAsia="Calibri" w:hAnsi="Nafees Web Naskh" w:cs="Nafees Web Naskh"/>
          <w:szCs w:val="24"/>
          <w:rtl/>
          <w:lang w:bidi="ur-PK"/>
        </w:rPr>
        <w:t xml:space="preserve"> اور </w:t>
      </w:r>
      <w:proofErr w:type="spellStart"/>
      <w:r w:rsidRPr="00BB4860">
        <w:rPr>
          <w:rFonts w:ascii="Nafees Web Naskh" w:eastAsia="Calibri" w:hAnsi="Nafees Web Naskh" w:cs="Nafees Web Naskh"/>
          <w:szCs w:val="24"/>
          <w:rtl/>
          <w:lang w:bidi="ur-PK"/>
        </w:rPr>
        <w:t>پڑھنےک</w:t>
      </w:r>
      <w:r w:rsidRPr="00BB4860">
        <w:rPr>
          <w:rFonts w:ascii="Nafees Web Naskh" w:eastAsia="Calibri" w:hAnsi="Nafees Web Naskh" w:cs="Nafees Web Naskh" w:hint="cs"/>
          <w:szCs w:val="24"/>
          <w:rtl/>
          <w:lang w:bidi="ur-PK"/>
        </w:rPr>
        <w:t>ی</w:t>
      </w:r>
      <w:proofErr w:type="spellEnd"/>
      <w:r w:rsidRPr="00BB4860">
        <w:rPr>
          <w:rFonts w:ascii="Nafees Web Naskh" w:eastAsia="Calibri" w:hAnsi="Nafees Web Naskh" w:cs="Nafees Web Naskh"/>
          <w:szCs w:val="24"/>
          <w:rtl/>
          <w:lang w:bidi="ur-PK"/>
        </w:rPr>
        <w:t xml:space="preserve"> مشغول</w:t>
      </w:r>
      <w:r w:rsidRPr="00BB4860">
        <w:rPr>
          <w:rFonts w:ascii="Nafees Web Naskh" w:eastAsia="Calibri" w:hAnsi="Nafees Web Naskh" w:cs="Nafees Web Naskh" w:hint="cs"/>
          <w:szCs w:val="24"/>
          <w:rtl/>
          <w:lang w:bidi="ur-PK"/>
        </w:rPr>
        <w:t>ی</w:t>
      </w:r>
      <w:r w:rsidRPr="00BB4860">
        <w:rPr>
          <w:rFonts w:ascii="Nafees Web Naskh" w:eastAsia="Calibri" w:hAnsi="Nafees Web Naskh" w:cs="Nafees Web Naskh" w:hint="eastAsia"/>
          <w:szCs w:val="24"/>
          <w:rtl/>
          <w:lang w:bidi="ur-PK"/>
        </w:rPr>
        <w:t>ت</w:t>
      </w:r>
      <w:r w:rsidRPr="00BB4860">
        <w:rPr>
          <w:rFonts w:ascii="Nafees Web Naskh" w:eastAsia="Calibri" w:hAnsi="Nafees Web Naskh" w:cs="Nafees Web Naskh"/>
          <w:szCs w:val="24"/>
          <w:rtl/>
          <w:lang w:bidi="ur-PK"/>
        </w:rPr>
        <w:t xml:space="preserve"> ک</w:t>
      </w:r>
      <w:r w:rsidR="00156388">
        <w:rPr>
          <w:rFonts w:ascii="Nafees Web Naskh" w:eastAsia="Calibri" w:hAnsi="Nafees Web Naskh" w:cs="Nafees Web Naskh" w:hint="cs"/>
          <w:szCs w:val="24"/>
          <w:rtl/>
          <w:lang w:bidi="ur-PK"/>
        </w:rPr>
        <w:t>ی</w:t>
      </w:r>
      <w:r w:rsidRPr="00BB4860">
        <w:rPr>
          <w:rFonts w:ascii="Nafees Web Naskh" w:eastAsia="Calibri" w:hAnsi="Nafees Web Naskh" w:cs="Nafees Web Naskh"/>
          <w:szCs w:val="24"/>
          <w:rtl/>
          <w:lang w:bidi="ur-PK"/>
        </w:rPr>
        <w:t xml:space="preserve"> مشق کرنے سے پہلے، دوران اور بعد م</w:t>
      </w:r>
      <w:r w:rsidRPr="00BB4860">
        <w:rPr>
          <w:rFonts w:ascii="Nafees Web Naskh" w:eastAsia="Calibri" w:hAnsi="Nafees Web Naskh" w:cs="Nafees Web Naskh" w:hint="cs"/>
          <w:szCs w:val="24"/>
          <w:rtl/>
          <w:lang w:bidi="ur-PK"/>
        </w:rPr>
        <w:t>ی</w:t>
      </w:r>
      <w:r w:rsidRPr="00BB4860">
        <w:rPr>
          <w:rFonts w:ascii="Nafees Web Naskh" w:eastAsia="Calibri" w:hAnsi="Nafees Web Naskh" w:cs="Nafees Web Naskh" w:hint="eastAsia"/>
          <w:szCs w:val="24"/>
          <w:rtl/>
          <w:lang w:bidi="ur-PK"/>
        </w:rPr>
        <w:t>ں</w:t>
      </w:r>
      <w:r w:rsidRPr="00BB4860">
        <w:rPr>
          <w:rFonts w:ascii="Nafees Web Naskh" w:eastAsia="Calibri" w:hAnsi="Nafees Web Naskh" w:cs="Nafees Web Naskh"/>
          <w:szCs w:val="24"/>
          <w:rtl/>
          <w:lang w:bidi="ur-PK"/>
        </w:rPr>
        <w:t xml:space="preserve"> </w:t>
      </w:r>
      <w:proofErr w:type="spellStart"/>
      <w:r w:rsidRPr="00BB4860">
        <w:rPr>
          <w:rFonts w:ascii="Nafees Web Naskh" w:eastAsia="Calibri" w:hAnsi="Nafees Web Naskh" w:cs="Nafees Web Naskh"/>
          <w:szCs w:val="24"/>
          <w:rtl/>
          <w:lang w:bidi="ur-PK"/>
        </w:rPr>
        <w:t>پڑھنےک</w:t>
      </w:r>
      <w:r w:rsidRPr="00BB4860">
        <w:rPr>
          <w:rFonts w:ascii="Nafees Web Naskh" w:eastAsia="Calibri" w:hAnsi="Nafees Web Naskh" w:cs="Nafees Web Naskh" w:hint="cs"/>
          <w:szCs w:val="24"/>
          <w:rtl/>
          <w:lang w:bidi="ur-PK"/>
        </w:rPr>
        <w:t>ی</w:t>
      </w:r>
      <w:proofErr w:type="spellEnd"/>
      <w:r w:rsidRPr="00BB4860">
        <w:rPr>
          <w:rFonts w:ascii="Nafees Web Naskh" w:eastAsia="Calibri" w:hAnsi="Nafees Web Naskh" w:cs="Nafees Web Naskh"/>
          <w:szCs w:val="24"/>
          <w:rtl/>
          <w:lang w:bidi="ur-PK"/>
        </w:rPr>
        <w:t xml:space="preserve"> حکمت عمل</w:t>
      </w:r>
      <w:r w:rsidRPr="00BB4860">
        <w:rPr>
          <w:rFonts w:ascii="Nafees Web Naskh" w:eastAsia="Calibri" w:hAnsi="Nafees Web Naskh" w:cs="Nafees Web Naskh" w:hint="cs"/>
          <w:szCs w:val="24"/>
          <w:rtl/>
          <w:lang w:bidi="ur-PK"/>
        </w:rPr>
        <w:t>ی</w:t>
      </w:r>
      <w:r w:rsidRPr="00BB4860">
        <w:rPr>
          <w:rFonts w:ascii="Nafees Web Naskh" w:eastAsia="Calibri" w:hAnsi="Nafees Web Naskh" w:cs="Nafees Web Naskh"/>
          <w:szCs w:val="24"/>
          <w:rtl/>
          <w:lang w:bidi="ur-PK"/>
        </w:rPr>
        <w:t xml:space="preserve"> کے ذر</w:t>
      </w:r>
      <w:r w:rsidRPr="00BB4860">
        <w:rPr>
          <w:rFonts w:ascii="Nafees Web Naskh" w:eastAsia="Calibri" w:hAnsi="Nafees Web Naskh" w:cs="Nafees Web Naskh" w:hint="cs"/>
          <w:szCs w:val="24"/>
          <w:rtl/>
          <w:lang w:bidi="ur-PK"/>
        </w:rPr>
        <w:t>ی</w:t>
      </w:r>
      <w:r w:rsidRPr="00BB4860">
        <w:rPr>
          <w:rFonts w:ascii="Nafees Web Naskh" w:eastAsia="Calibri" w:hAnsi="Nafees Web Naskh" w:cs="Nafees Web Naskh" w:hint="eastAsia"/>
          <w:szCs w:val="24"/>
          <w:rtl/>
          <w:lang w:bidi="ur-PK"/>
        </w:rPr>
        <w:t>عے</w:t>
      </w:r>
      <w:r w:rsidRPr="00BB4860">
        <w:rPr>
          <w:rFonts w:ascii="Nafees Web Naskh" w:eastAsia="Calibri" w:hAnsi="Nafees Web Naskh" w:cs="Nafees Web Naskh"/>
          <w:szCs w:val="24"/>
          <w:rtl/>
          <w:lang w:bidi="ur-PK"/>
        </w:rPr>
        <w:t xml:space="preserve"> </w:t>
      </w:r>
      <w:r w:rsidRPr="00BB4860">
        <w:rPr>
          <w:rFonts w:ascii="Nafees Web Naskh" w:eastAsia="Calibri" w:hAnsi="Nafees Web Naskh" w:cs="Nafees Web Naskh" w:hint="cs"/>
          <w:szCs w:val="24"/>
          <w:rtl/>
          <w:lang w:bidi="ur-PK"/>
        </w:rPr>
        <w:t>ذاتی بنانا۔</w:t>
      </w:r>
    </w:p>
    <w:p w14:paraId="6AB878F3" w14:textId="4204FBA9" w:rsidR="0029791D" w:rsidRDefault="0029791D" w:rsidP="0029791D">
      <w:pPr>
        <w:bidi/>
        <w:spacing w:line="240" w:lineRule="auto"/>
        <w:ind w:left="-284"/>
        <w:rPr>
          <w:rFonts w:ascii="Nafees Web Naskh" w:eastAsia="Calibri" w:hAnsi="Nafees Web Naskh" w:cs="Nafees Web Naskh"/>
          <w:szCs w:val="24"/>
          <w:rtl/>
          <w:lang w:bidi="ur-PK"/>
        </w:rPr>
      </w:pPr>
    </w:p>
    <w:p w14:paraId="54376620" w14:textId="6C55AA65" w:rsidR="0029791D" w:rsidRDefault="0029791D" w:rsidP="0029791D">
      <w:pPr>
        <w:bidi/>
        <w:spacing w:line="240" w:lineRule="auto"/>
        <w:ind w:left="-284"/>
        <w:rPr>
          <w:rFonts w:ascii="Nafees Web Naskh" w:eastAsia="Calibri" w:hAnsi="Nafees Web Naskh" w:cs="Nafees Web Naskh"/>
          <w:szCs w:val="24"/>
          <w:rtl/>
          <w:lang w:bidi="ur-PK"/>
        </w:rPr>
      </w:pPr>
    </w:p>
    <w:p w14:paraId="2D76DD8D" w14:textId="441E439D" w:rsidR="0029791D" w:rsidRDefault="0029791D" w:rsidP="0029791D">
      <w:pPr>
        <w:bidi/>
        <w:spacing w:line="240" w:lineRule="auto"/>
        <w:ind w:left="-284"/>
        <w:rPr>
          <w:rFonts w:ascii="Nafees Web Naskh" w:eastAsia="Calibri" w:hAnsi="Nafees Web Naskh" w:cs="Nafees Web Naskh"/>
          <w:szCs w:val="24"/>
          <w:rtl/>
          <w:lang w:bidi="ur-PK"/>
        </w:rPr>
      </w:pPr>
    </w:p>
    <w:p w14:paraId="5814AC42" w14:textId="2C215218" w:rsidR="0029791D" w:rsidRDefault="0029791D" w:rsidP="0029791D">
      <w:pPr>
        <w:bidi/>
        <w:spacing w:line="240" w:lineRule="auto"/>
        <w:ind w:left="-284"/>
        <w:rPr>
          <w:rFonts w:ascii="Nafees Web Naskh" w:eastAsia="Calibri" w:hAnsi="Nafees Web Naskh" w:cs="Nafees Web Naskh"/>
          <w:szCs w:val="24"/>
          <w:rtl/>
          <w:lang w:bidi="ur-PK"/>
        </w:rPr>
      </w:pPr>
    </w:p>
    <w:p w14:paraId="15572EB3" w14:textId="4CA7438C" w:rsidR="0029791D" w:rsidRDefault="0029791D" w:rsidP="0029791D">
      <w:pPr>
        <w:bidi/>
        <w:spacing w:line="240" w:lineRule="auto"/>
        <w:ind w:left="-284"/>
        <w:rPr>
          <w:rFonts w:ascii="Nafees Web Naskh" w:eastAsia="Calibri" w:hAnsi="Nafees Web Naskh" w:cs="Nafees Web Naskh"/>
          <w:szCs w:val="24"/>
          <w:rtl/>
          <w:lang w:bidi="ur-PK"/>
        </w:rPr>
      </w:pPr>
    </w:p>
    <w:p w14:paraId="47D72661" w14:textId="23E82CE2" w:rsidR="0029791D" w:rsidRDefault="0029791D" w:rsidP="0029791D">
      <w:pPr>
        <w:bidi/>
        <w:spacing w:line="240" w:lineRule="auto"/>
        <w:ind w:left="-284"/>
        <w:rPr>
          <w:rFonts w:ascii="Nafees Web Naskh" w:eastAsia="Calibri" w:hAnsi="Nafees Web Naskh" w:cs="Nafees Web Naskh"/>
          <w:szCs w:val="24"/>
          <w:rtl/>
          <w:lang w:bidi="ur-PK"/>
        </w:rPr>
      </w:pPr>
    </w:p>
    <w:p w14:paraId="1D0EA52F" w14:textId="55E3AFB3" w:rsidR="0029791D" w:rsidRDefault="0029791D" w:rsidP="0029791D">
      <w:pPr>
        <w:bidi/>
        <w:spacing w:line="240" w:lineRule="auto"/>
        <w:ind w:left="-284"/>
        <w:rPr>
          <w:rFonts w:ascii="Nafees Web Naskh" w:eastAsia="Calibri" w:hAnsi="Nafees Web Naskh" w:cs="Nafees Web Naskh"/>
          <w:szCs w:val="24"/>
          <w:rtl/>
          <w:lang w:bidi="ur-PK"/>
        </w:rPr>
      </w:pPr>
    </w:p>
    <w:p w14:paraId="14658E39" w14:textId="0B8CDD54" w:rsidR="0029791D" w:rsidRDefault="0029791D" w:rsidP="0029791D">
      <w:pPr>
        <w:bidi/>
        <w:spacing w:before="0" w:after="0" w:line="240" w:lineRule="auto"/>
        <w:ind w:left="-288"/>
        <w:rPr>
          <w:rStyle w:val="Strong"/>
          <w:rFonts w:ascii="Nafees Web Naskh" w:hAnsi="Nafees Web Naskh" w:cs="Nafees Web Naskh"/>
          <w:color w:val="F79646" w:themeColor="accent6"/>
          <w:szCs w:val="24"/>
          <w:rtl/>
        </w:rPr>
      </w:pPr>
      <w:r w:rsidRPr="0029791D">
        <w:rPr>
          <w:rFonts w:ascii="Nafees Web Naskh" w:eastAsia="Calibri" w:hAnsi="Nafees Web Naskh" w:cs="Nafees Web Naskh"/>
          <w:b/>
          <w:bCs/>
          <w:color w:val="F79646"/>
          <w:szCs w:val="24"/>
          <w:rtl/>
        </w:rPr>
        <w:lastRenderedPageBreak/>
        <w:t>ٹ</w:t>
      </w:r>
      <w:r w:rsidRPr="0029791D">
        <w:rPr>
          <w:rFonts w:ascii="Nafees Web Naskh" w:eastAsia="Calibri" w:hAnsi="Nafees Web Naskh" w:cs="Nafees Web Naskh" w:hint="cs"/>
          <w:b/>
          <w:bCs/>
          <w:color w:val="F79646"/>
          <w:szCs w:val="24"/>
          <w:rtl/>
        </w:rPr>
        <w:t>ی</w:t>
      </w:r>
      <w:r w:rsidRPr="0029791D">
        <w:rPr>
          <w:rFonts w:ascii="Nafees Web Naskh" w:eastAsia="Calibri" w:hAnsi="Nafees Web Naskh" w:cs="Nafees Web Naskh"/>
          <w:b/>
          <w:bCs/>
          <w:color w:val="F79646"/>
          <w:szCs w:val="24"/>
          <w:rtl/>
        </w:rPr>
        <w:t xml:space="preserve"> ڈ</w:t>
      </w:r>
      <w:r w:rsidRPr="0029791D">
        <w:rPr>
          <w:rFonts w:ascii="Nafees Web Naskh" w:eastAsia="Calibri" w:hAnsi="Nafees Web Naskh" w:cs="Nafees Web Naskh" w:hint="cs"/>
          <w:b/>
          <w:bCs/>
          <w:color w:val="F79646"/>
          <w:szCs w:val="24"/>
          <w:rtl/>
        </w:rPr>
        <w:t>ی</w:t>
      </w:r>
      <w:r w:rsidRPr="0029791D">
        <w:rPr>
          <w:rFonts w:ascii="Nafees Web Naskh" w:eastAsia="Calibri" w:hAnsi="Nafees Web Naskh" w:cs="Nafees Web Naskh"/>
          <w:b/>
          <w:bCs/>
          <w:color w:val="F79646"/>
          <w:szCs w:val="24"/>
          <w:rtl/>
        </w:rPr>
        <w:t xml:space="preserve"> ا</w:t>
      </w:r>
      <w:r w:rsidRPr="0029791D">
        <w:rPr>
          <w:rFonts w:ascii="Nafees Web Naskh" w:eastAsia="Calibri" w:hAnsi="Nafees Web Naskh" w:cs="Nafees Web Naskh" w:hint="cs"/>
          <w:b/>
          <w:bCs/>
          <w:color w:val="F79646"/>
          <w:szCs w:val="24"/>
          <w:rtl/>
        </w:rPr>
        <w:t>ی</w:t>
      </w:r>
      <w:r w:rsidRPr="0029791D">
        <w:rPr>
          <w:rFonts w:ascii="Nafees Web Naskh" w:eastAsia="Calibri" w:hAnsi="Nafees Web Naskh" w:cs="Nafees Web Naskh" w:hint="eastAsia"/>
          <w:b/>
          <w:bCs/>
          <w:color w:val="F79646"/>
          <w:szCs w:val="24"/>
          <w:rtl/>
        </w:rPr>
        <w:t>س</w:t>
      </w:r>
      <w:r w:rsidRPr="0029791D">
        <w:rPr>
          <w:rFonts w:ascii="Nafees Web Naskh" w:eastAsia="Calibri" w:hAnsi="Nafees Web Naskh" w:cs="Nafees Web Naskh"/>
          <w:b/>
          <w:bCs/>
          <w:color w:val="F79646"/>
          <w:szCs w:val="24"/>
          <w:rtl/>
        </w:rPr>
        <w:t xml:space="preserve"> ب</w:t>
      </w:r>
      <w:r w:rsidRPr="0029791D">
        <w:rPr>
          <w:rFonts w:ascii="Nafees Web Naskh" w:eastAsia="Calibri" w:hAnsi="Nafees Web Naskh" w:cs="Nafees Web Naskh" w:hint="cs"/>
          <w:b/>
          <w:bCs/>
          <w:color w:val="F79646"/>
          <w:szCs w:val="24"/>
          <w:rtl/>
        </w:rPr>
        <w:t>ی</w:t>
      </w:r>
      <w:r w:rsidRPr="0029791D">
        <w:rPr>
          <w:rFonts w:ascii="Nafees Web Naskh" w:eastAsia="Calibri" w:hAnsi="Nafees Web Naskh" w:cs="Nafees Web Naskh"/>
          <w:b/>
          <w:bCs/>
          <w:color w:val="F79646"/>
          <w:szCs w:val="24"/>
          <w:rtl/>
        </w:rPr>
        <w:t xml:space="preserve"> اساتذہ ک</w:t>
      </w:r>
      <w:r w:rsidRPr="0029791D">
        <w:rPr>
          <w:rFonts w:ascii="Nafees Web Naskh" w:eastAsia="Calibri" w:hAnsi="Nafees Web Naskh" w:cs="Nafees Web Naskh" w:hint="cs"/>
          <w:b/>
          <w:bCs/>
          <w:color w:val="F79646"/>
          <w:szCs w:val="24"/>
          <w:rtl/>
        </w:rPr>
        <w:t>ی</w:t>
      </w:r>
      <w:r w:rsidRPr="0029791D">
        <w:rPr>
          <w:rFonts w:ascii="Nafees Web Naskh" w:eastAsia="Calibri" w:hAnsi="Nafees Web Naskh" w:cs="Nafees Web Naskh" w:hint="eastAsia"/>
          <w:b/>
          <w:bCs/>
          <w:color w:val="F79646"/>
          <w:szCs w:val="24"/>
          <w:rtl/>
        </w:rPr>
        <w:t>لئے</w:t>
      </w:r>
      <w:r w:rsidRPr="0029791D">
        <w:rPr>
          <w:rFonts w:ascii="Nafees Web Naskh" w:eastAsia="Calibri" w:hAnsi="Nafees Web Naskh" w:cs="Nafees Web Naskh"/>
          <w:b/>
          <w:bCs/>
          <w:color w:val="F79646"/>
          <w:szCs w:val="24"/>
          <w:rtl/>
        </w:rPr>
        <w:t xml:space="preserve"> س</w:t>
      </w:r>
      <w:r w:rsidRPr="0029791D">
        <w:rPr>
          <w:rFonts w:ascii="Nafees Web Naskh" w:eastAsia="Calibri" w:hAnsi="Nafees Web Naskh" w:cs="Nafees Web Naskh" w:hint="cs"/>
          <w:b/>
          <w:bCs/>
          <w:color w:val="F79646"/>
          <w:szCs w:val="24"/>
          <w:rtl/>
        </w:rPr>
        <w:t>ی</w:t>
      </w:r>
      <w:r w:rsidRPr="0029791D">
        <w:rPr>
          <w:rFonts w:ascii="Nafees Web Naskh" w:eastAsia="Calibri" w:hAnsi="Nafees Web Naskh" w:cs="Nafees Web Naskh" w:hint="eastAsia"/>
          <w:b/>
          <w:bCs/>
          <w:color w:val="F79646"/>
          <w:szCs w:val="24"/>
          <w:rtl/>
        </w:rPr>
        <w:t>کھنےکا</w:t>
      </w:r>
      <w:r w:rsidRPr="0029791D">
        <w:rPr>
          <w:rFonts w:ascii="Nafees Web Naskh" w:eastAsia="Calibri" w:hAnsi="Nafees Web Naskh" w:cs="Nafees Web Naskh"/>
          <w:b/>
          <w:bCs/>
          <w:color w:val="F79646"/>
          <w:szCs w:val="24"/>
          <w:rtl/>
        </w:rPr>
        <w:t xml:space="preserve"> جار</w:t>
      </w:r>
      <w:r w:rsidRPr="0029791D">
        <w:rPr>
          <w:rFonts w:ascii="Nafees Web Naskh" w:eastAsia="Calibri" w:hAnsi="Nafees Web Naskh" w:cs="Nafees Web Naskh" w:hint="cs"/>
          <w:b/>
          <w:bCs/>
          <w:color w:val="F79646"/>
          <w:szCs w:val="24"/>
          <w:rtl/>
        </w:rPr>
        <w:t>ی</w:t>
      </w:r>
      <w:r w:rsidRPr="0029791D">
        <w:rPr>
          <w:rFonts w:ascii="Nafees Web Naskh" w:eastAsia="Calibri" w:hAnsi="Nafees Web Naskh" w:cs="Nafees Web Naskh"/>
          <w:b/>
          <w:bCs/>
          <w:color w:val="F79646"/>
          <w:szCs w:val="24"/>
          <w:rtl/>
        </w:rPr>
        <w:t xml:space="preserve"> عمل</w:t>
      </w:r>
    </w:p>
    <w:p w14:paraId="170DD469" w14:textId="77777777" w:rsidR="0029791D" w:rsidRDefault="0029791D" w:rsidP="0029791D">
      <w:pPr>
        <w:bidi/>
        <w:spacing w:before="0" w:after="0" w:line="240" w:lineRule="auto"/>
        <w:ind w:left="-288"/>
        <w:rPr>
          <w:rStyle w:val="Strong"/>
          <w:rFonts w:ascii="Nafees Web Naskh" w:hAnsi="Nafees Web Naskh" w:cs="Nafees Web Naskh"/>
          <w:color w:val="F79646" w:themeColor="accent6"/>
          <w:szCs w:val="24"/>
          <w:rtl/>
        </w:rPr>
      </w:pPr>
    </w:p>
    <w:p w14:paraId="089A805D" w14:textId="6FB78780" w:rsidR="0029791D" w:rsidRDefault="00B258B4" w:rsidP="0029791D">
      <w:pPr>
        <w:bidi/>
        <w:spacing w:before="0" w:after="0" w:line="240" w:lineRule="auto"/>
        <w:ind w:left="-288"/>
        <w:rPr>
          <w:rFonts w:ascii="Nafees Web Naskh" w:eastAsia="Calibri" w:hAnsi="Nafees Web Naskh" w:cs="Nafees Web Naskh"/>
          <w:szCs w:val="24"/>
          <w:rtl/>
        </w:rPr>
      </w:pPr>
      <w:r w:rsidRPr="00B258B4">
        <w:rPr>
          <w:rFonts w:ascii="Nafees Web Naskh" w:eastAsia="Calibri" w:hAnsi="Nafees Web Naskh" w:cs="Nafees Web Naskh" w:hint="cs"/>
          <w:szCs w:val="24"/>
          <w:rtl/>
          <w:lang w:bidi="ur-PK"/>
        </w:rPr>
        <w:t xml:space="preserve">اساتذہ پیشہ </w:t>
      </w:r>
      <w:proofErr w:type="spellStart"/>
      <w:r w:rsidRPr="00B258B4">
        <w:rPr>
          <w:rFonts w:ascii="Nafees Web Naskh" w:eastAsia="Calibri" w:hAnsi="Nafees Web Naskh" w:cs="Nafees Web Naskh" w:hint="cs"/>
          <w:szCs w:val="24"/>
          <w:rtl/>
          <w:lang w:bidi="ur-PK"/>
        </w:rPr>
        <w:t>ورانہ</w:t>
      </w:r>
      <w:proofErr w:type="spellEnd"/>
      <w:r w:rsidRPr="00B258B4">
        <w:rPr>
          <w:rFonts w:ascii="Nafees Web Naskh" w:eastAsia="Calibri" w:hAnsi="Nafees Web Naskh" w:cs="Nafees Web Naskh" w:hint="cs"/>
          <w:szCs w:val="24"/>
          <w:rtl/>
          <w:lang w:bidi="ur-PK"/>
        </w:rPr>
        <w:t xml:space="preserve"> ترقی کے مواقع میں حصہ لیتے رہتے ہیں تاکہ وہ اپنے </w:t>
      </w:r>
      <w:proofErr w:type="spellStart"/>
      <w:r w:rsidRPr="00B258B4">
        <w:rPr>
          <w:rFonts w:ascii="Nafees Web Naskh" w:eastAsia="Calibri" w:hAnsi="Nafees Web Naskh" w:cs="Nafees Web Naskh" w:hint="cs"/>
          <w:szCs w:val="24"/>
          <w:rtl/>
          <w:lang w:bidi="ur-PK"/>
        </w:rPr>
        <w:t>سیکھنےکو</w:t>
      </w:r>
      <w:proofErr w:type="spellEnd"/>
      <w:r w:rsidRPr="00B258B4">
        <w:rPr>
          <w:rFonts w:ascii="Nafees Web Naskh" w:eastAsia="Calibri" w:hAnsi="Nafees Web Naskh" w:cs="Nafees Web Naskh" w:hint="cs"/>
          <w:szCs w:val="24"/>
          <w:rtl/>
          <w:lang w:bidi="ur-PK"/>
        </w:rPr>
        <w:t xml:space="preserve"> آگے بڑھا سکیں اور </w:t>
      </w:r>
      <w:proofErr w:type="spellStart"/>
      <w:r w:rsidRPr="00B258B4">
        <w:rPr>
          <w:rFonts w:ascii="Nafees Web Naskh" w:eastAsia="Calibri" w:hAnsi="Nafees Web Naskh" w:cs="Nafees Web Naskh" w:hint="cs"/>
          <w:szCs w:val="24"/>
          <w:rtl/>
          <w:lang w:bidi="ur-PK"/>
        </w:rPr>
        <w:t>طلباء</w:t>
      </w:r>
      <w:proofErr w:type="spellEnd"/>
      <w:r w:rsidRPr="00B258B4">
        <w:rPr>
          <w:rFonts w:ascii="Nafees Web Naskh" w:eastAsia="Calibri" w:hAnsi="Nafees Web Naskh" w:cs="Nafees Web Naskh" w:hint="cs"/>
          <w:szCs w:val="24"/>
          <w:rtl/>
          <w:lang w:bidi="ur-PK"/>
        </w:rPr>
        <w:t xml:space="preserve"> کو اسباق اور سرگرمیوں میں مشغول کرنے میں مدد دیں۔ </w:t>
      </w:r>
      <w:r w:rsidRPr="00B258B4">
        <w:rPr>
          <w:rFonts w:ascii="Nafees Web Naskh" w:eastAsia="Calibri" w:hAnsi="Nafees Web Naskh" w:cs="Nafees Web Naskh"/>
          <w:szCs w:val="24"/>
          <w:rtl/>
        </w:rPr>
        <w:t xml:space="preserve">اس </w:t>
      </w:r>
      <w:r w:rsidRPr="00B258B4">
        <w:rPr>
          <w:rFonts w:ascii="Nafees Web Naskh" w:eastAsia="Calibri" w:hAnsi="Nafees Web Naskh" w:cs="Nafees Web Naskh" w:hint="cs"/>
          <w:szCs w:val="24"/>
          <w:rtl/>
        </w:rPr>
        <w:t xml:space="preserve">موسم </w:t>
      </w:r>
      <w:r w:rsidRPr="00B258B4">
        <w:rPr>
          <w:rFonts w:ascii="Nafees Web Naskh" w:eastAsia="Calibri" w:hAnsi="Nafees Web Naskh" w:cs="Nafees Web Naskh"/>
          <w:szCs w:val="24"/>
          <w:rtl/>
        </w:rPr>
        <w:t>بہار م</w:t>
      </w:r>
      <w:r w:rsidRPr="00B258B4">
        <w:rPr>
          <w:rFonts w:ascii="Nafees Web Naskh" w:eastAsia="Calibri" w:hAnsi="Nafees Web Naskh" w:cs="Nafees Web Naskh" w:hint="cs"/>
          <w:szCs w:val="24"/>
          <w:rtl/>
        </w:rPr>
        <w:t>ی</w:t>
      </w:r>
      <w:r w:rsidRPr="00B258B4">
        <w:rPr>
          <w:rFonts w:ascii="Nafees Web Naskh" w:eastAsia="Calibri" w:hAnsi="Nafees Web Naskh" w:cs="Nafees Web Naskh" w:hint="eastAsia"/>
          <w:szCs w:val="24"/>
          <w:rtl/>
        </w:rPr>
        <w:t>ں</w:t>
      </w:r>
      <w:r w:rsidRPr="00B258B4">
        <w:rPr>
          <w:rFonts w:ascii="Nafees Web Naskh" w:eastAsia="Calibri" w:hAnsi="Nafees Web Naskh" w:cs="Nafees Web Naskh"/>
          <w:szCs w:val="24"/>
          <w:rtl/>
        </w:rPr>
        <w:t xml:space="preserve"> پروف</w:t>
      </w:r>
      <w:r w:rsidRPr="00B258B4">
        <w:rPr>
          <w:rFonts w:ascii="Nafees Web Naskh" w:eastAsia="Calibri" w:hAnsi="Nafees Web Naskh" w:cs="Nafees Web Naskh" w:hint="cs"/>
          <w:szCs w:val="24"/>
          <w:rtl/>
        </w:rPr>
        <w:t>ی</w:t>
      </w:r>
      <w:r w:rsidRPr="00B258B4">
        <w:rPr>
          <w:rFonts w:ascii="Nafees Web Naskh" w:eastAsia="Calibri" w:hAnsi="Nafees Web Naskh" w:cs="Nafees Web Naskh" w:hint="eastAsia"/>
          <w:szCs w:val="24"/>
          <w:rtl/>
        </w:rPr>
        <w:t>شنل</w:t>
      </w:r>
      <w:r w:rsidRPr="00B258B4">
        <w:rPr>
          <w:rFonts w:ascii="Nafees Web Naskh" w:eastAsia="Calibri" w:hAnsi="Nafees Web Naskh" w:cs="Nafees Web Naskh"/>
          <w:szCs w:val="24"/>
          <w:rtl/>
        </w:rPr>
        <w:t xml:space="preserve"> لرننگ س</w:t>
      </w:r>
      <w:r w:rsidRPr="00B258B4">
        <w:rPr>
          <w:rFonts w:ascii="Nafees Web Naskh" w:eastAsia="Calibri" w:hAnsi="Nafees Web Naskh" w:cs="Nafees Web Naskh" w:hint="cs"/>
          <w:szCs w:val="24"/>
          <w:rtl/>
        </w:rPr>
        <w:t>ی</w:t>
      </w:r>
      <w:r w:rsidRPr="00B258B4">
        <w:rPr>
          <w:rFonts w:ascii="Nafees Web Naskh" w:eastAsia="Calibri" w:hAnsi="Nafees Web Naskh" w:cs="Nafees Web Naskh" w:hint="eastAsia"/>
          <w:szCs w:val="24"/>
          <w:rtl/>
        </w:rPr>
        <w:t>شنز</w:t>
      </w:r>
      <w:r w:rsidRPr="00B258B4">
        <w:rPr>
          <w:rFonts w:ascii="Nafees Web Naskh" w:eastAsia="Calibri" w:hAnsi="Nafees Web Naskh" w:cs="Nafees Web Naskh"/>
          <w:szCs w:val="24"/>
          <w:rtl/>
        </w:rPr>
        <w:t xml:space="preserve"> </w:t>
      </w:r>
      <w:r w:rsidRPr="00B258B4">
        <w:rPr>
          <w:rFonts w:ascii="Nafees Web Naskh" w:eastAsia="Calibri" w:hAnsi="Nafees Web Naskh" w:cs="Nafees Web Naskh" w:hint="cs"/>
          <w:szCs w:val="24"/>
          <w:rtl/>
        </w:rPr>
        <w:t xml:space="preserve"> میں یہ </w:t>
      </w:r>
      <w:r w:rsidRPr="00B258B4">
        <w:rPr>
          <w:rFonts w:ascii="Nafees Web Naskh" w:eastAsia="Calibri" w:hAnsi="Nafees Web Naskh" w:cs="Nafees Web Naskh"/>
          <w:szCs w:val="24"/>
          <w:rtl/>
        </w:rPr>
        <w:t>شامل ہ</w:t>
      </w:r>
      <w:r w:rsidRPr="00B258B4">
        <w:rPr>
          <w:rFonts w:ascii="Nafees Web Naskh" w:eastAsia="Calibri" w:hAnsi="Nafees Web Naskh" w:cs="Nafees Web Naskh" w:hint="cs"/>
          <w:szCs w:val="24"/>
          <w:rtl/>
        </w:rPr>
        <w:t>ی</w:t>
      </w:r>
      <w:r w:rsidRPr="00B258B4">
        <w:rPr>
          <w:rFonts w:ascii="Nafees Web Naskh" w:eastAsia="Calibri" w:hAnsi="Nafees Web Naskh" w:cs="Nafees Web Naskh" w:hint="eastAsia"/>
          <w:szCs w:val="24"/>
          <w:rtl/>
        </w:rPr>
        <w:t>ں</w:t>
      </w:r>
      <w:r w:rsidRPr="00B258B4">
        <w:rPr>
          <w:rFonts w:ascii="Nafees Web Naskh" w:eastAsia="Calibri" w:hAnsi="Nafees Web Naskh" w:cs="Nafees Web Naskh"/>
          <w:szCs w:val="24"/>
          <w:rtl/>
        </w:rPr>
        <w:t>:</w:t>
      </w:r>
      <w:r>
        <w:rPr>
          <w:rFonts w:ascii="Nafees Web Naskh" w:eastAsia="Calibri" w:hAnsi="Nafees Web Naskh" w:cs="Nafees Web Naskh" w:hint="cs"/>
          <w:szCs w:val="24"/>
          <w:rtl/>
        </w:rPr>
        <w:t xml:space="preserve"> </w:t>
      </w:r>
    </w:p>
    <w:p w14:paraId="1C3FF82E" w14:textId="77777777" w:rsidR="0029791D" w:rsidRDefault="0029791D" w:rsidP="0029791D">
      <w:pPr>
        <w:bidi/>
        <w:spacing w:before="0" w:after="0" w:line="240" w:lineRule="auto"/>
        <w:ind w:left="-288"/>
        <w:rPr>
          <w:rFonts w:ascii="Nafees Web Naskh" w:eastAsia="Calibri" w:hAnsi="Nafees Web Naskh" w:cs="Nafees Web Naskh"/>
          <w:szCs w:val="24"/>
          <w:rtl/>
        </w:rPr>
      </w:pPr>
    </w:p>
    <w:p w14:paraId="5D20B13C" w14:textId="74CE9551" w:rsidR="0029791D" w:rsidRDefault="00B258B4" w:rsidP="0029791D">
      <w:pPr>
        <w:numPr>
          <w:ilvl w:val="0"/>
          <w:numId w:val="21"/>
        </w:numPr>
        <w:tabs>
          <w:tab w:val="clear" w:pos="360"/>
          <w:tab w:val="num" w:pos="720"/>
        </w:tabs>
        <w:bidi/>
        <w:spacing w:before="0" w:after="0" w:line="240" w:lineRule="auto"/>
        <w:ind w:left="77"/>
        <w:textAlignment w:val="baseline"/>
        <w:rPr>
          <w:rFonts w:ascii="Nafees Web Naskh" w:eastAsia="Calibri" w:hAnsi="Nafees Web Naskh" w:cs="Nafees Web Naskh"/>
          <w:szCs w:val="24"/>
        </w:rPr>
      </w:pPr>
      <w:r w:rsidRPr="00B258B4">
        <w:rPr>
          <w:rFonts w:ascii="Nafees Web Naskh" w:eastAsia="Calibri" w:hAnsi="Nafees Web Naskh" w:cs="Nafees Web Naskh"/>
          <w:szCs w:val="24"/>
          <w:rtl/>
        </w:rPr>
        <w:t>ابتدائ</w:t>
      </w:r>
      <w:r w:rsidRPr="00B258B4">
        <w:rPr>
          <w:rFonts w:ascii="Nafees Web Naskh" w:eastAsia="Calibri" w:hAnsi="Nafees Web Naskh" w:cs="Nafees Web Naskh" w:hint="cs"/>
          <w:szCs w:val="24"/>
          <w:rtl/>
        </w:rPr>
        <w:t>ی</w:t>
      </w:r>
      <w:r w:rsidRPr="00B258B4">
        <w:rPr>
          <w:rFonts w:ascii="Nafees Web Naskh" w:eastAsia="Calibri" w:hAnsi="Nafees Web Naskh" w:cs="Nafees Web Naskh"/>
          <w:szCs w:val="24"/>
          <w:rtl/>
        </w:rPr>
        <w:t xml:space="preserve"> پڑھ</w:t>
      </w:r>
      <w:r w:rsidRPr="00B258B4">
        <w:rPr>
          <w:rFonts w:ascii="Nafees Web Naskh" w:eastAsia="Calibri" w:hAnsi="Nafees Web Naskh" w:cs="Nafees Web Naskh" w:hint="cs"/>
          <w:szCs w:val="24"/>
          <w:rtl/>
        </w:rPr>
        <w:t>ائی</w:t>
      </w:r>
      <w:r w:rsidRPr="00B258B4">
        <w:rPr>
          <w:rFonts w:ascii="Nafees Web Naskh" w:eastAsia="Calibri" w:hAnsi="Nafees Web Naskh" w:cs="Nafees Web Naskh"/>
          <w:szCs w:val="24"/>
          <w:rtl/>
        </w:rPr>
        <w:t xml:space="preserve"> اور ر</w:t>
      </w:r>
      <w:r w:rsidRPr="00B258B4">
        <w:rPr>
          <w:rFonts w:ascii="Nafees Web Naskh" w:eastAsia="Calibri" w:hAnsi="Nafees Web Naskh" w:cs="Nafees Web Naskh" w:hint="cs"/>
          <w:szCs w:val="24"/>
          <w:rtl/>
        </w:rPr>
        <w:t>ی</w:t>
      </w:r>
      <w:r w:rsidRPr="00B258B4">
        <w:rPr>
          <w:rFonts w:ascii="Nafees Web Naskh" w:eastAsia="Calibri" w:hAnsi="Nafees Web Naskh" w:cs="Nafees Web Naskh" w:hint="eastAsia"/>
          <w:szCs w:val="24"/>
          <w:rtl/>
        </w:rPr>
        <w:t>اض</w:t>
      </w:r>
      <w:r w:rsidRPr="00B258B4">
        <w:rPr>
          <w:rFonts w:ascii="Nafees Web Naskh" w:eastAsia="Calibri" w:hAnsi="Nafees Web Naskh" w:cs="Nafees Web Naskh" w:hint="cs"/>
          <w:szCs w:val="24"/>
          <w:rtl/>
        </w:rPr>
        <w:t>ی</w:t>
      </w:r>
      <w:r w:rsidRPr="00B258B4">
        <w:rPr>
          <w:rFonts w:ascii="Nafees Web Naskh" w:eastAsia="Calibri" w:hAnsi="Nafees Web Naskh" w:cs="Nafees Web Naskh"/>
          <w:szCs w:val="24"/>
          <w:rtl/>
        </w:rPr>
        <w:t xml:space="preserve"> کا مواد، تدر</w:t>
      </w:r>
      <w:r w:rsidRPr="00B258B4">
        <w:rPr>
          <w:rFonts w:ascii="Nafees Web Naskh" w:eastAsia="Calibri" w:hAnsi="Nafees Web Naskh" w:cs="Nafees Web Naskh" w:hint="cs"/>
          <w:szCs w:val="24"/>
          <w:rtl/>
        </w:rPr>
        <w:t>ی</w:t>
      </w:r>
      <w:r w:rsidRPr="00B258B4">
        <w:rPr>
          <w:rFonts w:ascii="Nafees Web Naskh" w:eastAsia="Calibri" w:hAnsi="Nafees Web Naskh" w:cs="Nafees Web Naskh" w:hint="eastAsia"/>
          <w:szCs w:val="24"/>
          <w:rtl/>
        </w:rPr>
        <w:t>س</w:t>
      </w:r>
      <w:r w:rsidRPr="00B258B4">
        <w:rPr>
          <w:rFonts w:ascii="Nafees Web Naskh" w:eastAsia="Calibri" w:hAnsi="Nafees Web Naskh" w:cs="Nafees Web Naskh" w:hint="cs"/>
          <w:szCs w:val="24"/>
          <w:rtl/>
        </w:rPr>
        <w:t>ی</w:t>
      </w:r>
      <w:r w:rsidRPr="00B258B4">
        <w:rPr>
          <w:rFonts w:ascii="Nafees Web Naskh" w:eastAsia="Calibri" w:hAnsi="Nafees Web Naskh" w:cs="Nafees Web Naskh"/>
          <w:szCs w:val="24"/>
          <w:rtl/>
        </w:rPr>
        <w:t xml:space="preserve"> حکمت عمل</w:t>
      </w:r>
      <w:r w:rsidRPr="00B258B4">
        <w:rPr>
          <w:rFonts w:ascii="Nafees Web Naskh" w:eastAsia="Calibri" w:hAnsi="Nafees Web Naskh" w:cs="Nafees Web Naskh" w:hint="cs"/>
          <w:szCs w:val="24"/>
          <w:rtl/>
        </w:rPr>
        <w:t>یاں</w:t>
      </w:r>
      <w:r w:rsidRPr="00B258B4">
        <w:rPr>
          <w:rFonts w:ascii="Nafees Web Naskh" w:eastAsia="Calibri" w:hAnsi="Nafees Web Naskh" w:cs="Nafees Web Naskh"/>
          <w:szCs w:val="24"/>
          <w:rtl/>
        </w:rPr>
        <w:t xml:space="preserve"> اور مداخلت</w:t>
      </w:r>
    </w:p>
    <w:p w14:paraId="4A3C314C" w14:textId="0CFDA0ED" w:rsidR="0029791D" w:rsidRDefault="00B258B4" w:rsidP="0029791D">
      <w:pPr>
        <w:numPr>
          <w:ilvl w:val="0"/>
          <w:numId w:val="21"/>
        </w:numPr>
        <w:tabs>
          <w:tab w:val="clear" w:pos="360"/>
          <w:tab w:val="num" w:pos="720"/>
        </w:tabs>
        <w:bidi/>
        <w:spacing w:before="0" w:after="0" w:line="240" w:lineRule="auto"/>
        <w:ind w:left="77"/>
        <w:textAlignment w:val="baseline"/>
        <w:rPr>
          <w:rFonts w:ascii="Nafees Web Naskh" w:eastAsia="Calibri" w:hAnsi="Nafees Web Naskh" w:cs="Nafees Web Naskh"/>
          <w:szCs w:val="24"/>
        </w:rPr>
      </w:pPr>
      <w:r w:rsidRPr="00B258B4">
        <w:rPr>
          <w:rFonts w:ascii="Nafees Web Naskh" w:eastAsia="Calibri" w:hAnsi="Nafees Web Naskh" w:cs="Nafees Web Naskh" w:hint="cs"/>
          <w:szCs w:val="24"/>
          <w:rtl/>
        </w:rPr>
        <w:t>جبرکے خلاف</w:t>
      </w:r>
      <w:r w:rsidRPr="00B258B4">
        <w:rPr>
          <w:rFonts w:ascii="Nafees Web Naskh" w:eastAsia="Calibri" w:hAnsi="Nafees Web Naskh" w:cs="Nafees Web Naskh"/>
          <w:szCs w:val="24"/>
          <w:rtl/>
        </w:rPr>
        <w:t xml:space="preserve"> اور جامع طرز عمل</w:t>
      </w:r>
    </w:p>
    <w:p w14:paraId="023C1D09" w14:textId="61022804" w:rsidR="0029791D" w:rsidRDefault="00B258B4" w:rsidP="0029791D">
      <w:pPr>
        <w:numPr>
          <w:ilvl w:val="0"/>
          <w:numId w:val="21"/>
        </w:numPr>
        <w:tabs>
          <w:tab w:val="clear" w:pos="360"/>
          <w:tab w:val="num" w:pos="720"/>
        </w:tabs>
        <w:bidi/>
        <w:spacing w:before="0" w:after="0" w:line="240" w:lineRule="auto"/>
        <w:ind w:left="77"/>
        <w:textAlignment w:val="baseline"/>
        <w:rPr>
          <w:rFonts w:ascii="Nafees Web Naskh" w:eastAsia="Calibri" w:hAnsi="Nafees Web Naskh" w:cs="Nafees Web Naskh"/>
          <w:szCs w:val="24"/>
        </w:rPr>
      </w:pPr>
      <w:r w:rsidRPr="00B258B4">
        <w:rPr>
          <w:rFonts w:ascii="Nafees Web Naskh" w:eastAsia="Calibri" w:hAnsi="Nafees Web Naskh" w:cs="Nafees Web Naskh"/>
          <w:szCs w:val="24"/>
          <w:rtl/>
        </w:rPr>
        <w:t>عملے اور طلب</w:t>
      </w:r>
      <w:r w:rsidRPr="00B258B4">
        <w:rPr>
          <w:rFonts w:ascii="Nafees Web Naskh" w:eastAsia="Calibri" w:hAnsi="Nafees Web Naskh" w:cs="Nafees Web Naskh" w:hint="cs"/>
          <w:szCs w:val="24"/>
          <w:rtl/>
        </w:rPr>
        <w:t>اءکیلئے</w:t>
      </w:r>
      <w:r w:rsidRPr="00B258B4">
        <w:rPr>
          <w:rFonts w:ascii="Nafees Web Naskh" w:eastAsia="Calibri" w:hAnsi="Nafees Web Naskh" w:cs="Nafees Web Naskh"/>
          <w:szCs w:val="24"/>
          <w:rtl/>
        </w:rPr>
        <w:t xml:space="preserve"> ذہن</w:t>
      </w:r>
      <w:r w:rsidRPr="00B258B4">
        <w:rPr>
          <w:rFonts w:ascii="Nafees Web Naskh" w:eastAsia="Calibri" w:hAnsi="Nafees Web Naskh" w:cs="Nafees Web Naskh" w:hint="cs"/>
          <w:szCs w:val="24"/>
          <w:rtl/>
        </w:rPr>
        <w:t>ی</w:t>
      </w:r>
      <w:r w:rsidRPr="00B258B4">
        <w:rPr>
          <w:rFonts w:ascii="Nafees Web Naskh" w:eastAsia="Calibri" w:hAnsi="Nafees Web Naskh" w:cs="Nafees Web Naskh"/>
          <w:szCs w:val="24"/>
          <w:rtl/>
        </w:rPr>
        <w:t xml:space="preserve"> صحت اور فلاح و بہبود</w:t>
      </w:r>
    </w:p>
    <w:p w14:paraId="2AC60FF9" w14:textId="38B5B449" w:rsidR="00B258B4" w:rsidRDefault="00B258B4" w:rsidP="00B258B4">
      <w:pPr>
        <w:numPr>
          <w:ilvl w:val="0"/>
          <w:numId w:val="21"/>
        </w:numPr>
        <w:tabs>
          <w:tab w:val="clear" w:pos="360"/>
          <w:tab w:val="num" w:pos="720"/>
        </w:tabs>
        <w:bidi/>
        <w:spacing w:before="0" w:after="0" w:line="240" w:lineRule="auto"/>
        <w:ind w:left="77"/>
        <w:textAlignment w:val="baseline"/>
        <w:rPr>
          <w:rFonts w:ascii="Nafees Web Naskh" w:eastAsia="Calibri" w:hAnsi="Nafees Web Naskh" w:cs="Nafees Web Naskh"/>
          <w:szCs w:val="24"/>
        </w:rPr>
      </w:pPr>
      <w:r w:rsidRPr="008D14A4">
        <w:rPr>
          <w:rFonts w:ascii="Nafees Web Naskh" w:hAnsi="Nafees Web Naskh" w:cs="Nafees Web Naskh"/>
          <w:szCs w:val="24"/>
          <w:rtl/>
        </w:rPr>
        <w:t>معاشرت</w:t>
      </w:r>
      <w:r w:rsidRPr="008D14A4">
        <w:rPr>
          <w:rFonts w:ascii="Nafees Web Naskh" w:hAnsi="Nafees Web Naskh" w:cs="Nafees Web Naskh" w:hint="cs"/>
          <w:szCs w:val="24"/>
          <w:rtl/>
        </w:rPr>
        <w:t>ی</w:t>
      </w:r>
      <w:r w:rsidRPr="008D14A4">
        <w:rPr>
          <w:rFonts w:ascii="Nafees Web Naskh" w:hAnsi="Nafees Web Naskh" w:cs="Nafees Web Naskh"/>
          <w:szCs w:val="24"/>
          <w:rtl/>
        </w:rPr>
        <w:t xml:space="preserve"> انصاف/ ہ</w:t>
      </w:r>
      <w:r w:rsidRPr="008D14A4">
        <w:rPr>
          <w:rFonts w:ascii="Nafees Web Naskh" w:hAnsi="Nafees Web Naskh" w:cs="Nafees Web Naskh" w:hint="cs"/>
          <w:szCs w:val="24"/>
          <w:rtl/>
        </w:rPr>
        <w:t>ی</w:t>
      </w:r>
      <w:r w:rsidRPr="008D14A4">
        <w:rPr>
          <w:rFonts w:ascii="Nafees Web Naskh" w:hAnsi="Nafees Web Naskh" w:cs="Nafees Web Naskh" w:hint="eastAsia"/>
          <w:szCs w:val="24"/>
          <w:rtl/>
        </w:rPr>
        <w:t>ومن</w:t>
      </w:r>
      <w:r w:rsidRPr="008D14A4">
        <w:rPr>
          <w:rFonts w:ascii="Nafees Web Naskh" w:hAnsi="Nafees Web Naskh" w:cs="Nafees Web Naskh"/>
          <w:szCs w:val="24"/>
          <w:rtl/>
        </w:rPr>
        <w:t xml:space="preserve"> رائٹس ل</w:t>
      </w:r>
      <w:r w:rsidRPr="008D14A4">
        <w:rPr>
          <w:rFonts w:ascii="Nafees Web Naskh" w:hAnsi="Nafees Web Naskh" w:cs="Nafees Web Naskh" w:hint="cs"/>
          <w:szCs w:val="24"/>
          <w:rtl/>
        </w:rPr>
        <w:t>ی</w:t>
      </w:r>
      <w:r w:rsidRPr="008D14A4">
        <w:rPr>
          <w:rFonts w:ascii="Nafees Web Naskh" w:hAnsi="Nafees Web Naskh" w:cs="Nafees Web Naskh" w:hint="eastAsia"/>
          <w:szCs w:val="24"/>
          <w:rtl/>
        </w:rPr>
        <w:t>نز</w:t>
      </w:r>
      <w:r w:rsidRPr="008D14A4">
        <w:rPr>
          <w:rFonts w:ascii="Nafees Web Naskh" w:hAnsi="Nafees Web Naskh" w:cs="Nafees Web Naskh"/>
          <w:szCs w:val="24"/>
          <w:rtl/>
        </w:rPr>
        <w:t xml:space="preserve"> کے ذر</w:t>
      </w:r>
      <w:r w:rsidRPr="008D14A4">
        <w:rPr>
          <w:rFonts w:ascii="Nafees Web Naskh" w:hAnsi="Nafees Web Naskh" w:cs="Nafees Web Naskh" w:hint="cs"/>
          <w:szCs w:val="24"/>
          <w:rtl/>
        </w:rPr>
        <w:t>ی</w:t>
      </w:r>
      <w:r w:rsidRPr="008D14A4">
        <w:rPr>
          <w:rFonts w:ascii="Nafees Web Naskh" w:hAnsi="Nafees Web Naskh" w:cs="Nafees Web Naskh" w:hint="eastAsia"/>
          <w:szCs w:val="24"/>
          <w:rtl/>
        </w:rPr>
        <w:t>عے</w:t>
      </w:r>
      <w:r w:rsidRPr="008D14A4">
        <w:rPr>
          <w:rFonts w:ascii="Nafees Web Naskh" w:hAnsi="Nafees Web Naskh" w:cs="Nafees Web Naskh"/>
          <w:szCs w:val="24"/>
          <w:rtl/>
        </w:rPr>
        <w:t xml:space="preserve"> صلاح</w:t>
      </w:r>
      <w:r w:rsidRPr="008D14A4">
        <w:rPr>
          <w:rFonts w:ascii="Nafees Web Naskh" w:hAnsi="Nafees Web Naskh" w:cs="Nafees Web Naskh" w:hint="cs"/>
          <w:szCs w:val="24"/>
          <w:rtl/>
        </w:rPr>
        <w:t>ی</w:t>
      </w:r>
      <w:r w:rsidRPr="008D14A4">
        <w:rPr>
          <w:rFonts w:ascii="Nafees Web Naskh" w:hAnsi="Nafees Web Naskh" w:cs="Nafees Web Naskh" w:hint="eastAsia"/>
          <w:szCs w:val="24"/>
          <w:rtl/>
        </w:rPr>
        <w:t>ت</w:t>
      </w:r>
      <w:r w:rsidRPr="008D14A4">
        <w:rPr>
          <w:rFonts w:ascii="Nafees Web Naskh" w:hAnsi="Nafees Web Naskh" w:cs="Nafees Web Naskh"/>
          <w:szCs w:val="24"/>
          <w:rtl/>
        </w:rPr>
        <w:t xml:space="preserve"> پ</w:t>
      </w:r>
      <w:r w:rsidRPr="008D14A4">
        <w:rPr>
          <w:rFonts w:ascii="Nafees Web Naskh" w:hAnsi="Nafees Web Naskh" w:cs="Nafees Web Naskh" w:hint="cs"/>
          <w:szCs w:val="24"/>
          <w:rtl/>
        </w:rPr>
        <w:t>ی</w:t>
      </w:r>
      <w:r w:rsidRPr="008D14A4">
        <w:rPr>
          <w:rFonts w:ascii="Nafees Web Naskh" w:hAnsi="Nafees Web Naskh" w:cs="Nafees Web Naskh" w:hint="eastAsia"/>
          <w:szCs w:val="24"/>
          <w:rtl/>
        </w:rPr>
        <w:t>دا</w:t>
      </w:r>
      <w:r w:rsidRPr="008D14A4">
        <w:rPr>
          <w:rFonts w:ascii="Nafees Web Naskh" w:hAnsi="Nafees Web Naskh" w:cs="Nafees Web Naskh"/>
          <w:szCs w:val="24"/>
          <w:rtl/>
        </w:rPr>
        <w:t xml:space="preserve"> کرنا</w:t>
      </w:r>
      <w:r>
        <w:rPr>
          <w:rFonts w:ascii="Nafees Web Naskh" w:hAnsi="Nafees Web Naskh" w:cs="Nafees Web Naskh"/>
          <w:szCs w:val="24"/>
          <w:rtl/>
        </w:rPr>
        <w:br/>
      </w:r>
    </w:p>
    <w:p w14:paraId="549BE510" w14:textId="248ACB3F" w:rsidR="00A81A6D" w:rsidRPr="00B258B4" w:rsidRDefault="00B258B4" w:rsidP="00A81A6D">
      <w:pPr>
        <w:bidi/>
        <w:spacing w:before="0" w:after="0" w:line="240" w:lineRule="auto"/>
        <w:ind w:left="-288"/>
        <w:rPr>
          <w:rStyle w:val="Strong"/>
          <w:rFonts w:cs="Arial"/>
          <w:color w:val="F79646" w:themeColor="accent6"/>
          <w:szCs w:val="24"/>
        </w:rPr>
      </w:pPr>
      <w:r w:rsidRPr="00B258B4">
        <w:rPr>
          <w:rStyle w:val="Strong"/>
          <w:rFonts w:ascii="Nafees Web Naskh" w:hAnsi="Nafees Web Naskh" w:cs="Nafees Web Naskh"/>
          <w:color w:val="F79646" w:themeColor="accent6"/>
          <w:szCs w:val="24"/>
          <w:rtl/>
        </w:rPr>
        <w:t>ٹ</w:t>
      </w:r>
      <w:r w:rsidRPr="00B258B4">
        <w:rPr>
          <w:rStyle w:val="Strong"/>
          <w:rFonts w:ascii="Nafees Web Naskh" w:hAnsi="Nafees Web Naskh" w:cs="Nafees Web Naskh" w:hint="cs"/>
          <w:color w:val="F79646" w:themeColor="accent6"/>
          <w:szCs w:val="24"/>
          <w:rtl/>
        </w:rPr>
        <w:t>ی</w:t>
      </w:r>
      <w:r w:rsidRPr="00B258B4">
        <w:rPr>
          <w:rStyle w:val="Strong"/>
          <w:rFonts w:ascii="Nafees Web Naskh" w:hAnsi="Nafees Web Naskh" w:cs="Nafees Web Naskh"/>
          <w:color w:val="F79646" w:themeColor="accent6"/>
          <w:szCs w:val="24"/>
          <w:rtl/>
        </w:rPr>
        <w:t xml:space="preserve"> ڈ</w:t>
      </w:r>
      <w:r w:rsidRPr="00B258B4">
        <w:rPr>
          <w:rStyle w:val="Strong"/>
          <w:rFonts w:ascii="Nafees Web Naskh" w:hAnsi="Nafees Web Naskh" w:cs="Nafees Web Naskh" w:hint="cs"/>
          <w:color w:val="F79646" w:themeColor="accent6"/>
          <w:szCs w:val="24"/>
          <w:rtl/>
        </w:rPr>
        <w:t>ی</w:t>
      </w:r>
      <w:r w:rsidRPr="00B258B4">
        <w:rPr>
          <w:rStyle w:val="Strong"/>
          <w:rFonts w:ascii="Nafees Web Naskh" w:hAnsi="Nafees Web Naskh" w:cs="Nafees Web Naskh"/>
          <w:color w:val="F79646" w:themeColor="accent6"/>
          <w:szCs w:val="24"/>
          <w:rtl/>
        </w:rPr>
        <w:t xml:space="preserve"> ا</w:t>
      </w:r>
      <w:r w:rsidRPr="00B258B4">
        <w:rPr>
          <w:rStyle w:val="Strong"/>
          <w:rFonts w:ascii="Nafees Web Naskh" w:hAnsi="Nafees Web Naskh" w:cs="Nafees Web Naskh" w:hint="cs"/>
          <w:color w:val="F79646" w:themeColor="accent6"/>
          <w:szCs w:val="24"/>
          <w:rtl/>
        </w:rPr>
        <w:t>ی</w:t>
      </w:r>
      <w:r w:rsidRPr="00B258B4">
        <w:rPr>
          <w:rStyle w:val="Strong"/>
          <w:rFonts w:ascii="Nafees Web Naskh" w:hAnsi="Nafees Web Naskh" w:cs="Nafees Web Naskh" w:hint="eastAsia"/>
          <w:color w:val="F79646" w:themeColor="accent6"/>
          <w:szCs w:val="24"/>
          <w:rtl/>
        </w:rPr>
        <w:t>س</w:t>
      </w:r>
      <w:r w:rsidRPr="00B258B4">
        <w:rPr>
          <w:rStyle w:val="Strong"/>
          <w:rFonts w:ascii="Nafees Web Naskh" w:hAnsi="Nafees Web Naskh" w:cs="Nafees Web Naskh"/>
          <w:color w:val="F79646" w:themeColor="accent6"/>
          <w:szCs w:val="24"/>
          <w:rtl/>
        </w:rPr>
        <w:t xml:space="preserve"> ب</w:t>
      </w:r>
      <w:r w:rsidRPr="00B258B4">
        <w:rPr>
          <w:rStyle w:val="Strong"/>
          <w:rFonts w:ascii="Nafees Web Naskh" w:hAnsi="Nafees Web Naskh" w:cs="Nafees Web Naskh" w:hint="cs"/>
          <w:color w:val="F79646" w:themeColor="accent6"/>
          <w:szCs w:val="24"/>
          <w:rtl/>
        </w:rPr>
        <w:t>ی</w:t>
      </w:r>
      <w:r w:rsidRPr="00B258B4">
        <w:rPr>
          <w:rStyle w:val="Strong"/>
          <w:rFonts w:ascii="Nafees Web Naskh" w:hAnsi="Nafees Web Naskh" w:cs="Nafees Web Naskh"/>
          <w:color w:val="F79646" w:themeColor="accent6"/>
          <w:szCs w:val="24"/>
          <w:rtl/>
        </w:rPr>
        <w:t xml:space="preserve"> ورچوئل ا</w:t>
      </w:r>
      <w:r w:rsidRPr="00B258B4">
        <w:rPr>
          <w:rStyle w:val="Strong"/>
          <w:rFonts w:ascii="Nafees Web Naskh" w:hAnsi="Nafees Web Naskh" w:cs="Nafees Web Naskh" w:hint="cs"/>
          <w:color w:val="F79646" w:themeColor="accent6"/>
          <w:szCs w:val="24"/>
          <w:rtl/>
        </w:rPr>
        <w:t>ی</w:t>
      </w:r>
      <w:r w:rsidRPr="00B258B4">
        <w:rPr>
          <w:rStyle w:val="Strong"/>
          <w:rFonts w:ascii="Nafees Web Naskh" w:hAnsi="Nafees Web Naskh" w:cs="Nafees Web Naskh" w:hint="eastAsia"/>
          <w:color w:val="F79646" w:themeColor="accent6"/>
          <w:szCs w:val="24"/>
          <w:rtl/>
        </w:rPr>
        <w:t>ل</w:t>
      </w:r>
      <w:r w:rsidRPr="00B258B4">
        <w:rPr>
          <w:rStyle w:val="Strong"/>
          <w:rFonts w:ascii="Nafees Web Naskh" w:hAnsi="Nafees Web Naskh" w:cs="Nafees Web Naskh" w:hint="cs"/>
          <w:color w:val="F79646" w:themeColor="accent6"/>
          <w:szCs w:val="24"/>
          <w:rtl/>
        </w:rPr>
        <w:t>ی</w:t>
      </w:r>
      <w:r w:rsidRPr="00B258B4">
        <w:rPr>
          <w:rStyle w:val="Strong"/>
          <w:rFonts w:ascii="Nafees Web Naskh" w:hAnsi="Nafees Web Naskh" w:cs="Nafees Web Naskh" w:hint="eastAsia"/>
          <w:color w:val="F79646" w:themeColor="accent6"/>
          <w:szCs w:val="24"/>
          <w:rtl/>
        </w:rPr>
        <w:t>م</w:t>
      </w:r>
      <w:r w:rsidRPr="00B258B4">
        <w:rPr>
          <w:rStyle w:val="Strong"/>
          <w:rFonts w:ascii="Nafees Web Naskh" w:hAnsi="Nafees Web Naskh" w:cs="Nafees Web Naskh" w:hint="cs"/>
          <w:color w:val="F79646" w:themeColor="accent6"/>
          <w:szCs w:val="24"/>
          <w:rtl/>
        </w:rPr>
        <w:t>ی</w:t>
      </w:r>
      <w:r w:rsidRPr="00B258B4">
        <w:rPr>
          <w:rStyle w:val="Strong"/>
          <w:rFonts w:ascii="Nafees Web Naskh" w:hAnsi="Nafees Web Naskh" w:cs="Nafees Web Naskh" w:hint="eastAsia"/>
          <w:color w:val="F79646" w:themeColor="accent6"/>
          <w:szCs w:val="24"/>
          <w:rtl/>
        </w:rPr>
        <w:t>نٹر</w:t>
      </w:r>
      <w:r w:rsidRPr="00B258B4">
        <w:rPr>
          <w:rStyle w:val="Strong"/>
          <w:rFonts w:ascii="Nafees Web Naskh" w:hAnsi="Nafees Web Naskh" w:cs="Nafees Web Naskh" w:hint="cs"/>
          <w:color w:val="F79646" w:themeColor="accent6"/>
          <w:szCs w:val="24"/>
          <w:rtl/>
        </w:rPr>
        <w:t>ی</w:t>
      </w:r>
      <w:r w:rsidRPr="00B258B4">
        <w:rPr>
          <w:rStyle w:val="Strong"/>
          <w:rFonts w:ascii="Nafees Web Naskh" w:hAnsi="Nafees Web Naskh" w:cs="Nafees Web Naskh"/>
          <w:color w:val="F79646" w:themeColor="accent6"/>
          <w:szCs w:val="24"/>
          <w:rtl/>
        </w:rPr>
        <w:t xml:space="preserve"> اسکول شوک</w:t>
      </w:r>
      <w:r w:rsidRPr="00B258B4">
        <w:rPr>
          <w:rStyle w:val="Strong"/>
          <w:rFonts w:ascii="Nafees Web Naskh" w:hAnsi="Nafees Web Naskh" w:cs="Nafees Web Naskh" w:hint="cs"/>
          <w:color w:val="F79646" w:themeColor="accent6"/>
          <w:szCs w:val="24"/>
          <w:rtl/>
        </w:rPr>
        <w:t>ی</w:t>
      </w:r>
      <w:r w:rsidRPr="00B258B4">
        <w:rPr>
          <w:rStyle w:val="Strong"/>
          <w:rFonts w:ascii="Nafees Web Naskh" w:hAnsi="Nafees Web Naskh" w:cs="Nafees Web Naskh" w:hint="eastAsia"/>
          <w:color w:val="F79646" w:themeColor="accent6"/>
          <w:szCs w:val="24"/>
          <w:rtl/>
        </w:rPr>
        <w:t>س</w:t>
      </w:r>
    </w:p>
    <w:p w14:paraId="2281C649" w14:textId="069582C4" w:rsidR="00A81A6D" w:rsidRDefault="00D1498A" w:rsidP="00A81A6D">
      <w:pPr>
        <w:bidi/>
        <w:spacing w:line="240" w:lineRule="auto"/>
        <w:ind w:left="-284"/>
        <w:rPr>
          <w:rFonts w:ascii="Nafees Web Naskh" w:eastAsia="Calibri" w:hAnsi="Nafees Web Naskh" w:cs="Nafees Web Naskh"/>
          <w:szCs w:val="24"/>
          <w:rtl/>
        </w:rPr>
      </w:pPr>
      <w:r w:rsidRPr="00D1498A">
        <w:rPr>
          <w:rFonts w:ascii="Calibri" w:eastAsia="Calibri" w:hAnsi="Calibri" w:cs="Calibri"/>
          <w:szCs w:val="24"/>
          <w:rtl/>
        </w:rPr>
        <w:t>3</w:t>
      </w:r>
      <w:r w:rsidRPr="00D1498A">
        <w:rPr>
          <w:rFonts w:ascii="Nafees Web Naskh" w:eastAsia="Calibri" w:hAnsi="Nafees Web Naskh" w:cs="Nafees Web Naskh"/>
          <w:szCs w:val="24"/>
          <w:rtl/>
        </w:rPr>
        <w:t xml:space="preserve"> سے</w:t>
      </w:r>
      <w:r w:rsidRPr="00D1498A">
        <w:rPr>
          <w:rFonts w:ascii="Calibri" w:eastAsia="Calibri" w:hAnsi="Calibri" w:cs="Calibri"/>
          <w:szCs w:val="24"/>
          <w:rtl/>
        </w:rPr>
        <w:t>7</w:t>
      </w:r>
      <w:r w:rsidRPr="00D1498A">
        <w:rPr>
          <w:rFonts w:ascii="Nafees Web Naskh" w:eastAsia="Calibri" w:hAnsi="Nafees Web Naskh" w:cs="Nafees Web Naskh"/>
          <w:szCs w:val="24"/>
          <w:rtl/>
        </w:rPr>
        <w:t xml:space="preserve"> مئ</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szCs w:val="24"/>
          <w:rtl/>
        </w:rPr>
        <w:t xml:space="preserve"> تک تعل</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hint="eastAsia"/>
          <w:szCs w:val="24"/>
          <w:rtl/>
        </w:rPr>
        <w:t>م</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szCs w:val="24"/>
          <w:rtl/>
        </w:rPr>
        <w:t xml:space="preserve"> ہفتہ </w:t>
      </w:r>
      <w:r w:rsidRPr="00D1498A">
        <w:rPr>
          <w:rFonts w:ascii="Calibri" w:eastAsia="Calibri" w:hAnsi="Calibri" w:cs="Calibri"/>
          <w:szCs w:val="24"/>
          <w:rtl/>
        </w:rPr>
        <w:t>2021</w:t>
      </w:r>
      <w:r w:rsidRPr="00D1498A">
        <w:rPr>
          <w:rFonts w:ascii="Nafees Web Naskh" w:eastAsia="Calibri" w:hAnsi="Nafees Web Naskh" w:cs="Nafees Web Naskh" w:hint="cs"/>
          <w:szCs w:val="24"/>
          <w:rtl/>
        </w:rPr>
        <w:t>ء</w:t>
      </w:r>
      <w:r w:rsidRPr="00D1498A">
        <w:rPr>
          <w:rFonts w:ascii="Nafees Web Naskh" w:eastAsia="Calibri" w:hAnsi="Nafees Web Naskh" w:cs="Nafees Web Naskh"/>
          <w:szCs w:val="24"/>
          <w:rtl/>
        </w:rPr>
        <w:t xml:space="preserve"> کے دوران، ورچوئل ا</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hint="eastAsia"/>
          <w:szCs w:val="24"/>
          <w:rtl/>
        </w:rPr>
        <w:t>ل</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hint="eastAsia"/>
          <w:szCs w:val="24"/>
          <w:rtl/>
        </w:rPr>
        <w:t>م</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hint="eastAsia"/>
          <w:szCs w:val="24"/>
          <w:rtl/>
        </w:rPr>
        <w:t>نٹر</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szCs w:val="24"/>
          <w:rtl/>
        </w:rPr>
        <w:t xml:space="preserve"> اسکول </w:t>
      </w:r>
      <w:r w:rsidRPr="00D1498A">
        <w:rPr>
          <w:rFonts w:ascii="Nafees Web Naskh" w:eastAsia="Calibri" w:hAnsi="Nafees Web Naskh" w:cs="Nafees Web Naskh" w:hint="cs"/>
          <w:szCs w:val="24"/>
          <w:rtl/>
        </w:rPr>
        <w:t>(وی ای ایس)</w:t>
      </w:r>
      <w:r w:rsidRPr="00D1498A">
        <w:rPr>
          <w:rFonts w:ascii="Nafees Web Naskh" w:eastAsia="Calibri" w:hAnsi="Nafees Web Naskh" w:cs="Nafees Web Naskh"/>
          <w:szCs w:val="24"/>
          <w:rtl/>
        </w:rPr>
        <w:t xml:space="preserve"> گلوبل قابل</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hint="eastAsia"/>
          <w:szCs w:val="24"/>
          <w:rtl/>
        </w:rPr>
        <w:t>ت</w:t>
      </w:r>
      <w:r w:rsidRPr="00D1498A">
        <w:rPr>
          <w:rFonts w:ascii="Nafees Web Naskh" w:eastAsia="Calibri" w:hAnsi="Nafees Web Naskh" w:cs="Nafees Web Naskh"/>
          <w:szCs w:val="24"/>
          <w:rtl/>
        </w:rPr>
        <w:t xml:space="preserve"> اور ڈ</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hint="eastAsia"/>
          <w:szCs w:val="24"/>
          <w:rtl/>
        </w:rPr>
        <w:t>ج</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hint="eastAsia"/>
          <w:szCs w:val="24"/>
          <w:rtl/>
        </w:rPr>
        <w:t>ٹل</w:t>
      </w:r>
      <w:r w:rsidRPr="00D1498A">
        <w:rPr>
          <w:rFonts w:ascii="Nafees Web Naskh" w:eastAsia="Calibri" w:hAnsi="Nafees Web Naskh" w:cs="Nafees Web Naskh"/>
          <w:szCs w:val="24"/>
          <w:rtl/>
        </w:rPr>
        <w:t xml:space="preserve"> ٹولز کم</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hint="eastAsia"/>
          <w:szCs w:val="24"/>
          <w:rtl/>
        </w:rPr>
        <w:t>ٹ</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szCs w:val="24"/>
          <w:rtl/>
        </w:rPr>
        <w:t xml:space="preserve"> فخر کے ساتھ </w:t>
      </w:r>
      <w:r w:rsidRPr="00D1498A">
        <w:rPr>
          <w:rFonts w:ascii="Nafees Web Naskh" w:eastAsia="Calibri" w:hAnsi="Nafees Web Naskh" w:cs="Nafees Web Naskh" w:hint="cs"/>
          <w:b/>
          <w:bCs/>
          <w:i/>
          <w:iCs/>
          <w:szCs w:val="24"/>
          <w:rtl/>
        </w:rPr>
        <w:t xml:space="preserve">وی ای ایس </w:t>
      </w:r>
      <w:r w:rsidRPr="00D1498A">
        <w:rPr>
          <w:rFonts w:ascii="Nafees Web Naskh" w:eastAsia="Calibri" w:hAnsi="Nafees Web Naskh" w:cs="Nafees Web Naskh"/>
          <w:b/>
          <w:bCs/>
          <w:i/>
          <w:iCs/>
          <w:szCs w:val="24"/>
          <w:rtl/>
        </w:rPr>
        <w:t>ک</w:t>
      </w:r>
      <w:r w:rsidRPr="00D1498A">
        <w:rPr>
          <w:rFonts w:ascii="Nafees Web Naskh" w:eastAsia="Calibri" w:hAnsi="Nafees Web Naskh" w:cs="Nafees Web Naskh" w:hint="cs"/>
          <w:b/>
          <w:bCs/>
          <w:i/>
          <w:iCs/>
          <w:szCs w:val="24"/>
          <w:rtl/>
        </w:rPr>
        <w:t>ی</w:t>
      </w:r>
      <w:r w:rsidRPr="00D1498A">
        <w:rPr>
          <w:rFonts w:ascii="Nafees Web Naskh" w:eastAsia="Calibri" w:hAnsi="Nafees Web Naskh" w:cs="Nafees Web Naskh"/>
          <w:b/>
          <w:bCs/>
          <w:i/>
          <w:iCs/>
          <w:szCs w:val="24"/>
          <w:rtl/>
        </w:rPr>
        <w:t xml:space="preserve"> عظ</w:t>
      </w:r>
      <w:r w:rsidRPr="00D1498A">
        <w:rPr>
          <w:rFonts w:ascii="Nafees Web Naskh" w:eastAsia="Calibri" w:hAnsi="Nafees Web Naskh" w:cs="Nafees Web Naskh" w:hint="cs"/>
          <w:b/>
          <w:bCs/>
          <w:i/>
          <w:iCs/>
          <w:szCs w:val="24"/>
          <w:rtl/>
        </w:rPr>
        <w:t>ی</w:t>
      </w:r>
      <w:r w:rsidRPr="00D1498A">
        <w:rPr>
          <w:rFonts w:ascii="Nafees Web Naskh" w:eastAsia="Calibri" w:hAnsi="Nafees Web Naskh" w:cs="Nafees Web Naskh" w:hint="eastAsia"/>
          <w:b/>
          <w:bCs/>
          <w:i/>
          <w:iCs/>
          <w:szCs w:val="24"/>
          <w:rtl/>
        </w:rPr>
        <w:t>م</w:t>
      </w:r>
      <w:r w:rsidRPr="00D1498A">
        <w:rPr>
          <w:rFonts w:ascii="Nafees Web Naskh" w:eastAsia="Calibri" w:hAnsi="Nafees Web Naskh" w:cs="Nafees Web Naskh"/>
          <w:b/>
          <w:bCs/>
          <w:i/>
          <w:iCs/>
          <w:szCs w:val="24"/>
          <w:rtl/>
        </w:rPr>
        <w:t xml:space="preserve"> تر</w:t>
      </w:r>
      <w:r w:rsidRPr="00D1498A">
        <w:rPr>
          <w:rFonts w:ascii="Nafees Web Naskh" w:eastAsia="Calibri" w:hAnsi="Nafees Web Naskh" w:cs="Nafees Web Naskh" w:hint="cs"/>
          <w:b/>
          <w:bCs/>
          <w:i/>
          <w:iCs/>
          <w:szCs w:val="24"/>
          <w:rtl/>
        </w:rPr>
        <w:t>ی</w:t>
      </w:r>
      <w:r w:rsidRPr="00D1498A">
        <w:rPr>
          <w:rFonts w:ascii="Nafees Web Naskh" w:eastAsia="Calibri" w:hAnsi="Nafees Web Naskh" w:cs="Nafees Web Naskh" w:hint="eastAsia"/>
          <w:b/>
          <w:bCs/>
          <w:i/>
          <w:iCs/>
          <w:szCs w:val="24"/>
          <w:rtl/>
        </w:rPr>
        <w:t>ن</w:t>
      </w:r>
      <w:r w:rsidRPr="00D1498A">
        <w:rPr>
          <w:rFonts w:ascii="Nafees Web Naskh" w:eastAsia="Calibri" w:hAnsi="Nafees Web Naskh" w:cs="Nafees Web Naskh"/>
          <w:b/>
          <w:bCs/>
          <w:i/>
          <w:iCs/>
          <w:szCs w:val="24"/>
          <w:rtl/>
        </w:rPr>
        <w:t xml:space="preserve"> کام</w:t>
      </w:r>
      <w:r w:rsidRPr="00D1498A">
        <w:rPr>
          <w:rFonts w:ascii="Nafees Web Naskh" w:eastAsia="Calibri" w:hAnsi="Nafees Web Naskh" w:cs="Nafees Web Naskh" w:hint="cs"/>
          <w:b/>
          <w:bCs/>
          <w:i/>
          <w:iCs/>
          <w:szCs w:val="24"/>
          <w:rtl/>
        </w:rPr>
        <w:t>ی</w:t>
      </w:r>
      <w:r w:rsidRPr="00D1498A">
        <w:rPr>
          <w:rFonts w:ascii="Nafees Web Naskh" w:eastAsia="Calibri" w:hAnsi="Nafees Web Naskh" w:cs="Nafees Web Naskh" w:hint="eastAsia"/>
          <w:b/>
          <w:bCs/>
          <w:i/>
          <w:iCs/>
          <w:szCs w:val="24"/>
          <w:rtl/>
        </w:rPr>
        <w:t>اب</w:t>
      </w:r>
      <w:r w:rsidRPr="00D1498A">
        <w:rPr>
          <w:rFonts w:ascii="Nafees Web Naskh" w:eastAsia="Calibri" w:hAnsi="Nafees Web Naskh" w:cs="Nafees Web Naskh" w:hint="cs"/>
          <w:b/>
          <w:bCs/>
          <w:i/>
          <w:iCs/>
          <w:szCs w:val="24"/>
          <w:rtl/>
        </w:rPr>
        <w:t>ی</w:t>
      </w:r>
      <w:r w:rsidRPr="00D1498A">
        <w:rPr>
          <w:rFonts w:ascii="Nafees Web Naskh" w:eastAsia="Calibri" w:hAnsi="Nafees Web Naskh" w:cs="Nafees Web Naskh" w:hint="eastAsia"/>
          <w:b/>
          <w:bCs/>
          <w:i/>
          <w:iCs/>
          <w:szCs w:val="24"/>
          <w:rtl/>
        </w:rPr>
        <w:t>اں</w:t>
      </w:r>
      <w:r w:rsidRPr="00D1498A">
        <w:rPr>
          <w:rFonts w:ascii="Nafees Web Naskh" w:eastAsia="Calibri" w:hAnsi="Nafees Web Naskh" w:cs="Nafees Web Naskh"/>
          <w:szCs w:val="24"/>
          <w:rtl/>
        </w:rPr>
        <w:t xml:space="preserve"> پ</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hint="eastAsia"/>
          <w:szCs w:val="24"/>
          <w:rtl/>
        </w:rPr>
        <w:t>ش</w:t>
      </w:r>
      <w:r w:rsidRPr="00D1498A">
        <w:rPr>
          <w:rFonts w:ascii="Nafees Web Naskh" w:eastAsia="Calibri" w:hAnsi="Nafees Web Naskh" w:cs="Nafees Web Naskh"/>
          <w:szCs w:val="24"/>
          <w:rtl/>
        </w:rPr>
        <w:t xml:space="preserve"> کرت</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szCs w:val="24"/>
          <w:rtl/>
        </w:rPr>
        <w:t xml:space="preserve"> ہ</w:t>
      </w:r>
      <w:r w:rsidRPr="00D1498A">
        <w:rPr>
          <w:rFonts w:ascii="Nafees Web Naskh" w:eastAsia="Calibri" w:hAnsi="Nafees Web Naskh" w:cs="Nafees Web Naskh" w:hint="cs"/>
          <w:szCs w:val="24"/>
          <w:rtl/>
        </w:rPr>
        <w:t>ے، یہ اساتذہ کےکئے جانے والے حیرت انگیزکام کا ایک ڈیجیٹل شوکیس اور تالیف ہے جو ان کی پروڈکشن اور نوادرات، ٹولز، اور تخیلیقات کا مجموعہ جسے ٹی ڈی ایس بی کے ایجوکیشن ہفتے اور اس کے بعد نمایاں اور شیئرکیا جا سکتا ہے۔ ی</w:t>
      </w:r>
      <w:r w:rsidRPr="00D1498A">
        <w:rPr>
          <w:rFonts w:ascii="Nafees Web Naskh" w:eastAsia="Calibri" w:hAnsi="Nafees Web Naskh" w:cs="Nafees Web Naskh" w:hint="eastAsia"/>
          <w:szCs w:val="24"/>
          <w:rtl/>
        </w:rPr>
        <w:t>ہ</w:t>
      </w:r>
      <w:r w:rsidRPr="00D1498A">
        <w:rPr>
          <w:rFonts w:ascii="Nafees Web Naskh" w:eastAsia="Calibri" w:hAnsi="Nafees Web Naskh" w:cs="Nafees Web Naskh"/>
          <w:szCs w:val="24"/>
          <w:rtl/>
        </w:rPr>
        <w:t xml:space="preserve"> ڈ</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hint="eastAsia"/>
          <w:szCs w:val="24"/>
          <w:rtl/>
        </w:rPr>
        <w:t>ج</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hint="eastAsia"/>
          <w:szCs w:val="24"/>
          <w:rtl/>
        </w:rPr>
        <w:t>ٹل</w:t>
      </w:r>
      <w:r w:rsidRPr="00D1498A">
        <w:rPr>
          <w:rFonts w:ascii="Nafees Web Naskh" w:eastAsia="Calibri" w:hAnsi="Nafees Web Naskh" w:cs="Nafees Web Naskh"/>
          <w:szCs w:val="24"/>
          <w:rtl/>
        </w:rPr>
        <w:t xml:space="preserve"> شوک</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hint="eastAsia"/>
          <w:szCs w:val="24"/>
          <w:rtl/>
        </w:rPr>
        <w:t>س</w:t>
      </w:r>
      <w:r w:rsidRPr="00D1498A">
        <w:rPr>
          <w:rFonts w:ascii="Nafees Web Naskh" w:eastAsia="Calibri" w:hAnsi="Nafees Web Naskh" w:cs="Nafees Web Naskh"/>
          <w:szCs w:val="24"/>
          <w:rtl/>
        </w:rPr>
        <w:t xml:space="preserve"> </w:t>
      </w:r>
      <w:r w:rsidRPr="00D1498A">
        <w:rPr>
          <w:rFonts w:ascii="Nafees Web Naskh" w:eastAsia="Calibri" w:hAnsi="Nafees Web Naskh" w:cs="Nafees Web Naskh" w:hint="cs"/>
          <w:szCs w:val="24"/>
          <w:rtl/>
        </w:rPr>
        <w:t xml:space="preserve">ورچوئل اسکول کے عملےکی </w:t>
      </w:r>
      <w:r w:rsidRPr="00D1498A">
        <w:rPr>
          <w:rFonts w:ascii="Nafees Web Naskh" w:eastAsia="Calibri" w:hAnsi="Nafees Web Naskh" w:cs="Nafees Web Naskh"/>
          <w:szCs w:val="24"/>
          <w:rtl/>
        </w:rPr>
        <w:t>تخل</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hint="eastAsia"/>
          <w:szCs w:val="24"/>
          <w:rtl/>
        </w:rPr>
        <w:t>ق</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szCs w:val="24"/>
          <w:rtl/>
        </w:rPr>
        <w:t xml:space="preserve"> صلاح</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hint="eastAsia"/>
          <w:szCs w:val="24"/>
          <w:rtl/>
        </w:rPr>
        <w:t>ت</w:t>
      </w:r>
      <w:r w:rsidRPr="00D1498A">
        <w:rPr>
          <w:rFonts w:ascii="Nafees Web Naskh" w:eastAsia="Calibri" w:hAnsi="Nafees Web Naskh" w:cs="Nafees Web Naskh"/>
          <w:szCs w:val="24"/>
          <w:rtl/>
        </w:rPr>
        <w:t>، جدت، آسان</w:t>
      </w:r>
      <w:r w:rsidRPr="00D1498A">
        <w:rPr>
          <w:rFonts w:ascii="Nafees Web Naskh" w:eastAsia="Calibri" w:hAnsi="Nafees Web Naskh" w:cs="Nafees Web Naskh" w:hint="cs"/>
          <w:szCs w:val="24"/>
          <w:rtl/>
        </w:rPr>
        <w:t>ی</w:t>
      </w:r>
      <w:r w:rsidRPr="00D1498A">
        <w:rPr>
          <w:rFonts w:ascii="Nafees Web Naskh" w:eastAsia="Calibri" w:hAnsi="Nafees Web Naskh" w:cs="Nafees Web Naskh"/>
          <w:szCs w:val="24"/>
          <w:rtl/>
        </w:rPr>
        <w:t xml:space="preserve"> او</w:t>
      </w:r>
      <w:r w:rsidRPr="00D1498A">
        <w:rPr>
          <w:rFonts w:ascii="Nafees Web Naskh" w:eastAsia="Calibri" w:hAnsi="Nafees Web Naskh" w:cs="Nafees Web Naskh" w:hint="cs"/>
          <w:szCs w:val="24"/>
          <w:rtl/>
        </w:rPr>
        <w:t>ر لِیڈر شپ کو پورے ٹی ڈی ایس بی سے شیئر</w:t>
      </w:r>
      <w:r w:rsidRPr="00D1498A">
        <w:rPr>
          <w:rFonts w:ascii="Nafees Web Naskh" w:eastAsia="Calibri" w:hAnsi="Nafees Web Naskh" w:cs="Nafees Web Naskh"/>
          <w:szCs w:val="24"/>
          <w:rtl/>
        </w:rPr>
        <w:t>کرے گا!</w:t>
      </w:r>
    </w:p>
    <w:p w14:paraId="30C63EAB" w14:textId="5C93CA6A" w:rsidR="00D1498A" w:rsidRDefault="00D1498A" w:rsidP="00D1498A">
      <w:pPr>
        <w:bidi/>
        <w:spacing w:line="240" w:lineRule="auto"/>
        <w:ind w:left="-284"/>
        <w:rPr>
          <w:rFonts w:ascii="Nafees Web Naskh" w:hAnsi="Nafees Web Naskh" w:cs="Nafees Web Naskh"/>
          <w:szCs w:val="24"/>
        </w:rPr>
      </w:pPr>
      <w:r>
        <w:rPr>
          <w:rFonts w:ascii="Nafees Web Naskh" w:hAnsi="Nafees Web Naskh" w:cs="Nafees Web Naskh" w:hint="cs"/>
          <w:szCs w:val="24"/>
          <w:rtl/>
        </w:rPr>
        <w:t>فیملیز</w:t>
      </w:r>
      <w:r w:rsidRPr="003779C6">
        <w:rPr>
          <w:rFonts w:ascii="Nafees Web Naskh" w:hAnsi="Nafees Web Naskh" w:cs="Nafees Web Naskh"/>
          <w:szCs w:val="24"/>
          <w:rtl/>
        </w:rPr>
        <w:t>کو دن کے وقت اور شام م</w:t>
      </w:r>
      <w:r w:rsidRPr="003779C6">
        <w:rPr>
          <w:rFonts w:ascii="Nafees Web Naskh" w:hAnsi="Nafees Web Naskh" w:cs="Nafees Web Naskh" w:hint="cs"/>
          <w:szCs w:val="24"/>
          <w:rtl/>
        </w:rPr>
        <w:t>ی</w:t>
      </w:r>
      <w:r w:rsidRPr="003779C6">
        <w:rPr>
          <w:rFonts w:ascii="Nafees Web Naskh" w:hAnsi="Nafees Web Naskh" w:cs="Nafees Web Naskh" w:hint="eastAsia"/>
          <w:szCs w:val="24"/>
          <w:rtl/>
        </w:rPr>
        <w:t>ں</w:t>
      </w:r>
      <w:r w:rsidRPr="003779C6">
        <w:rPr>
          <w:rFonts w:ascii="Nafees Web Naskh" w:hAnsi="Nafees Web Naskh" w:cs="Nafees Web Naskh"/>
          <w:szCs w:val="24"/>
          <w:rtl/>
        </w:rPr>
        <w:t xml:space="preserve"> ورچوئل اسکول </w:t>
      </w:r>
      <w:r>
        <w:rPr>
          <w:rFonts w:ascii="Nafees Web Naskh" w:hAnsi="Nafees Web Naskh" w:cs="Nafees Web Naskh" w:hint="cs"/>
          <w:szCs w:val="24"/>
          <w:rtl/>
        </w:rPr>
        <w:t>پیئرینٹ</w:t>
      </w:r>
      <w:r w:rsidRPr="003779C6">
        <w:rPr>
          <w:rFonts w:ascii="Nafees Web Naskh" w:hAnsi="Nafees Web Naskh" w:cs="Nafees Web Naskh"/>
          <w:szCs w:val="24"/>
          <w:rtl/>
        </w:rPr>
        <w:t xml:space="preserve"> </w:t>
      </w:r>
      <w:r>
        <w:rPr>
          <w:rFonts w:ascii="Nafees Web Naskh" w:hAnsi="Nafees Web Naskh" w:cs="Nafees Web Naskh" w:hint="cs"/>
          <w:szCs w:val="24"/>
          <w:rtl/>
        </w:rPr>
        <w:t>سیشنز</w:t>
      </w:r>
      <w:r w:rsidRPr="003779C6">
        <w:rPr>
          <w:rFonts w:ascii="Nafees Web Naskh" w:hAnsi="Nafees Web Naskh" w:cs="Nafees Web Naskh"/>
          <w:szCs w:val="24"/>
          <w:rtl/>
        </w:rPr>
        <w:t xml:space="preserve"> م</w:t>
      </w:r>
      <w:r w:rsidRPr="003779C6">
        <w:rPr>
          <w:rFonts w:ascii="Nafees Web Naskh" w:hAnsi="Nafees Web Naskh" w:cs="Nafees Web Naskh" w:hint="cs"/>
          <w:szCs w:val="24"/>
          <w:rtl/>
        </w:rPr>
        <w:t>ی</w:t>
      </w:r>
      <w:r w:rsidRPr="003779C6">
        <w:rPr>
          <w:rFonts w:ascii="Nafees Web Naskh" w:hAnsi="Nafees Web Naskh" w:cs="Nafees Web Naskh" w:hint="eastAsia"/>
          <w:szCs w:val="24"/>
          <w:rtl/>
        </w:rPr>
        <w:t>ں</w:t>
      </w:r>
      <w:r w:rsidRPr="003779C6">
        <w:rPr>
          <w:rFonts w:ascii="Nafees Web Naskh" w:hAnsi="Nafees Web Naskh" w:cs="Nafees Web Naskh"/>
          <w:szCs w:val="24"/>
          <w:rtl/>
        </w:rPr>
        <w:t xml:space="preserve"> شرکت ک</w:t>
      </w:r>
      <w:r w:rsidRPr="003779C6">
        <w:rPr>
          <w:rFonts w:ascii="Nafees Web Naskh" w:hAnsi="Nafees Web Naskh" w:cs="Nafees Web Naskh" w:hint="cs"/>
          <w:szCs w:val="24"/>
          <w:rtl/>
        </w:rPr>
        <w:t>ی</w:t>
      </w:r>
      <w:r w:rsidRPr="003779C6">
        <w:rPr>
          <w:rFonts w:ascii="Nafees Web Naskh" w:hAnsi="Nafees Web Naskh" w:cs="Nafees Web Naskh"/>
          <w:szCs w:val="24"/>
          <w:rtl/>
        </w:rPr>
        <w:t xml:space="preserve"> دعوت د</w:t>
      </w:r>
      <w:r w:rsidRPr="003779C6">
        <w:rPr>
          <w:rFonts w:ascii="Nafees Web Naskh" w:hAnsi="Nafees Web Naskh" w:cs="Nafees Web Naskh" w:hint="cs"/>
          <w:szCs w:val="24"/>
          <w:rtl/>
        </w:rPr>
        <w:t>ی</w:t>
      </w:r>
      <w:r w:rsidRPr="003779C6">
        <w:rPr>
          <w:rFonts w:ascii="Nafees Web Naskh" w:hAnsi="Nafees Web Naskh" w:cs="Nafees Web Naskh"/>
          <w:szCs w:val="24"/>
          <w:rtl/>
        </w:rPr>
        <w:t xml:space="preserve"> جات</w:t>
      </w:r>
      <w:r w:rsidRPr="003779C6">
        <w:rPr>
          <w:rFonts w:ascii="Nafees Web Naskh" w:hAnsi="Nafees Web Naskh" w:cs="Nafees Web Naskh" w:hint="cs"/>
          <w:szCs w:val="24"/>
          <w:rtl/>
        </w:rPr>
        <w:t>ی</w:t>
      </w:r>
      <w:r w:rsidRPr="003779C6">
        <w:rPr>
          <w:rFonts w:ascii="Nafees Web Naskh" w:hAnsi="Nafees Web Naskh" w:cs="Nafees Web Naskh"/>
          <w:szCs w:val="24"/>
          <w:rtl/>
        </w:rPr>
        <w:t xml:space="preserve"> ہ</w:t>
      </w:r>
      <w:r>
        <w:rPr>
          <w:rFonts w:ascii="Nafees Web Naskh" w:hAnsi="Nafees Web Naskh" w:cs="Nafees Web Naskh" w:hint="cs"/>
          <w:szCs w:val="24"/>
          <w:rtl/>
        </w:rPr>
        <w:t>ے:</w:t>
      </w:r>
    </w:p>
    <w:p w14:paraId="2CC9294A" w14:textId="1A21A731" w:rsidR="00751226" w:rsidRDefault="00751226" w:rsidP="00751226">
      <w:pPr>
        <w:bidi/>
        <w:spacing w:line="240" w:lineRule="auto"/>
        <w:ind w:left="-284"/>
        <w:rPr>
          <w:rFonts w:ascii="Nafees Web Naskh" w:hAnsi="Nafees Web Naskh" w:cs="Nafees Web Naskh"/>
          <w:szCs w:val="24"/>
          <w:rtl/>
        </w:rPr>
      </w:pPr>
      <w:r w:rsidRPr="00F53030">
        <w:rPr>
          <w:rFonts w:ascii="Nafees Web Naskh" w:hAnsi="Nafees Web Naskh" w:cs="Nafees Web Naskh"/>
          <w:b/>
          <w:bCs/>
          <w:szCs w:val="24"/>
          <w:rtl/>
        </w:rPr>
        <w:t>اپن</w:t>
      </w:r>
      <w:r w:rsidRPr="00F53030">
        <w:rPr>
          <w:rFonts w:ascii="Nafees Web Naskh" w:hAnsi="Nafees Web Naskh" w:cs="Nafees Web Naskh" w:hint="cs"/>
          <w:b/>
          <w:bCs/>
          <w:szCs w:val="24"/>
          <w:rtl/>
        </w:rPr>
        <w:t>ی</w:t>
      </w:r>
      <w:r w:rsidRPr="00F53030">
        <w:rPr>
          <w:rFonts w:ascii="Nafees Web Naskh" w:hAnsi="Nafees Web Naskh" w:cs="Nafees Web Naskh"/>
          <w:b/>
          <w:bCs/>
          <w:szCs w:val="24"/>
          <w:rtl/>
        </w:rPr>
        <w:t xml:space="preserve"> ٹ</w:t>
      </w:r>
      <w:r w:rsidRPr="00F53030">
        <w:rPr>
          <w:rFonts w:ascii="Nafees Web Naskh" w:hAnsi="Nafees Web Naskh" w:cs="Nafees Web Naskh" w:hint="cs"/>
          <w:b/>
          <w:bCs/>
          <w:szCs w:val="24"/>
          <w:rtl/>
        </w:rPr>
        <w:t>ی</w:t>
      </w:r>
      <w:r w:rsidRPr="00F53030">
        <w:rPr>
          <w:rFonts w:ascii="Nafees Web Naskh" w:hAnsi="Nafees Web Naskh" w:cs="Nafees Web Naskh"/>
          <w:b/>
          <w:bCs/>
          <w:szCs w:val="24"/>
          <w:rtl/>
        </w:rPr>
        <w:t xml:space="preserve"> ڈ</w:t>
      </w:r>
      <w:r w:rsidRPr="00F53030">
        <w:rPr>
          <w:rFonts w:ascii="Nafees Web Naskh" w:hAnsi="Nafees Web Naskh" w:cs="Nafees Web Naskh" w:hint="cs"/>
          <w:b/>
          <w:bCs/>
          <w:szCs w:val="24"/>
          <w:rtl/>
        </w:rPr>
        <w:t>ی</w:t>
      </w:r>
      <w:r w:rsidRPr="00F53030">
        <w:rPr>
          <w:rFonts w:ascii="Nafees Web Naskh" w:hAnsi="Nafees Web Naskh" w:cs="Nafees Web Naskh"/>
          <w:b/>
          <w:bCs/>
          <w:szCs w:val="24"/>
          <w:rtl/>
        </w:rPr>
        <w:t xml:space="preserve"> ا</w:t>
      </w:r>
      <w:r w:rsidRPr="00F53030">
        <w:rPr>
          <w:rFonts w:ascii="Nafees Web Naskh" w:hAnsi="Nafees Web Naskh" w:cs="Nafees Web Naskh" w:hint="cs"/>
          <w:b/>
          <w:bCs/>
          <w:szCs w:val="24"/>
          <w:rtl/>
        </w:rPr>
        <w:t>ی</w:t>
      </w:r>
      <w:r w:rsidRPr="00F53030">
        <w:rPr>
          <w:rFonts w:ascii="Nafees Web Naskh" w:hAnsi="Nafees Web Naskh" w:cs="Nafees Web Naskh" w:hint="eastAsia"/>
          <w:b/>
          <w:bCs/>
          <w:szCs w:val="24"/>
          <w:rtl/>
        </w:rPr>
        <w:t>س</w:t>
      </w:r>
      <w:r w:rsidRPr="00F53030">
        <w:rPr>
          <w:rFonts w:ascii="Nafees Web Naskh" w:hAnsi="Nafees Web Naskh" w:cs="Nafees Web Naskh"/>
          <w:b/>
          <w:bCs/>
          <w:szCs w:val="24"/>
          <w:rtl/>
        </w:rPr>
        <w:t xml:space="preserve"> ب</w:t>
      </w:r>
      <w:r w:rsidRPr="00F53030">
        <w:rPr>
          <w:rFonts w:ascii="Nafees Web Naskh" w:hAnsi="Nafees Web Naskh" w:cs="Nafees Web Naskh" w:hint="cs"/>
          <w:b/>
          <w:bCs/>
          <w:szCs w:val="24"/>
          <w:rtl/>
        </w:rPr>
        <w:t>ی</w:t>
      </w:r>
      <w:r w:rsidRPr="00F53030">
        <w:rPr>
          <w:rFonts w:ascii="Nafees Web Naskh" w:hAnsi="Nafees Web Naskh" w:cs="Nafees Web Naskh"/>
          <w:b/>
          <w:bCs/>
          <w:szCs w:val="24"/>
          <w:rtl/>
        </w:rPr>
        <w:t xml:space="preserve"> ورچوئل لائ</w:t>
      </w:r>
      <w:r w:rsidRPr="00F53030">
        <w:rPr>
          <w:rFonts w:ascii="Nafees Web Naskh" w:hAnsi="Nafees Web Naskh" w:cs="Nafees Web Naskh" w:hint="cs"/>
          <w:b/>
          <w:bCs/>
          <w:szCs w:val="24"/>
          <w:rtl/>
        </w:rPr>
        <w:t>ی</w:t>
      </w:r>
      <w:r w:rsidRPr="00F53030">
        <w:rPr>
          <w:rFonts w:ascii="Nafees Web Naskh" w:hAnsi="Nafees Web Naskh" w:cs="Nafees Web Naskh"/>
          <w:b/>
          <w:bCs/>
          <w:szCs w:val="24"/>
          <w:rtl/>
        </w:rPr>
        <w:t>بر</w:t>
      </w:r>
      <w:r w:rsidRPr="00F53030">
        <w:rPr>
          <w:rFonts w:ascii="Nafees Web Naskh" w:hAnsi="Nafees Web Naskh" w:cs="Nafees Web Naskh" w:hint="cs"/>
          <w:b/>
          <w:bCs/>
          <w:szCs w:val="24"/>
          <w:rtl/>
        </w:rPr>
        <w:t>ی</w:t>
      </w:r>
      <w:r w:rsidRPr="00F53030">
        <w:rPr>
          <w:rFonts w:ascii="Nafees Web Naskh" w:hAnsi="Nafees Web Naskh" w:cs="Nafees Web Naskh" w:hint="eastAsia"/>
          <w:b/>
          <w:bCs/>
          <w:szCs w:val="24"/>
          <w:rtl/>
        </w:rPr>
        <w:t>ر</w:t>
      </w:r>
      <w:r w:rsidRPr="00F53030">
        <w:rPr>
          <w:rFonts w:ascii="Nafees Web Naskh" w:hAnsi="Nafees Web Naskh" w:cs="Nafees Web Naskh" w:hint="cs"/>
          <w:b/>
          <w:bCs/>
          <w:szCs w:val="24"/>
          <w:rtl/>
        </w:rPr>
        <w:t>ی</w:t>
      </w:r>
      <w:r w:rsidRPr="00F53030">
        <w:rPr>
          <w:rFonts w:ascii="Nafees Web Naskh" w:hAnsi="Nafees Web Naskh" w:cs="Nafees Web Naskh"/>
          <w:b/>
          <w:bCs/>
          <w:szCs w:val="24"/>
          <w:rtl/>
        </w:rPr>
        <w:t xml:space="preserve"> </w:t>
      </w:r>
      <w:r w:rsidRPr="00F53030">
        <w:rPr>
          <w:rFonts w:ascii="Nafees Web Naskh" w:hAnsi="Nafees Web Naskh" w:cs="Nafees Web Naskh" w:hint="cs"/>
          <w:b/>
          <w:bCs/>
          <w:szCs w:val="24"/>
          <w:rtl/>
        </w:rPr>
        <w:t>کو جاننا</w:t>
      </w:r>
      <w:r>
        <w:rPr>
          <w:rFonts w:ascii="Nafees Web Naskh" w:hAnsi="Nafees Web Naskh" w:cs="Nafees Web Naskh"/>
          <w:b/>
          <w:bCs/>
          <w:szCs w:val="24"/>
          <w:rtl/>
        </w:rPr>
        <w:br/>
      </w:r>
      <w:r w:rsidRPr="00F53030">
        <w:rPr>
          <w:rFonts w:asciiTheme="minorHAnsi" w:hAnsiTheme="minorHAnsi" w:cstheme="minorHAnsi"/>
          <w:szCs w:val="24"/>
          <w:rtl/>
        </w:rPr>
        <w:t>3</w:t>
      </w:r>
      <w:r w:rsidRPr="00F53030">
        <w:rPr>
          <w:rFonts w:ascii="Nafees Web Naskh" w:hAnsi="Nafees Web Naskh" w:cs="Nafees Web Naskh"/>
          <w:szCs w:val="24"/>
          <w:rtl/>
        </w:rPr>
        <w:t xml:space="preserve"> مئ</w:t>
      </w:r>
      <w:r w:rsidRPr="00F53030">
        <w:rPr>
          <w:rFonts w:ascii="Nafees Web Naskh" w:hAnsi="Nafees Web Naskh" w:cs="Nafees Web Naskh" w:hint="cs"/>
          <w:szCs w:val="24"/>
          <w:rtl/>
        </w:rPr>
        <w:t>ی</w:t>
      </w:r>
      <w:r w:rsidRPr="00F53030">
        <w:rPr>
          <w:rFonts w:ascii="Nafees Web Naskh" w:hAnsi="Nafees Web Naskh" w:cs="Nafees Web Naskh"/>
          <w:szCs w:val="24"/>
          <w:rtl/>
        </w:rPr>
        <w:t xml:space="preserve"> (</w:t>
      </w:r>
      <w:r>
        <w:rPr>
          <w:rFonts w:ascii="Nafees Web Naskh" w:hAnsi="Nafees Web Naskh" w:cs="Nafees Web Naskh" w:hint="cs"/>
          <w:szCs w:val="24"/>
          <w:rtl/>
        </w:rPr>
        <w:t>بعد از دوپہر</w:t>
      </w:r>
      <w:r w:rsidRPr="00F53030">
        <w:rPr>
          <w:rFonts w:ascii="Nafees Web Naskh" w:hAnsi="Nafees Web Naskh" w:cs="Nafees Web Naskh"/>
          <w:szCs w:val="24"/>
          <w:rtl/>
        </w:rPr>
        <w:t xml:space="preserve"> </w:t>
      </w:r>
      <w:r w:rsidRPr="00F53030">
        <w:rPr>
          <w:rFonts w:asciiTheme="minorHAnsi" w:hAnsiTheme="minorHAnsi" w:cstheme="minorHAnsi"/>
          <w:szCs w:val="24"/>
          <w:rtl/>
        </w:rPr>
        <w:t>12:30</w:t>
      </w:r>
      <w:r w:rsidRPr="00F53030">
        <w:rPr>
          <w:rFonts w:ascii="Nafees Web Naskh" w:hAnsi="Nafees Web Naskh" w:cs="Nafees Web Naskh"/>
          <w:szCs w:val="24"/>
          <w:rtl/>
        </w:rPr>
        <w:t xml:space="preserve"> بج</w:t>
      </w:r>
      <w:r>
        <w:rPr>
          <w:rFonts w:ascii="Nafees Web Naskh" w:hAnsi="Nafees Web Naskh" w:cs="Nafees Web Naskh" w:hint="cs"/>
          <w:szCs w:val="24"/>
          <w:rtl/>
        </w:rPr>
        <w:t>ے سے بعد از دوپہر</w:t>
      </w:r>
      <w:r w:rsidRPr="00F53030">
        <w:rPr>
          <w:rFonts w:ascii="Nafees Web Naskh" w:hAnsi="Nafees Web Naskh" w:cs="Nafees Web Naskh"/>
          <w:szCs w:val="24"/>
          <w:rtl/>
        </w:rPr>
        <w:t xml:space="preserve"> </w:t>
      </w:r>
      <w:r w:rsidRPr="00F53030">
        <w:rPr>
          <w:rFonts w:asciiTheme="minorHAnsi" w:hAnsiTheme="minorHAnsi" w:cstheme="minorHAnsi"/>
          <w:szCs w:val="24"/>
          <w:rtl/>
        </w:rPr>
        <w:t>1:30</w:t>
      </w:r>
      <w:r w:rsidRPr="00F53030">
        <w:rPr>
          <w:rFonts w:ascii="Nafees Web Naskh" w:hAnsi="Nafees Web Naskh" w:cs="Nafees Web Naskh"/>
          <w:szCs w:val="24"/>
          <w:rtl/>
        </w:rPr>
        <w:t xml:space="preserve"> بجے تک):</w:t>
      </w:r>
      <w:r>
        <w:rPr>
          <w:rFonts w:ascii="Nafees Web Naskh" w:hAnsi="Nafees Web Naskh" w:cs="Nafees Web Naskh" w:hint="cs"/>
          <w:szCs w:val="24"/>
          <w:rtl/>
        </w:rPr>
        <w:t xml:space="preserve">  </w:t>
      </w:r>
      <w:r w:rsidRPr="00F53030">
        <w:rPr>
          <w:rFonts w:ascii="Nafees Web Naskh" w:hAnsi="Nafees Web Naskh" w:cs="Nafees Web Naskh"/>
          <w:szCs w:val="24"/>
          <w:rtl/>
        </w:rPr>
        <w:t>ا</w:t>
      </w:r>
      <w:r w:rsidRPr="00F53030">
        <w:rPr>
          <w:rFonts w:ascii="Nafees Web Naskh" w:hAnsi="Nafees Web Naskh" w:cs="Nafees Web Naskh" w:hint="cs"/>
          <w:szCs w:val="24"/>
          <w:rtl/>
        </w:rPr>
        <w:t>ی</w:t>
      </w:r>
      <w:r w:rsidRPr="00F53030">
        <w:rPr>
          <w:rFonts w:ascii="Nafees Web Naskh" w:hAnsi="Nafees Web Naskh" w:cs="Nafees Web Naskh"/>
          <w:szCs w:val="24"/>
          <w:rtl/>
        </w:rPr>
        <w:t xml:space="preserve"> ب</w:t>
      </w:r>
      <w:r>
        <w:rPr>
          <w:rFonts w:ascii="Nafees Web Naskh" w:hAnsi="Nafees Web Naskh" w:cs="Nafees Web Naskh" w:hint="cs"/>
          <w:szCs w:val="24"/>
          <w:rtl/>
        </w:rPr>
        <w:t>ُ</w:t>
      </w:r>
      <w:r w:rsidRPr="00F53030">
        <w:rPr>
          <w:rFonts w:ascii="Nafees Web Naskh" w:hAnsi="Nafees Web Naskh" w:cs="Nafees Web Naskh"/>
          <w:szCs w:val="24"/>
          <w:rtl/>
        </w:rPr>
        <w:t>کس، ر</w:t>
      </w:r>
      <w:r w:rsidRPr="00F53030">
        <w:rPr>
          <w:rFonts w:ascii="Nafees Web Naskh" w:hAnsi="Nafees Web Naskh" w:cs="Nafees Web Naskh" w:hint="cs"/>
          <w:szCs w:val="24"/>
          <w:rtl/>
        </w:rPr>
        <w:t>ی</w:t>
      </w:r>
      <w:r w:rsidRPr="00F53030">
        <w:rPr>
          <w:rFonts w:ascii="Nafees Web Naskh" w:hAnsi="Nafees Web Naskh" w:cs="Nafees Web Naskh" w:hint="eastAsia"/>
          <w:szCs w:val="24"/>
          <w:rtl/>
        </w:rPr>
        <w:t>سرچ</w:t>
      </w:r>
      <w:r w:rsidRPr="00F53030">
        <w:rPr>
          <w:rFonts w:ascii="Nafees Web Naskh" w:hAnsi="Nafees Web Naskh" w:cs="Nafees Web Naskh"/>
          <w:szCs w:val="24"/>
          <w:rtl/>
        </w:rPr>
        <w:t xml:space="preserve"> </w:t>
      </w:r>
      <w:r w:rsidRPr="00F53030">
        <w:rPr>
          <w:rFonts w:asciiTheme="minorHAnsi" w:hAnsiTheme="minorHAnsi" w:cstheme="minorHAnsi"/>
          <w:szCs w:val="24"/>
        </w:rPr>
        <w:t>K-12</w:t>
      </w:r>
      <w:r w:rsidRPr="00F53030">
        <w:rPr>
          <w:rFonts w:ascii="Nafees Web Naskh" w:hAnsi="Nafees Web Naskh" w:cs="Nafees Web Naskh"/>
          <w:szCs w:val="24"/>
          <w:rtl/>
        </w:rPr>
        <w:t xml:space="preserve"> کے ڈ</w:t>
      </w:r>
      <w:r w:rsidRPr="00F53030">
        <w:rPr>
          <w:rFonts w:ascii="Nafees Web Naskh" w:hAnsi="Nafees Web Naskh" w:cs="Nafees Web Naskh" w:hint="cs"/>
          <w:szCs w:val="24"/>
          <w:rtl/>
        </w:rPr>
        <w:t>ی</w:t>
      </w:r>
      <w:r w:rsidRPr="00F53030">
        <w:rPr>
          <w:rFonts w:ascii="Nafees Web Naskh" w:hAnsi="Nafees Web Naskh" w:cs="Nafees Web Naskh" w:hint="eastAsia"/>
          <w:szCs w:val="24"/>
          <w:rtl/>
        </w:rPr>
        <w:t>ٹا</w:t>
      </w:r>
      <w:r w:rsidRPr="00F53030">
        <w:rPr>
          <w:rFonts w:ascii="Nafees Web Naskh" w:hAnsi="Nafees Web Naskh" w:cs="Nafees Web Naskh"/>
          <w:szCs w:val="24"/>
          <w:rtl/>
        </w:rPr>
        <w:t xml:space="preserve"> ب</w:t>
      </w:r>
      <w:r w:rsidRPr="00F53030">
        <w:rPr>
          <w:rFonts w:ascii="Nafees Web Naskh" w:hAnsi="Nafees Web Naskh" w:cs="Nafees Web Naskh" w:hint="cs"/>
          <w:szCs w:val="24"/>
          <w:rtl/>
        </w:rPr>
        <w:t>ی</w:t>
      </w:r>
      <w:r w:rsidRPr="00F53030">
        <w:rPr>
          <w:rFonts w:ascii="Nafees Web Naskh" w:hAnsi="Nafees Web Naskh" w:cs="Nafees Web Naskh" w:hint="eastAsia"/>
          <w:szCs w:val="24"/>
          <w:rtl/>
        </w:rPr>
        <w:t>س</w:t>
      </w:r>
      <w:r w:rsidRPr="00F53030">
        <w:rPr>
          <w:rFonts w:ascii="Nafees Web Naskh" w:hAnsi="Nafees Web Naskh" w:cs="Nafees Web Naskh"/>
          <w:szCs w:val="24"/>
          <w:rtl/>
        </w:rPr>
        <w:t>، اور ا</w:t>
      </w:r>
      <w:r w:rsidRPr="00F53030">
        <w:rPr>
          <w:rFonts w:ascii="Nafees Web Naskh" w:hAnsi="Nafees Web Naskh" w:cs="Nafees Web Naskh" w:hint="cs"/>
          <w:szCs w:val="24"/>
          <w:rtl/>
        </w:rPr>
        <w:t>ی</w:t>
      </w:r>
      <w:r w:rsidRPr="00F53030">
        <w:rPr>
          <w:rFonts w:ascii="Nafees Web Naskh" w:hAnsi="Nafees Web Naskh" w:cs="Nafees Web Naskh" w:hint="eastAsia"/>
          <w:szCs w:val="24"/>
          <w:rtl/>
        </w:rPr>
        <w:t>س</w:t>
      </w:r>
      <w:r w:rsidRPr="00F53030">
        <w:rPr>
          <w:rFonts w:ascii="Nafees Web Naskh" w:hAnsi="Nafees Web Naskh" w:cs="Nafees Web Naskh" w:hint="cs"/>
          <w:szCs w:val="24"/>
          <w:rtl/>
        </w:rPr>
        <w:t>ی</w:t>
      </w:r>
      <w:r w:rsidRPr="00F53030">
        <w:rPr>
          <w:rFonts w:ascii="Nafees Web Naskh" w:hAnsi="Nafees Web Naskh" w:cs="Nafees Web Naskh"/>
          <w:szCs w:val="24"/>
          <w:rtl/>
        </w:rPr>
        <w:t xml:space="preserve"> و</w:t>
      </w:r>
      <w:r w:rsidRPr="00F53030">
        <w:rPr>
          <w:rFonts w:ascii="Nafees Web Naskh" w:hAnsi="Nafees Web Naskh" w:cs="Nafees Web Naskh" w:hint="cs"/>
          <w:szCs w:val="24"/>
          <w:rtl/>
        </w:rPr>
        <w:t>ی</w:t>
      </w:r>
      <w:r w:rsidRPr="00F53030">
        <w:rPr>
          <w:rFonts w:ascii="Nafees Web Naskh" w:hAnsi="Nafees Web Naskh" w:cs="Nafees Web Naskh" w:hint="eastAsia"/>
          <w:szCs w:val="24"/>
          <w:rtl/>
        </w:rPr>
        <w:t>ڈ</w:t>
      </w:r>
      <w:r w:rsidRPr="00F53030">
        <w:rPr>
          <w:rFonts w:ascii="Nafees Web Naskh" w:hAnsi="Nafees Web Naskh" w:cs="Nafees Web Naskh" w:hint="cs"/>
          <w:szCs w:val="24"/>
          <w:rtl/>
        </w:rPr>
        <w:t>ی</w:t>
      </w:r>
      <w:r w:rsidRPr="00F53030">
        <w:rPr>
          <w:rFonts w:ascii="Nafees Web Naskh" w:hAnsi="Nafees Web Naskh" w:cs="Nafees Web Naskh" w:hint="eastAsia"/>
          <w:szCs w:val="24"/>
          <w:rtl/>
        </w:rPr>
        <w:t>وز</w:t>
      </w:r>
      <w:r w:rsidRPr="00F53030">
        <w:rPr>
          <w:rFonts w:ascii="Nafees Web Naskh" w:hAnsi="Nafees Web Naskh" w:cs="Nafees Web Naskh"/>
          <w:szCs w:val="24"/>
          <w:rtl/>
        </w:rPr>
        <w:t xml:space="preserve"> کا ا</w:t>
      </w:r>
      <w:r w:rsidRPr="00F53030">
        <w:rPr>
          <w:rFonts w:ascii="Nafees Web Naskh" w:hAnsi="Nafees Web Naskh" w:cs="Nafees Web Naskh" w:hint="cs"/>
          <w:szCs w:val="24"/>
          <w:rtl/>
        </w:rPr>
        <w:t>ی</w:t>
      </w:r>
      <w:r w:rsidRPr="00F53030">
        <w:rPr>
          <w:rFonts w:ascii="Nafees Web Naskh" w:hAnsi="Nafees Web Naskh" w:cs="Nafees Web Naskh" w:hint="eastAsia"/>
          <w:szCs w:val="24"/>
          <w:rtl/>
        </w:rPr>
        <w:t>ک</w:t>
      </w:r>
      <w:r w:rsidRPr="00F53030">
        <w:rPr>
          <w:rFonts w:ascii="Nafees Web Naskh" w:hAnsi="Nafees Web Naskh" w:cs="Nafees Web Naskh"/>
          <w:szCs w:val="24"/>
          <w:rtl/>
        </w:rPr>
        <w:t xml:space="preserve"> جائزہ جو اسکول اورگھر م</w:t>
      </w:r>
      <w:r w:rsidRPr="00F53030">
        <w:rPr>
          <w:rFonts w:ascii="Nafees Web Naskh" w:hAnsi="Nafees Web Naskh" w:cs="Nafees Web Naskh" w:hint="cs"/>
          <w:szCs w:val="24"/>
          <w:rtl/>
        </w:rPr>
        <w:t>ی</w:t>
      </w:r>
      <w:r w:rsidRPr="00F53030">
        <w:rPr>
          <w:rFonts w:ascii="Nafees Web Naskh" w:hAnsi="Nafees Web Naskh" w:cs="Nafees Web Naskh" w:hint="eastAsia"/>
          <w:szCs w:val="24"/>
          <w:rtl/>
        </w:rPr>
        <w:t>ں</w:t>
      </w:r>
      <w:r w:rsidRPr="00F53030">
        <w:rPr>
          <w:rFonts w:ascii="Nafees Web Naskh" w:hAnsi="Nafees Web Naskh" w:cs="Nafees Web Naskh"/>
          <w:szCs w:val="24"/>
          <w:rtl/>
        </w:rPr>
        <w:t xml:space="preserve"> طلبا</w:t>
      </w:r>
      <w:r>
        <w:rPr>
          <w:rFonts w:ascii="Nafees Web Naskh" w:hAnsi="Nafees Web Naskh" w:cs="Nafees Web Naskh" w:hint="cs"/>
          <w:szCs w:val="24"/>
          <w:rtl/>
        </w:rPr>
        <w:t>ء</w:t>
      </w:r>
      <w:r w:rsidRPr="00F53030">
        <w:rPr>
          <w:rFonts w:ascii="Nafees Web Naskh" w:hAnsi="Nafees Web Naskh" w:cs="Nafees Web Naskh"/>
          <w:szCs w:val="24"/>
          <w:rtl/>
        </w:rPr>
        <w:t xml:space="preserve"> کو س</w:t>
      </w:r>
      <w:r w:rsidRPr="00F53030">
        <w:rPr>
          <w:rFonts w:ascii="Nafees Web Naskh" w:hAnsi="Nafees Web Naskh" w:cs="Nafees Web Naskh" w:hint="cs"/>
          <w:szCs w:val="24"/>
          <w:rtl/>
        </w:rPr>
        <w:t>ی</w:t>
      </w:r>
      <w:r w:rsidRPr="00F53030">
        <w:rPr>
          <w:rFonts w:ascii="Nafees Web Naskh" w:hAnsi="Nafees Web Naskh" w:cs="Nafees Web Naskh" w:hint="eastAsia"/>
          <w:szCs w:val="24"/>
          <w:rtl/>
        </w:rPr>
        <w:t>کھنے</w:t>
      </w:r>
      <w:r w:rsidRPr="00F53030">
        <w:rPr>
          <w:rFonts w:ascii="Nafees Web Naskh" w:hAnsi="Nafees Web Naskh" w:cs="Nafees Web Naskh"/>
          <w:szCs w:val="24"/>
          <w:rtl/>
        </w:rPr>
        <w:t xml:space="preserve"> م</w:t>
      </w:r>
      <w:r w:rsidRPr="00F53030">
        <w:rPr>
          <w:rFonts w:ascii="Nafees Web Naskh" w:hAnsi="Nafees Web Naskh" w:cs="Nafees Web Naskh" w:hint="cs"/>
          <w:szCs w:val="24"/>
          <w:rtl/>
        </w:rPr>
        <w:t>ی</w:t>
      </w:r>
      <w:r w:rsidRPr="00F53030">
        <w:rPr>
          <w:rFonts w:ascii="Nafees Web Naskh" w:hAnsi="Nafees Web Naskh" w:cs="Nafees Web Naskh" w:hint="eastAsia"/>
          <w:szCs w:val="24"/>
          <w:rtl/>
        </w:rPr>
        <w:t>ں</w:t>
      </w:r>
      <w:r w:rsidRPr="00F53030">
        <w:rPr>
          <w:rFonts w:ascii="Nafees Web Naskh" w:hAnsi="Nafees Web Naskh" w:cs="Nafees Web Naskh"/>
          <w:szCs w:val="24"/>
          <w:rtl/>
        </w:rPr>
        <w:t xml:space="preserve"> مدد فراہم کرنے</w:t>
      </w:r>
      <w:r>
        <w:rPr>
          <w:rFonts w:ascii="Nafees Web Naskh" w:hAnsi="Nafees Web Naskh" w:cs="Nafees Web Naskh" w:hint="cs"/>
          <w:szCs w:val="24"/>
          <w:rtl/>
        </w:rPr>
        <w:t>کیلئے</w:t>
      </w:r>
      <w:r w:rsidRPr="00F53030">
        <w:rPr>
          <w:rFonts w:ascii="Nafees Web Naskh" w:hAnsi="Nafees Web Naskh" w:cs="Nafees Web Naskh"/>
          <w:szCs w:val="24"/>
          <w:rtl/>
        </w:rPr>
        <w:t xml:space="preserve"> لائسنس </w:t>
      </w:r>
      <w:r>
        <w:rPr>
          <w:rFonts w:ascii="Nafees Web Naskh" w:hAnsi="Nafees Web Naskh" w:cs="Nafees Web Naskh" w:hint="cs"/>
          <w:szCs w:val="24"/>
          <w:rtl/>
        </w:rPr>
        <w:t>شدہ</w:t>
      </w:r>
      <w:r w:rsidRPr="00F53030">
        <w:rPr>
          <w:rFonts w:ascii="Nafees Web Naskh" w:hAnsi="Nafees Web Naskh" w:cs="Nafees Web Naskh"/>
          <w:szCs w:val="24"/>
          <w:rtl/>
        </w:rPr>
        <w:t xml:space="preserve"> ہ</w:t>
      </w:r>
      <w:r w:rsidRPr="00F53030">
        <w:rPr>
          <w:rFonts w:ascii="Nafees Web Naskh" w:hAnsi="Nafees Web Naskh" w:cs="Nafees Web Naskh" w:hint="cs"/>
          <w:szCs w:val="24"/>
          <w:rtl/>
        </w:rPr>
        <w:t>ی</w:t>
      </w:r>
      <w:r w:rsidRPr="00F53030">
        <w:rPr>
          <w:rFonts w:ascii="Nafees Web Naskh" w:hAnsi="Nafees Web Naskh" w:cs="Nafees Web Naskh" w:hint="eastAsia"/>
          <w:szCs w:val="24"/>
          <w:rtl/>
        </w:rPr>
        <w:t>ں</w:t>
      </w:r>
      <w:r w:rsidRPr="00F53030">
        <w:rPr>
          <w:rFonts w:ascii="Nafees Web Naskh" w:hAnsi="Nafees Web Naskh" w:cs="Nafees Web Naskh"/>
          <w:szCs w:val="24"/>
          <w:rtl/>
        </w:rPr>
        <w:t>۔</w:t>
      </w:r>
    </w:p>
    <w:p w14:paraId="1817BE5F" w14:textId="61EF057F" w:rsidR="00751226" w:rsidRDefault="00751226" w:rsidP="00751226">
      <w:pPr>
        <w:bidi/>
        <w:spacing w:line="240" w:lineRule="auto"/>
        <w:ind w:left="-284"/>
        <w:rPr>
          <w:rFonts w:ascii="Nafees Web Naskh" w:eastAsia="Calibri" w:hAnsi="Nafees Web Naskh" w:cs="Nafees Web Naskh"/>
          <w:szCs w:val="24"/>
          <w:rtl/>
        </w:rPr>
      </w:pPr>
    </w:p>
    <w:p w14:paraId="29B2C1D0" w14:textId="49C218E3" w:rsidR="00751226" w:rsidRDefault="00751226" w:rsidP="00751226">
      <w:pPr>
        <w:bidi/>
        <w:spacing w:line="240" w:lineRule="auto"/>
        <w:ind w:left="-284"/>
        <w:rPr>
          <w:rFonts w:ascii="Nafees Web Naskh" w:eastAsia="Calibri" w:hAnsi="Nafees Web Naskh" w:cs="Nafees Web Naskh"/>
          <w:szCs w:val="24"/>
          <w:rtl/>
        </w:rPr>
      </w:pPr>
    </w:p>
    <w:p w14:paraId="36418B84" w14:textId="77777777" w:rsidR="00751226" w:rsidRDefault="00751226" w:rsidP="00751226">
      <w:pPr>
        <w:bidi/>
        <w:spacing w:line="240" w:lineRule="auto"/>
        <w:ind w:left="-284"/>
        <w:rPr>
          <w:rFonts w:ascii="Nafees Web Naskh" w:eastAsia="Calibri" w:hAnsi="Nafees Web Naskh" w:cs="Nafees Web Naskh"/>
          <w:szCs w:val="24"/>
          <w:rtl/>
        </w:rPr>
      </w:pPr>
    </w:p>
    <w:p w14:paraId="692301BC" w14:textId="73713AC3" w:rsidR="00A81A6D" w:rsidRDefault="00751226" w:rsidP="00A81A6D">
      <w:pPr>
        <w:bidi/>
        <w:spacing w:before="0" w:after="0" w:line="240" w:lineRule="auto"/>
        <w:ind w:left="-288"/>
        <w:rPr>
          <w:rFonts w:ascii="Nafees Web Naskh" w:hAnsi="Nafees Web Naskh" w:cs="Nafees Web Naskh"/>
          <w:szCs w:val="24"/>
          <w:rtl/>
        </w:rPr>
      </w:pPr>
      <w:r w:rsidRPr="00751226">
        <w:rPr>
          <w:rFonts w:ascii="Nafees Web Naskh" w:eastAsia="Calibri" w:hAnsi="Nafees Web Naskh" w:cs="Nafees Web Naskh"/>
          <w:b/>
          <w:bCs/>
          <w:szCs w:val="24"/>
          <w:rtl/>
        </w:rPr>
        <w:t>ف</w:t>
      </w:r>
      <w:r w:rsidRPr="00751226">
        <w:rPr>
          <w:rFonts w:ascii="Nafees Web Naskh" w:eastAsia="Calibri" w:hAnsi="Nafees Web Naskh" w:cs="Nafees Web Naskh" w:hint="cs"/>
          <w:b/>
          <w:bCs/>
          <w:szCs w:val="24"/>
          <w:rtl/>
        </w:rPr>
        <w:t>ی</w:t>
      </w:r>
      <w:r w:rsidRPr="00751226">
        <w:rPr>
          <w:rFonts w:ascii="Nafees Web Naskh" w:eastAsia="Calibri" w:hAnsi="Nafees Web Naskh" w:cs="Nafees Web Naskh" w:hint="eastAsia"/>
          <w:b/>
          <w:bCs/>
          <w:szCs w:val="24"/>
          <w:rtl/>
        </w:rPr>
        <w:t>مل</w:t>
      </w:r>
      <w:r w:rsidRPr="00751226">
        <w:rPr>
          <w:rFonts w:ascii="Nafees Web Naskh" w:eastAsia="Calibri" w:hAnsi="Nafees Web Naskh" w:cs="Nafees Web Naskh" w:hint="cs"/>
          <w:b/>
          <w:bCs/>
          <w:szCs w:val="24"/>
          <w:rtl/>
        </w:rPr>
        <w:t>ی</w:t>
      </w:r>
      <w:r w:rsidRPr="00751226">
        <w:rPr>
          <w:rFonts w:ascii="Nafees Web Naskh" w:eastAsia="Calibri" w:hAnsi="Nafees Web Naskh" w:cs="Nafees Web Naskh"/>
          <w:b/>
          <w:bCs/>
          <w:szCs w:val="24"/>
          <w:rtl/>
        </w:rPr>
        <w:t xml:space="preserve"> نائٹ: </w:t>
      </w:r>
      <w:r w:rsidRPr="00751226">
        <w:rPr>
          <w:rFonts w:ascii="Nafees Web Naskh" w:eastAsia="Calibri" w:hAnsi="Nafees Web Naskh" w:cs="Nafees Web Naskh" w:hint="cs"/>
          <w:b/>
          <w:bCs/>
          <w:szCs w:val="24"/>
          <w:rtl/>
        </w:rPr>
        <w:t xml:space="preserve"> </w:t>
      </w:r>
      <w:r w:rsidRPr="00751226">
        <w:rPr>
          <w:rFonts w:ascii="Nafees Web Naskh" w:eastAsia="Calibri" w:hAnsi="Nafees Web Naskh" w:cs="Nafees Web Naskh"/>
          <w:b/>
          <w:bCs/>
          <w:szCs w:val="24"/>
          <w:rtl/>
        </w:rPr>
        <w:t>کوڈنگ کے تجربے م</w:t>
      </w:r>
      <w:r w:rsidRPr="00751226">
        <w:rPr>
          <w:rFonts w:ascii="Nafees Web Naskh" w:eastAsia="Calibri" w:hAnsi="Nafees Web Naskh" w:cs="Nafees Web Naskh" w:hint="cs"/>
          <w:b/>
          <w:bCs/>
          <w:szCs w:val="24"/>
          <w:rtl/>
        </w:rPr>
        <w:t>ی</w:t>
      </w:r>
      <w:r w:rsidRPr="00751226">
        <w:rPr>
          <w:rFonts w:ascii="Nafees Web Naskh" w:eastAsia="Calibri" w:hAnsi="Nafees Web Naskh" w:cs="Nafees Web Naskh" w:hint="eastAsia"/>
          <w:b/>
          <w:bCs/>
          <w:szCs w:val="24"/>
          <w:rtl/>
        </w:rPr>
        <w:t>ں</w:t>
      </w:r>
      <w:r w:rsidRPr="00751226">
        <w:rPr>
          <w:rFonts w:ascii="Nafees Web Naskh" w:eastAsia="Calibri" w:hAnsi="Nafees Web Naskh" w:cs="Nafees Web Naskh"/>
          <w:b/>
          <w:bCs/>
          <w:szCs w:val="24"/>
          <w:rtl/>
        </w:rPr>
        <w:t xml:space="preserve"> شامل ہوں</w:t>
      </w:r>
      <w:r w:rsidR="00A725CD">
        <w:rPr>
          <w:rFonts w:ascii="Nafees Web Naskh" w:eastAsia="Calibri" w:hAnsi="Nafees Web Naskh" w:cs="Nafees Web Naskh"/>
          <w:b/>
          <w:bCs/>
          <w:szCs w:val="24"/>
          <w:rtl/>
        </w:rPr>
        <w:br/>
      </w:r>
      <w:r w:rsidR="00A725CD" w:rsidRPr="005D7ED6">
        <w:rPr>
          <w:rFonts w:asciiTheme="minorHAnsi" w:hAnsiTheme="minorHAnsi" w:cstheme="minorHAnsi"/>
          <w:szCs w:val="24"/>
          <w:rtl/>
        </w:rPr>
        <w:t>5</w:t>
      </w:r>
      <w:r w:rsidR="00A725CD" w:rsidRPr="00F53030">
        <w:rPr>
          <w:rFonts w:ascii="Nafees Web Naskh" w:hAnsi="Nafees Web Naskh" w:cs="Nafees Web Naskh"/>
          <w:szCs w:val="24"/>
          <w:rtl/>
        </w:rPr>
        <w:t xml:space="preserve"> مئ</w:t>
      </w:r>
      <w:r w:rsidR="00A725CD" w:rsidRPr="00F53030">
        <w:rPr>
          <w:rFonts w:ascii="Nafees Web Naskh" w:hAnsi="Nafees Web Naskh" w:cs="Nafees Web Naskh" w:hint="cs"/>
          <w:szCs w:val="24"/>
          <w:rtl/>
        </w:rPr>
        <w:t>ی</w:t>
      </w:r>
      <w:r w:rsidR="00A725CD" w:rsidRPr="00F53030">
        <w:rPr>
          <w:rFonts w:ascii="Nafees Web Naskh" w:hAnsi="Nafees Web Naskh" w:cs="Nafees Web Naskh"/>
          <w:szCs w:val="24"/>
          <w:rtl/>
        </w:rPr>
        <w:t xml:space="preserve"> </w:t>
      </w:r>
      <w:r w:rsidR="00A725CD">
        <w:rPr>
          <w:rFonts w:ascii="Nafees Web Naskh" w:hAnsi="Nafees Web Naskh" w:cs="Nafees Web Naskh" w:hint="cs"/>
          <w:szCs w:val="24"/>
          <w:rtl/>
        </w:rPr>
        <w:t>(</w:t>
      </w:r>
      <w:r w:rsidR="00A725CD" w:rsidRPr="005D7ED6">
        <w:rPr>
          <w:rFonts w:asciiTheme="minorHAnsi" w:hAnsiTheme="minorHAnsi" w:cstheme="minorHAnsi"/>
          <w:szCs w:val="24"/>
          <w:rtl/>
        </w:rPr>
        <w:t>7</w:t>
      </w:r>
      <w:r w:rsidR="00A725CD" w:rsidRPr="00F53030">
        <w:rPr>
          <w:rFonts w:ascii="Nafees Web Naskh" w:hAnsi="Nafees Web Naskh" w:cs="Nafees Web Naskh"/>
          <w:szCs w:val="24"/>
          <w:rtl/>
        </w:rPr>
        <w:t xml:space="preserve"> بجے </w:t>
      </w:r>
      <w:r w:rsidR="00A725CD">
        <w:rPr>
          <w:rFonts w:ascii="Nafees Web Naskh" w:hAnsi="Nafees Web Naskh" w:cs="Nafees Web Naskh" w:hint="cs"/>
          <w:szCs w:val="24"/>
          <w:rtl/>
        </w:rPr>
        <w:t>سے شام</w:t>
      </w:r>
      <w:r w:rsidR="00A725CD" w:rsidRPr="00F53030">
        <w:rPr>
          <w:rFonts w:ascii="Nafees Web Naskh" w:hAnsi="Nafees Web Naskh" w:cs="Nafees Web Naskh"/>
          <w:szCs w:val="24"/>
          <w:rtl/>
        </w:rPr>
        <w:t xml:space="preserve"> </w:t>
      </w:r>
      <w:r w:rsidR="00A725CD" w:rsidRPr="005D7ED6">
        <w:rPr>
          <w:rFonts w:asciiTheme="minorHAnsi" w:hAnsiTheme="minorHAnsi" w:cstheme="minorHAnsi"/>
          <w:szCs w:val="24"/>
        </w:rPr>
        <w:t>8:45</w:t>
      </w:r>
      <w:r w:rsidR="00A725CD" w:rsidRPr="00F53030">
        <w:rPr>
          <w:rFonts w:ascii="Nafees Web Naskh" w:hAnsi="Nafees Web Naskh" w:cs="Nafees Web Naskh"/>
          <w:szCs w:val="24"/>
          <w:rtl/>
        </w:rPr>
        <w:t xml:space="preserve"> بجے تک): </w:t>
      </w:r>
      <w:r w:rsidR="00A725CD">
        <w:rPr>
          <w:rFonts w:ascii="Nafees Web Naskh" w:hAnsi="Nafees Web Naskh" w:cs="Nafees Web Naskh" w:hint="cs"/>
          <w:szCs w:val="24"/>
          <w:rtl/>
        </w:rPr>
        <w:t xml:space="preserve"> </w:t>
      </w:r>
      <w:r w:rsidR="00A725CD" w:rsidRPr="00F53030">
        <w:rPr>
          <w:rFonts w:ascii="Nafees Web Naskh" w:hAnsi="Nafees Web Naskh" w:cs="Nafees Web Naskh"/>
          <w:szCs w:val="24"/>
          <w:rtl/>
        </w:rPr>
        <w:t>ڈسکور</w:t>
      </w:r>
      <w:r w:rsidR="00A725CD" w:rsidRPr="00F53030">
        <w:rPr>
          <w:rFonts w:ascii="Nafees Web Naskh" w:hAnsi="Nafees Web Naskh" w:cs="Nafees Web Naskh" w:hint="cs"/>
          <w:szCs w:val="24"/>
          <w:rtl/>
        </w:rPr>
        <w:t>ی</w:t>
      </w:r>
      <w:r w:rsidR="00A725CD" w:rsidRPr="00F53030">
        <w:rPr>
          <w:rFonts w:ascii="Nafees Web Naskh" w:hAnsi="Nafees Web Naskh" w:cs="Nafees Web Naskh"/>
          <w:szCs w:val="24"/>
          <w:rtl/>
        </w:rPr>
        <w:t xml:space="preserve"> کے ساتھ ا</w:t>
      </w:r>
      <w:r w:rsidR="00A725CD" w:rsidRPr="00F53030">
        <w:rPr>
          <w:rFonts w:ascii="Nafees Web Naskh" w:hAnsi="Nafees Web Naskh" w:cs="Nafees Web Naskh" w:hint="cs"/>
          <w:szCs w:val="24"/>
          <w:rtl/>
        </w:rPr>
        <w:t>ی</w:t>
      </w:r>
      <w:r w:rsidR="00A725CD" w:rsidRPr="00F53030">
        <w:rPr>
          <w:rFonts w:ascii="Nafees Web Naskh" w:hAnsi="Nafees Web Naskh" w:cs="Nafees Web Naskh" w:hint="eastAsia"/>
          <w:szCs w:val="24"/>
          <w:rtl/>
        </w:rPr>
        <w:t>ک</w:t>
      </w:r>
      <w:r w:rsidR="00A725CD" w:rsidRPr="00F53030">
        <w:rPr>
          <w:rFonts w:ascii="Nafees Web Naskh" w:hAnsi="Nafees Web Naskh" w:cs="Nafees Web Naskh"/>
          <w:szCs w:val="24"/>
          <w:rtl/>
        </w:rPr>
        <w:t xml:space="preserve"> شام</w:t>
      </w:r>
    </w:p>
    <w:p w14:paraId="59E8492B" w14:textId="77777777" w:rsidR="00A725CD" w:rsidRPr="00A725CD" w:rsidRDefault="00A725CD" w:rsidP="00A725CD">
      <w:pPr>
        <w:bidi/>
        <w:spacing w:before="0" w:after="0" w:line="240" w:lineRule="auto"/>
        <w:ind w:left="-288"/>
        <w:rPr>
          <w:rStyle w:val="Strong"/>
          <w:rFonts w:cs="Arial"/>
          <w:color w:val="F79646" w:themeColor="accent6"/>
          <w:sz w:val="14"/>
          <w:szCs w:val="14"/>
        </w:rPr>
      </w:pPr>
    </w:p>
    <w:p w14:paraId="237F63C3" w14:textId="12A9D355" w:rsidR="00A81A6D" w:rsidRDefault="00A725CD" w:rsidP="00A81A6D">
      <w:pPr>
        <w:bidi/>
        <w:spacing w:line="240" w:lineRule="auto"/>
        <w:ind w:left="-284"/>
        <w:rPr>
          <w:rFonts w:ascii="Nafees Web Naskh" w:eastAsia="Calibri" w:hAnsi="Nafees Web Naskh" w:cs="Nafees Web Naskh"/>
          <w:szCs w:val="24"/>
          <w:rtl/>
        </w:rPr>
      </w:pPr>
      <w:r w:rsidRPr="00A725CD">
        <w:rPr>
          <w:rFonts w:ascii="Nafees Web Naskh" w:eastAsia="Calibri" w:hAnsi="Nafees Web Naskh" w:cs="Nafees Web Naskh" w:hint="cs"/>
          <w:szCs w:val="24"/>
          <w:rtl/>
        </w:rPr>
        <w:t>ی</w:t>
      </w:r>
      <w:r w:rsidRPr="00A725CD">
        <w:rPr>
          <w:rFonts w:ascii="Nafees Web Naskh" w:eastAsia="Calibri" w:hAnsi="Nafees Web Naskh" w:cs="Nafees Web Naskh" w:hint="eastAsia"/>
          <w:szCs w:val="24"/>
          <w:rtl/>
        </w:rPr>
        <w:t>ہ</w:t>
      </w:r>
      <w:r w:rsidRPr="00A725CD">
        <w:rPr>
          <w:rFonts w:ascii="Nafees Web Naskh" w:eastAsia="Calibri" w:hAnsi="Nafees Web Naskh" w:cs="Nafees Web Naskh"/>
          <w:szCs w:val="24"/>
          <w:rtl/>
        </w:rPr>
        <w:t xml:space="preserve"> س</w:t>
      </w:r>
      <w:r w:rsidRPr="00A725CD">
        <w:rPr>
          <w:rFonts w:ascii="Nafees Web Naskh" w:eastAsia="Calibri" w:hAnsi="Nafees Web Naskh" w:cs="Nafees Web Naskh" w:hint="cs"/>
          <w:szCs w:val="24"/>
          <w:rtl/>
        </w:rPr>
        <w:t>ی</w:t>
      </w:r>
      <w:r w:rsidRPr="00A725CD">
        <w:rPr>
          <w:rFonts w:ascii="Nafees Web Naskh" w:eastAsia="Calibri" w:hAnsi="Nafees Web Naskh" w:cs="Nafees Web Naskh" w:hint="eastAsia"/>
          <w:szCs w:val="24"/>
          <w:rtl/>
        </w:rPr>
        <w:t>کھنے</w:t>
      </w:r>
      <w:r w:rsidRPr="00A725CD">
        <w:rPr>
          <w:rFonts w:ascii="Nafees Web Naskh" w:eastAsia="Calibri" w:hAnsi="Nafees Web Naskh" w:cs="Nafees Web Naskh"/>
          <w:szCs w:val="24"/>
          <w:rtl/>
        </w:rPr>
        <w:t>ک</w:t>
      </w:r>
      <w:r w:rsidRPr="00A725CD">
        <w:rPr>
          <w:rFonts w:ascii="Nafees Web Naskh" w:eastAsia="Calibri" w:hAnsi="Nafees Web Naskh" w:cs="Nafees Web Naskh" w:hint="cs"/>
          <w:szCs w:val="24"/>
          <w:rtl/>
        </w:rPr>
        <w:t>ی</w:t>
      </w:r>
      <w:r w:rsidRPr="00A725CD">
        <w:rPr>
          <w:rFonts w:ascii="Nafees Web Naskh" w:eastAsia="Calibri" w:hAnsi="Nafees Web Naskh" w:cs="Nafees Web Naskh"/>
          <w:szCs w:val="24"/>
          <w:rtl/>
        </w:rPr>
        <w:t xml:space="preserve"> تعل</w:t>
      </w:r>
      <w:r w:rsidRPr="00A725CD">
        <w:rPr>
          <w:rFonts w:ascii="Nafees Web Naskh" w:eastAsia="Calibri" w:hAnsi="Nafees Web Naskh" w:cs="Nafees Web Naskh" w:hint="cs"/>
          <w:szCs w:val="24"/>
          <w:rtl/>
        </w:rPr>
        <w:t>ی</w:t>
      </w:r>
      <w:r w:rsidRPr="00A725CD">
        <w:rPr>
          <w:rFonts w:ascii="Nafees Web Naskh" w:eastAsia="Calibri" w:hAnsi="Nafees Web Naskh" w:cs="Nafees Web Naskh" w:hint="eastAsia"/>
          <w:szCs w:val="24"/>
          <w:rtl/>
        </w:rPr>
        <w:t>م</w:t>
      </w:r>
      <w:r w:rsidRPr="00A725CD">
        <w:rPr>
          <w:rFonts w:ascii="Nafees Web Naskh" w:eastAsia="Calibri" w:hAnsi="Nafees Web Naskh" w:cs="Nafees Web Naskh"/>
          <w:szCs w:val="24"/>
          <w:rtl/>
        </w:rPr>
        <w:t xml:space="preserve"> جس م</w:t>
      </w:r>
      <w:r w:rsidRPr="00A725CD">
        <w:rPr>
          <w:rFonts w:ascii="Nafees Web Naskh" w:eastAsia="Calibri" w:hAnsi="Nafees Web Naskh" w:cs="Nafees Web Naskh" w:hint="cs"/>
          <w:szCs w:val="24"/>
          <w:rtl/>
        </w:rPr>
        <w:t>ی</w:t>
      </w:r>
      <w:r w:rsidRPr="00A725CD">
        <w:rPr>
          <w:rFonts w:ascii="Nafees Web Naskh" w:eastAsia="Calibri" w:hAnsi="Nafees Web Naskh" w:cs="Nafees Web Naskh" w:hint="eastAsia"/>
          <w:szCs w:val="24"/>
          <w:rtl/>
        </w:rPr>
        <w:t>ں</w:t>
      </w:r>
      <w:r w:rsidRPr="00A725CD">
        <w:rPr>
          <w:rFonts w:ascii="Nafees Web Naskh" w:eastAsia="Calibri" w:hAnsi="Nafees Web Naskh" w:cs="Nafees Web Naskh"/>
          <w:szCs w:val="24"/>
          <w:rtl/>
        </w:rPr>
        <w:t xml:space="preserve"> والد</w:t>
      </w:r>
      <w:r w:rsidRPr="00A725CD">
        <w:rPr>
          <w:rFonts w:ascii="Nafees Web Naskh" w:eastAsia="Calibri" w:hAnsi="Nafees Web Naskh" w:cs="Nafees Web Naskh" w:hint="cs"/>
          <w:szCs w:val="24"/>
          <w:rtl/>
        </w:rPr>
        <w:t>ی</w:t>
      </w:r>
      <w:r w:rsidRPr="00A725CD">
        <w:rPr>
          <w:rFonts w:ascii="Nafees Web Naskh" w:eastAsia="Calibri" w:hAnsi="Nafees Web Naskh" w:cs="Nafees Web Naskh" w:hint="eastAsia"/>
          <w:szCs w:val="24"/>
          <w:rtl/>
        </w:rPr>
        <w:t>ن</w:t>
      </w:r>
      <w:r w:rsidRPr="00A725CD">
        <w:rPr>
          <w:rFonts w:ascii="Nafees Web Naskh" w:eastAsia="Calibri" w:hAnsi="Nafees Web Naskh" w:cs="Nafees Web Naskh"/>
          <w:szCs w:val="24"/>
          <w:rtl/>
        </w:rPr>
        <w:t xml:space="preserve"> اور طلباء </w:t>
      </w:r>
      <w:r w:rsidRPr="00A725CD">
        <w:rPr>
          <w:rFonts w:ascii="Calibri" w:eastAsia="Times New Roman" w:hAnsi="Calibri" w:cs="Calibri"/>
          <w:color w:val="000000"/>
          <w:shd w:val="clear" w:color="auto" w:fill="FFFFFF"/>
        </w:rPr>
        <w:t>16,000</w:t>
      </w:r>
      <w:r w:rsidRPr="00A725CD">
        <w:rPr>
          <w:rFonts w:ascii="Nafees Web Naskh" w:eastAsia="Calibri" w:hAnsi="Nafees Web Naskh" w:cs="Nafees Web Naskh"/>
          <w:szCs w:val="24"/>
          <w:rtl/>
        </w:rPr>
        <w:t xml:space="preserve"> سے </w:t>
      </w:r>
      <w:r w:rsidRPr="00A725CD">
        <w:rPr>
          <w:rFonts w:ascii="Nafees Web Naskh" w:eastAsia="Calibri" w:hAnsi="Nafees Web Naskh" w:cs="Nafees Web Naskh" w:hint="cs"/>
          <w:szCs w:val="24"/>
          <w:rtl/>
        </w:rPr>
        <w:t>زائد</w:t>
      </w:r>
      <w:r w:rsidRPr="00A725CD">
        <w:rPr>
          <w:rFonts w:ascii="Nafees Web Naskh" w:eastAsia="Calibri" w:hAnsi="Nafees Web Naskh" w:cs="Nafees Web Naskh"/>
          <w:szCs w:val="24"/>
          <w:rtl/>
        </w:rPr>
        <w:t xml:space="preserve"> وسائل تک </w:t>
      </w:r>
      <w:r w:rsidRPr="00A725CD">
        <w:rPr>
          <w:rFonts w:ascii="Nafees Web Naskh" w:eastAsia="Calibri" w:hAnsi="Nafees Web Naskh" w:cs="Nafees Web Naskh" w:hint="cs"/>
          <w:szCs w:val="24"/>
          <w:rtl/>
        </w:rPr>
        <w:t xml:space="preserve">کیسے </w:t>
      </w:r>
      <w:r w:rsidRPr="00A725CD">
        <w:rPr>
          <w:rFonts w:ascii="Nafees Web Naskh" w:eastAsia="Calibri" w:hAnsi="Nafees Web Naskh" w:cs="Nafees Web Naskh"/>
          <w:szCs w:val="24"/>
          <w:rtl/>
        </w:rPr>
        <w:t>رسائ</w:t>
      </w:r>
      <w:r w:rsidRPr="00A725CD">
        <w:rPr>
          <w:rFonts w:ascii="Nafees Web Naskh" w:eastAsia="Calibri" w:hAnsi="Nafees Web Naskh" w:cs="Nafees Web Naskh" w:hint="cs"/>
          <w:szCs w:val="24"/>
          <w:rtl/>
        </w:rPr>
        <w:t>ی</w:t>
      </w:r>
      <w:r w:rsidRPr="00A725CD">
        <w:rPr>
          <w:rFonts w:ascii="Nafees Web Naskh" w:eastAsia="Calibri" w:hAnsi="Nafees Web Naskh" w:cs="Nafees Web Naskh"/>
          <w:szCs w:val="24"/>
          <w:rtl/>
        </w:rPr>
        <w:t xml:space="preserve"> حاصل کرسکتے ہ</w:t>
      </w:r>
      <w:r w:rsidRPr="00A725CD">
        <w:rPr>
          <w:rFonts w:ascii="Nafees Web Naskh" w:eastAsia="Calibri" w:hAnsi="Nafees Web Naskh" w:cs="Nafees Web Naskh" w:hint="cs"/>
          <w:szCs w:val="24"/>
          <w:rtl/>
        </w:rPr>
        <w:t>ی</w:t>
      </w:r>
      <w:r w:rsidRPr="00A725CD">
        <w:rPr>
          <w:rFonts w:ascii="Nafees Web Naskh" w:eastAsia="Calibri" w:hAnsi="Nafees Web Naskh" w:cs="Nafees Web Naskh" w:hint="eastAsia"/>
          <w:szCs w:val="24"/>
          <w:rtl/>
        </w:rPr>
        <w:t>ں</w:t>
      </w:r>
      <w:r w:rsidRPr="00A725CD">
        <w:rPr>
          <w:rFonts w:ascii="Nafees Web Naskh" w:eastAsia="Calibri" w:hAnsi="Nafees Web Naskh" w:cs="Nafees Web Naskh"/>
          <w:szCs w:val="24"/>
          <w:rtl/>
        </w:rPr>
        <w:t>، بشمول ورچوئل ف</w:t>
      </w:r>
      <w:r w:rsidRPr="00A725CD">
        <w:rPr>
          <w:rFonts w:ascii="Nafees Web Naskh" w:eastAsia="Calibri" w:hAnsi="Nafees Web Naskh" w:cs="Nafees Web Naskh" w:hint="cs"/>
          <w:szCs w:val="24"/>
          <w:rtl/>
        </w:rPr>
        <w:t>ِی</w:t>
      </w:r>
      <w:r w:rsidRPr="00A725CD">
        <w:rPr>
          <w:rFonts w:ascii="Nafees Web Naskh" w:eastAsia="Calibri" w:hAnsi="Nafees Web Naskh" w:cs="Nafees Web Naskh" w:hint="eastAsia"/>
          <w:szCs w:val="24"/>
          <w:rtl/>
        </w:rPr>
        <w:t>لڈ</w:t>
      </w:r>
      <w:r w:rsidRPr="00A725CD">
        <w:rPr>
          <w:rFonts w:ascii="Nafees Web Naskh" w:eastAsia="Calibri" w:hAnsi="Nafees Web Naskh" w:cs="Nafees Web Naskh"/>
          <w:szCs w:val="24"/>
          <w:rtl/>
        </w:rPr>
        <w:t xml:space="preserve"> ٹرپس، پوڈ</w:t>
      </w:r>
      <w:r>
        <w:rPr>
          <w:rFonts w:ascii="Nafees Web Naskh" w:eastAsia="Calibri" w:hAnsi="Nafees Web Naskh" w:cs="Nafees Web Naskh" w:hint="cs"/>
          <w:szCs w:val="24"/>
          <w:rtl/>
        </w:rPr>
        <w:t xml:space="preserve"> </w:t>
      </w:r>
      <w:r w:rsidRPr="00A725CD">
        <w:rPr>
          <w:rFonts w:ascii="Nafees Web Naskh" w:eastAsia="Calibri" w:hAnsi="Nafees Web Naskh" w:cs="Nafees Web Naskh"/>
          <w:szCs w:val="24"/>
          <w:rtl/>
        </w:rPr>
        <w:t>کاسٹس، انٹرا</w:t>
      </w:r>
      <w:r w:rsidRPr="00A725CD">
        <w:rPr>
          <w:rFonts w:ascii="Nafees Web Naskh" w:eastAsia="Calibri" w:hAnsi="Nafees Web Naskh" w:cs="Nafees Web Naskh" w:hint="cs"/>
          <w:szCs w:val="24"/>
          <w:rtl/>
        </w:rPr>
        <w:t>ی</w:t>
      </w:r>
      <w:r w:rsidRPr="00A725CD">
        <w:rPr>
          <w:rFonts w:ascii="Nafees Web Naskh" w:eastAsia="Calibri" w:hAnsi="Nafees Web Naskh" w:cs="Nafees Web Naskh" w:hint="eastAsia"/>
          <w:szCs w:val="24"/>
          <w:rtl/>
        </w:rPr>
        <w:t>کٹو</w:t>
      </w:r>
      <w:r w:rsidRPr="00A725CD">
        <w:rPr>
          <w:rFonts w:ascii="Nafees Web Naskh" w:eastAsia="Calibri" w:hAnsi="Nafees Web Naskh" w:cs="Nafees Web Naskh"/>
          <w:szCs w:val="24"/>
          <w:rtl/>
        </w:rPr>
        <w:t>گ</w:t>
      </w:r>
      <w:r w:rsidRPr="00A725CD">
        <w:rPr>
          <w:rFonts w:ascii="Nafees Web Naskh" w:eastAsia="Calibri" w:hAnsi="Nafees Web Naskh" w:cs="Nafees Web Naskh" w:hint="cs"/>
          <w:szCs w:val="24"/>
          <w:rtl/>
        </w:rPr>
        <w:t>ی</w:t>
      </w:r>
      <w:r w:rsidRPr="00A725CD">
        <w:rPr>
          <w:rFonts w:ascii="Nafees Web Naskh" w:eastAsia="Calibri" w:hAnsi="Nafees Web Naskh" w:cs="Nafees Web Naskh" w:hint="eastAsia"/>
          <w:szCs w:val="24"/>
          <w:rtl/>
        </w:rPr>
        <w:t>مز</w:t>
      </w:r>
      <w:r w:rsidRPr="00A725CD">
        <w:rPr>
          <w:rFonts w:ascii="Nafees Web Naskh" w:eastAsia="Calibri" w:hAnsi="Nafees Web Naskh" w:cs="Nafees Web Naskh"/>
          <w:szCs w:val="24"/>
          <w:rtl/>
        </w:rPr>
        <w:t xml:space="preserve"> اور ماسٹر بلاک، </w:t>
      </w:r>
      <w:r w:rsidRPr="00A725CD">
        <w:rPr>
          <w:rFonts w:ascii="Nafees Web Naskh" w:eastAsia="Calibri" w:hAnsi="Nafees Web Naskh" w:cs="Nafees Web Naskh" w:hint="cs"/>
          <w:szCs w:val="24"/>
          <w:rtl/>
        </w:rPr>
        <w:t>پائتھن</w:t>
      </w:r>
      <w:r w:rsidRPr="00A725CD">
        <w:rPr>
          <w:rFonts w:ascii="Nafees Web Naskh" w:eastAsia="Calibri" w:hAnsi="Nafees Web Naskh" w:cs="Nafees Web Naskh"/>
          <w:szCs w:val="24"/>
          <w:rtl/>
        </w:rPr>
        <w:t xml:space="preserve"> اور ا</w:t>
      </w:r>
      <w:r w:rsidRPr="00A725CD">
        <w:rPr>
          <w:rFonts w:ascii="Nafees Web Naskh" w:eastAsia="Calibri" w:hAnsi="Nafees Web Naskh" w:cs="Nafees Web Naskh" w:hint="cs"/>
          <w:szCs w:val="24"/>
          <w:rtl/>
        </w:rPr>
        <w:t>ی</w:t>
      </w:r>
      <w:r w:rsidRPr="00A725CD">
        <w:rPr>
          <w:rFonts w:ascii="Nafees Web Naskh" w:eastAsia="Calibri" w:hAnsi="Nafees Web Naskh" w:cs="Nafees Web Naskh" w:hint="eastAsia"/>
          <w:szCs w:val="24"/>
          <w:rtl/>
        </w:rPr>
        <w:t>چ</w:t>
      </w:r>
      <w:r w:rsidRPr="00A725CD">
        <w:rPr>
          <w:rFonts w:ascii="Nafees Web Naskh" w:eastAsia="Calibri" w:hAnsi="Nafees Web Naskh" w:cs="Nafees Web Naskh"/>
          <w:szCs w:val="24"/>
          <w:rtl/>
        </w:rPr>
        <w:t xml:space="preserve"> ٹ</w:t>
      </w:r>
      <w:r w:rsidRPr="00A725CD">
        <w:rPr>
          <w:rFonts w:ascii="Nafees Web Naskh" w:eastAsia="Calibri" w:hAnsi="Nafees Web Naskh" w:cs="Nafees Web Naskh" w:hint="cs"/>
          <w:szCs w:val="24"/>
          <w:rtl/>
        </w:rPr>
        <w:t>ی</w:t>
      </w:r>
      <w:r w:rsidRPr="00A725CD">
        <w:rPr>
          <w:rFonts w:ascii="Nafees Web Naskh" w:eastAsia="Calibri" w:hAnsi="Nafees Web Naskh" w:cs="Nafees Web Naskh"/>
          <w:szCs w:val="24"/>
          <w:rtl/>
        </w:rPr>
        <w:t xml:space="preserve"> ا</w:t>
      </w:r>
      <w:r w:rsidRPr="00A725CD">
        <w:rPr>
          <w:rFonts w:ascii="Nafees Web Naskh" w:eastAsia="Calibri" w:hAnsi="Nafees Web Naskh" w:cs="Nafees Web Naskh" w:hint="cs"/>
          <w:szCs w:val="24"/>
          <w:rtl/>
        </w:rPr>
        <w:t>ی</w:t>
      </w:r>
      <w:r w:rsidRPr="00A725CD">
        <w:rPr>
          <w:rFonts w:ascii="Nafees Web Naskh" w:eastAsia="Calibri" w:hAnsi="Nafees Web Naskh" w:cs="Nafees Web Naskh" w:hint="eastAsia"/>
          <w:szCs w:val="24"/>
          <w:rtl/>
        </w:rPr>
        <w:t>م</w:t>
      </w:r>
      <w:r w:rsidRPr="00A725CD">
        <w:rPr>
          <w:rFonts w:ascii="Nafees Web Naskh" w:eastAsia="Calibri" w:hAnsi="Nafees Web Naskh" w:cs="Nafees Web Naskh"/>
          <w:szCs w:val="24"/>
          <w:rtl/>
        </w:rPr>
        <w:t xml:space="preserve"> ا</w:t>
      </w:r>
      <w:r w:rsidRPr="00A725CD">
        <w:rPr>
          <w:rFonts w:ascii="Nafees Web Naskh" w:eastAsia="Calibri" w:hAnsi="Nafees Web Naskh" w:cs="Nafees Web Naskh" w:hint="cs"/>
          <w:szCs w:val="24"/>
          <w:rtl/>
        </w:rPr>
        <w:t>ی</w:t>
      </w:r>
      <w:r w:rsidRPr="00A725CD">
        <w:rPr>
          <w:rFonts w:ascii="Nafees Web Naskh" w:eastAsia="Calibri" w:hAnsi="Nafees Web Naskh" w:cs="Nafees Web Naskh" w:hint="eastAsia"/>
          <w:szCs w:val="24"/>
          <w:rtl/>
        </w:rPr>
        <w:t>ل</w:t>
      </w:r>
      <w:r w:rsidRPr="00A725CD">
        <w:rPr>
          <w:rFonts w:ascii="Nafees Web Naskh" w:eastAsia="Calibri" w:hAnsi="Nafees Web Naskh" w:cs="Nafees Web Naskh"/>
          <w:szCs w:val="24"/>
          <w:rtl/>
        </w:rPr>
        <w:t xml:space="preserve"> کوڈنگ ک</w:t>
      </w:r>
      <w:r w:rsidRPr="00A725CD">
        <w:rPr>
          <w:rFonts w:ascii="Nafees Web Naskh" w:eastAsia="Calibri" w:hAnsi="Nafees Web Naskh" w:cs="Nafees Web Naskh" w:hint="cs"/>
          <w:szCs w:val="24"/>
          <w:rtl/>
        </w:rPr>
        <w:t>ی</w:t>
      </w:r>
      <w:r w:rsidRPr="00A725CD">
        <w:rPr>
          <w:rFonts w:ascii="Nafees Web Naskh" w:eastAsia="Calibri" w:hAnsi="Nafees Web Naskh" w:cs="Nafees Web Naskh" w:hint="eastAsia"/>
          <w:szCs w:val="24"/>
          <w:rtl/>
        </w:rPr>
        <w:t>لئے</w:t>
      </w:r>
      <w:r w:rsidRPr="00A725CD">
        <w:rPr>
          <w:rFonts w:ascii="Nafees Web Naskh" w:eastAsia="Calibri" w:hAnsi="Nafees Web Naskh" w:cs="Nafees Web Naskh" w:hint="cs"/>
          <w:szCs w:val="24"/>
          <w:rtl/>
        </w:rPr>
        <w:t xml:space="preserve"> </w:t>
      </w:r>
      <w:r w:rsidRPr="00A725CD">
        <w:rPr>
          <w:rFonts w:ascii="Nafees Web Naskh" w:eastAsia="Calibri" w:hAnsi="Nafees Web Naskh" w:cs="Nafees Web Naskh"/>
          <w:szCs w:val="24"/>
          <w:rtl/>
        </w:rPr>
        <w:t>مرحلہ وار رہنمائ</w:t>
      </w:r>
      <w:r w:rsidRPr="00A725CD">
        <w:rPr>
          <w:rFonts w:ascii="Nafees Web Naskh" w:eastAsia="Calibri" w:hAnsi="Nafees Web Naskh" w:cs="Nafees Web Naskh" w:hint="cs"/>
          <w:szCs w:val="24"/>
          <w:rtl/>
        </w:rPr>
        <w:t>ی</w:t>
      </w:r>
      <w:r w:rsidRPr="00A725CD">
        <w:rPr>
          <w:rFonts w:ascii="Nafees Web Naskh" w:eastAsia="Calibri" w:hAnsi="Nafees Web Naskh" w:cs="Nafees Web Naskh"/>
          <w:szCs w:val="24"/>
          <w:rtl/>
        </w:rPr>
        <w:t>۔</w:t>
      </w:r>
    </w:p>
    <w:p w14:paraId="083D2696" w14:textId="194AA027" w:rsidR="00A81A6D" w:rsidRDefault="00AE20D4" w:rsidP="00A81A6D">
      <w:pPr>
        <w:bidi/>
        <w:spacing w:line="240" w:lineRule="auto"/>
        <w:ind w:left="-284"/>
        <w:rPr>
          <w:rFonts w:ascii="Nafees Web Naskh" w:eastAsia="Calibri" w:hAnsi="Nafees Web Naskh" w:cs="Nafees Web Naskh"/>
          <w:szCs w:val="24"/>
          <w:rtl/>
        </w:rPr>
      </w:pPr>
      <w:r w:rsidRPr="00AE20D4">
        <w:rPr>
          <w:rFonts w:ascii="Nafees Web Naskh" w:eastAsia="Calibri" w:hAnsi="Nafees Web Naskh" w:cs="Nafees Web Naskh"/>
          <w:i/>
          <w:iCs/>
          <w:szCs w:val="24"/>
          <w:rtl/>
        </w:rPr>
        <w:t xml:space="preserve">طالبعلم </w:t>
      </w:r>
      <w:r w:rsidRPr="00AE20D4">
        <w:rPr>
          <w:rFonts w:ascii="Nafees Web Naskh" w:eastAsia="Calibri" w:hAnsi="Nafees Web Naskh" w:cs="Nafees Web Naskh" w:hint="cs"/>
          <w:i/>
          <w:iCs/>
          <w:szCs w:val="24"/>
          <w:rtl/>
        </w:rPr>
        <w:t xml:space="preserve">کا </w:t>
      </w:r>
      <w:r w:rsidRPr="00AE20D4">
        <w:rPr>
          <w:rFonts w:ascii="Nafees Web Naskh" w:eastAsia="Calibri" w:hAnsi="Nafees Web Naskh" w:cs="Nafees Web Naskh"/>
          <w:i/>
          <w:iCs/>
          <w:szCs w:val="24"/>
          <w:rtl/>
        </w:rPr>
        <w:t>ٹ</w:t>
      </w:r>
      <w:r w:rsidRPr="00AE20D4">
        <w:rPr>
          <w:rFonts w:ascii="Nafees Web Naskh" w:eastAsia="Calibri" w:hAnsi="Nafees Web Naskh" w:cs="Nafees Web Naskh" w:hint="cs"/>
          <w:i/>
          <w:iCs/>
          <w:szCs w:val="24"/>
          <w:rtl/>
        </w:rPr>
        <w:t>ی</w:t>
      </w:r>
      <w:r w:rsidRPr="00AE20D4">
        <w:rPr>
          <w:rFonts w:ascii="Nafees Web Naskh" w:eastAsia="Calibri" w:hAnsi="Nafees Web Naskh" w:cs="Nafees Web Naskh"/>
          <w:i/>
          <w:iCs/>
          <w:szCs w:val="24"/>
          <w:rtl/>
        </w:rPr>
        <w:t xml:space="preserve"> ڈ</w:t>
      </w:r>
      <w:r w:rsidRPr="00AE20D4">
        <w:rPr>
          <w:rFonts w:ascii="Nafees Web Naskh" w:eastAsia="Calibri" w:hAnsi="Nafees Web Naskh" w:cs="Nafees Web Naskh" w:hint="cs"/>
          <w:i/>
          <w:iCs/>
          <w:szCs w:val="24"/>
          <w:rtl/>
        </w:rPr>
        <w:t>ی</w:t>
      </w:r>
      <w:r w:rsidRPr="00AE20D4">
        <w:rPr>
          <w:rFonts w:ascii="Nafees Web Naskh" w:eastAsia="Calibri" w:hAnsi="Nafees Web Naskh" w:cs="Nafees Web Naskh"/>
          <w:i/>
          <w:iCs/>
          <w:szCs w:val="24"/>
          <w:rtl/>
        </w:rPr>
        <w:t xml:space="preserve"> ا</w:t>
      </w:r>
      <w:r w:rsidRPr="00AE20D4">
        <w:rPr>
          <w:rFonts w:ascii="Nafees Web Naskh" w:eastAsia="Calibri" w:hAnsi="Nafees Web Naskh" w:cs="Nafees Web Naskh" w:hint="cs"/>
          <w:i/>
          <w:iCs/>
          <w:szCs w:val="24"/>
          <w:rtl/>
        </w:rPr>
        <w:t>ی</w:t>
      </w:r>
      <w:r w:rsidRPr="00AE20D4">
        <w:rPr>
          <w:rFonts w:ascii="Nafees Web Naskh" w:eastAsia="Calibri" w:hAnsi="Nafees Web Naskh" w:cs="Nafees Web Naskh" w:hint="eastAsia"/>
          <w:i/>
          <w:iCs/>
          <w:szCs w:val="24"/>
          <w:rtl/>
        </w:rPr>
        <w:t>س</w:t>
      </w:r>
      <w:r w:rsidRPr="00AE20D4">
        <w:rPr>
          <w:rFonts w:ascii="Nafees Web Naskh" w:eastAsia="Calibri" w:hAnsi="Nafees Web Naskh" w:cs="Nafees Web Naskh"/>
          <w:i/>
          <w:iCs/>
          <w:szCs w:val="24"/>
          <w:rtl/>
        </w:rPr>
        <w:t xml:space="preserve"> ب</w:t>
      </w:r>
      <w:r w:rsidRPr="00AE20D4">
        <w:rPr>
          <w:rFonts w:ascii="Nafees Web Naskh" w:eastAsia="Calibri" w:hAnsi="Nafees Web Naskh" w:cs="Nafees Web Naskh" w:hint="cs"/>
          <w:i/>
          <w:iCs/>
          <w:szCs w:val="24"/>
          <w:rtl/>
        </w:rPr>
        <w:t>ی</w:t>
      </w:r>
      <w:r w:rsidRPr="00AE20D4">
        <w:rPr>
          <w:rFonts w:ascii="Nafees Web Naskh" w:eastAsia="Calibri" w:hAnsi="Nafees Web Naskh" w:cs="Nafees Web Naskh"/>
          <w:i/>
          <w:iCs/>
          <w:szCs w:val="24"/>
          <w:rtl/>
        </w:rPr>
        <w:t xml:space="preserve"> لاگ ا</w:t>
      </w:r>
      <w:r w:rsidRPr="00AE20D4">
        <w:rPr>
          <w:rFonts w:ascii="Nafees Web Naskh" w:eastAsia="Calibri" w:hAnsi="Nafees Web Naskh" w:cs="Nafees Web Naskh" w:hint="cs"/>
          <w:i/>
          <w:iCs/>
          <w:szCs w:val="24"/>
          <w:rtl/>
        </w:rPr>
        <w:t>ِ</w:t>
      </w:r>
      <w:r w:rsidRPr="00AE20D4">
        <w:rPr>
          <w:rFonts w:ascii="Nafees Web Naskh" w:eastAsia="Calibri" w:hAnsi="Nafees Web Naskh" w:cs="Nafees Web Naskh"/>
          <w:i/>
          <w:iCs/>
          <w:szCs w:val="24"/>
          <w:rtl/>
        </w:rPr>
        <w:t>ن اور پاس ورڈ استعم</w:t>
      </w:r>
      <w:r w:rsidRPr="00AE20D4">
        <w:rPr>
          <w:rFonts w:ascii="Nafees Web Naskh" w:eastAsia="Calibri" w:hAnsi="Nafees Web Naskh" w:cs="Nafees Web Naskh" w:hint="cs"/>
          <w:i/>
          <w:iCs/>
          <w:szCs w:val="24"/>
          <w:rtl/>
        </w:rPr>
        <w:t xml:space="preserve">ال کرکے </w:t>
      </w:r>
      <w:r w:rsidRPr="00AE20D4">
        <w:rPr>
          <w:rFonts w:ascii="Nafees Web Naskh" w:eastAsia="Calibri" w:hAnsi="Nafees Web Naskh" w:cs="Nafees Web Naskh"/>
          <w:i/>
          <w:iCs/>
          <w:szCs w:val="24"/>
          <w:rtl/>
        </w:rPr>
        <w:t>ڈسکور</w:t>
      </w:r>
      <w:r w:rsidRPr="00AE20D4">
        <w:rPr>
          <w:rFonts w:ascii="Nafees Web Naskh" w:eastAsia="Calibri" w:hAnsi="Nafees Web Naskh" w:cs="Nafees Web Naskh" w:hint="cs"/>
          <w:i/>
          <w:iCs/>
          <w:szCs w:val="24"/>
          <w:rtl/>
        </w:rPr>
        <w:t>ی</w:t>
      </w:r>
      <w:r w:rsidRPr="00AE20D4">
        <w:rPr>
          <w:rFonts w:ascii="Nafees Web Naskh" w:eastAsia="Calibri" w:hAnsi="Nafees Web Naskh" w:cs="Nafees Web Naskh"/>
          <w:i/>
          <w:iCs/>
          <w:szCs w:val="24"/>
          <w:rtl/>
        </w:rPr>
        <w:t xml:space="preserve"> ا</w:t>
      </w:r>
      <w:r w:rsidRPr="00AE20D4">
        <w:rPr>
          <w:rFonts w:ascii="Nafees Web Naskh" w:eastAsia="Calibri" w:hAnsi="Nafees Web Naskh" w:cs="Nafees Web Naskh" w:hint="cs"/>
          <w:i/>
          <w:iCs/>
          <w:szCs w:val="24"/>
          <w:rtl/>
        </w:rPr>
        <w:t>ی</w:t>
      </w:r>
      <w:r w:rsidRPr="00AE20D4">
        <w:rPr>
          <w:rFonts w:ascii="Nafees Web Naskh" w:eastAsia="Calibri" w:hAnsi="Nafees Web Naskh" w:cs="Nafees Web Naskh" w:hint="eastAsia"/>
          <w:i/>
          <w:iCs/>
          <w:szCs w:val="24"/>
          <w:rtl/>
        </w:rPr>
        <w:t>جوک</w:t>
      </w:r>
      <w:r w:rsidRPr="00AE20D4">
        <w:rPr>
          <w:rFonts w:ascii="Nafees Web Naskh" w:eastAsia="Calibri" w:hAnsi="Nafees Web Naskh" w:cs="Nafees Web Naskh" w:hint="cs"/>
          <w:i/>
          <w:iCs/>
          <w:szCs w:val="24"/>
          <w:rtl/>
        </w:rPr>
        <w:t>ی</w:t>
      </w:r>
      <w:r w:rsidRPr="00AE20D4">
        <w:rPr>
          <w:rFonts w:ascii="Nafees Web Naskh" w:eastAsia="Calibri" w:hAnsi="Nafees Web Naskh" w:cs="Nafees Web Naskh" w:hint="eastAsia"/>
          <w:i/>
          <w:iCs/>
          <w:szCs w:val="24"/>
          <w:rtl/>
        </w:rPr>
        <w:t>شن</w:t>
      </w:r>
      <w:r w:rsidRPr="00AE20D4">
        <w:rPr>
          <w:rFonts w:ascii="Nafees Web Naskh" w:eastAsia="Calibri" w:hAnsi="Nafees Web Naskh" w:cs="Nafees Web Naskh"/>
          <w:i/>
          <w:iCs/>
          <w:szCs w:val="24"/>
          <w:rtl/>
        </w:rPr>
        <w:t xml:space="preserve"> م</w:t>
      </w:r>
      <w:r w:rsidRPr="00AE20D4">
        <w:rPr>
          <w:rFonts w:ascii="Nafees Web Naskh" w:eastAsia="Calibri" w:hAnsi="Nafees Web Naskh" w:cs="Nafees Web Naskh" w:hint="cs"/>
          <w:i/>
          <w:iCs/>
          <w:szCs w:val="24"/>
          <w:rtl/>
        </w:rPr>
        <w:t>ی</w:t>
      </w:r>
      <w:r w:rsidRPr="00AE20D4">
        <w:rPr>
          <w:rFonts w:ascii="Nafees Web Naskh" w:eastAsia="Calibri" w:hAnsi="Nafees Web Naskh" w:cs="Nafees Web Naskh" w:hint="eastAsia"/>
          <w:i/>
          <w:iCs/>
          <w:szCs w:val="24"/>
          <w:rtl/>
        </w:rPr>
        <w:t>ں</w:t>
      </w:r>
      <w:r w:rsidRPr="00AE20D4">
        <w:rPr>
          <w:rFonts w:ascii="Nafees Web Naskh" w:eastAsia="Calibri" w:hAnsi="Nafees Web Naskh" w:cs="Nafees Web Naskh"/>
          <w:i/>
          <w:iCs/>
          <w:szCs w:val="24"/>
          <w:rtl/>
        </w:rPr>
        <w:t xml:space="preserve"> لاگ ا</w:t>
      </w:r>
      <w:r w:rsidRPr="00AE20D4">
        <w:rPr>
          <w:rFonts w:ascii="Nafees Web Naskh" w:eastAsia="Calibri" w:hAnsi="Nafees Web Naskh" w:cs="Nafees Web Naskh" w:hint="cs"/>
          <w:i/>
          <w:iCs/>
          <w:szCs w:val="24"/>
          <w:rtl/>
        </w:rPr>
        <w:t>ِ</w:t>
      </w:r>
      <w:r w:rsidRPr="00AE20D4">
        <w:rPr>
          <w:rFonts w:ascii="Nafees Web Naskh" w:eastAsia="Calibri" w:hAnsi="Nafees Web Naskh" w:cs="Nafees Web Naskh"/>
          <w:i/>
          <w:iCs/>
          <w:szCs w:val="24"/>
          <w:rtl/>
        </w:rPr>
        <w:t>ن کر</w:t>
      </w:r>
      <w:r w:rsidRPr="00AE20D4">
        <w:rPr>
          <w:rFonts w:ascii="Nafees Web Naskh" w:eastAsia="Calibri" w:hAnsi="Nafees Web Naskh" w:cs="Nafees Web Naskh" w:hint="cs"/>
          <w:i/>
          <w:iCs/>
          <w:szCs w:val="24"/>
          <w:rtl/>
        </w:rPr>
        <w:t>ی</w:t>
      </w:r>
      <w:r w:rsidRPr="00AE20D4">
        <w:rPr>
          <w:rFonts w:ascii="Nafees Web Naskh" w:eastAsia="Calibri" w:hAnsi="Nafees Web Naskh" w:cs="Nafees Web Naskh" w:hint="eastAsia"/>
          <w:i/>
          <w:iCs/>
          <w:szCs w:val="24"/>
          <w:rtl/>
        </w:rPr>
        <w:t>ں</w:t>
      </w:r>
      <w:r w:rsidRPr="00AE20D4">
        <w:rPr>
          <w:rFonts w:ascii="Nafees Web Naskh" w:eastAsia="Calibri" w:hAnsi="Nafees Web Naskh" w:cs="Nafees Web Naskh"/>
          <w:i/>
          <w:iCs/>
          <w:szCs w:val="24"/>
          <w:rtl/>
        </w:rPr>
        <w:t>:</w:t>
      </w:r>
      <w:r w:rsidRPr="00AE20D4">
        <w:rPr>
          <w:rFonts w:ascii="Nafees Web Naskh" w:eastAsia="Calibri" w:hAnsi="Nafees Web Naskh" w:cs="Nafees Web Naskh" w:hint="cs"/>
          <w:i/>
          <w:iCs/>
          <w:szCs w:val="24"/>
          <w:rtl/>
        </w:rPr>
        <w:t xml:space="preserve"> </w:t>
      </w:r>
      <w:r w:rsidRPr="00AE20D4">
        <w:rPr>
          <w:rFonts w:ascii="Nafees Web Naskh" w:eastAsia="Calibri" w:hAnsi="Nafees Web Naskh" w:cs="Nafees Web Naskh" w:hint="cs"/>
          <w:szCs w:val="24"/>
          <w:rtl/>
        </w:rPr>
        <w:t xml:space="preserve"> </w:t>
      </w:r>
      <w:hyperlink r:id="rId19" w:history="1">
        <w:r w:rsidRPr="00AE20D4">
          <w:rPr>
            <w:rFonts w:ascii="Calibri" w:eastAsia="Calibri" w:hAnsi="Calibri" w:cs="Calibri"/>
            <w:i/>
            <w:iCs/>
            <w:color w:val="0000FF"/>
            <w:u w:val="single"/>
            <w:shd w:val="clear" w:color="auto" w:fill="FFFFFF"/>
            <w:lang w:val="en-US"/>
          </w:rPr>
          <w:t>https://office365.discoveryeducation.ca/</w:t>
        </w:r>
      </w:hyperlink>
    </w:p>
    <w:p w14:paraId="639D109B" w14:textId="4A54FBAA" w:rsidR="00A81A6D" w:rsidRPr="00AE20D4" w:rsidRDefault="00AE20D4" w:rsidP="00A847C7">
      <w:pPr>
        <w:bidi/>
        <w:spacing w:line="240" w:lineRule="auto"/>
        <w:ind w:left="-284"/>
        <w:rPr>
          <w:rFonts w:cs="Arial"/>
          <w:sz w:val="16"/>
          <w:szCs w:val="16"/>
        </w:rPr>
      </w:pPr>
      <w:bookmarkStart w:id="7" w:name="_Hlk71276987"/>
      <w:r w:rsidRPr="00AE20D4">
        <w:rPr>
          <w:rFonts w:ascii="Nafees Web Naskh" w:eastAsia="Calibri" w:hAnsi="Nafees Web Naskh" w:cs="Nafees Web Naskh"/>
          <w:szCs w:val="24"/>
          <w:rtl/>
        </w:rPr>
        <w:t>اس و</w:t>
      </w:r>
      <w:r w:rsidRPr="00AE20D4">
        <w:rPr>
          <w:rFonts w:ascii="Nafees Web Naskh" w:eastAsia="Calibri" w:hAnsi="Nafees Web Naskh" w:cs="Nafees Web Naskh" w:hint="cs"/>
          <w:szCs w:val="24"/>
          <w:rtl/>
        </w:rPr>
        <w:t>ی</w:t>
      </w:r>
      <w:r w:rsidRPr="00AE20D4">
        <w:rPr>
          <w:rFonts w:ascii="Nafees Web Naskh" w:eastAsia="Calibri" w:hAnsi="Nafees Web Naskh" w:cs="Nafees Web Naskh" w:hint="eastAsia"/>
          <w:szCs w:val="24"/>
          <w:rtl/>
        </w:rPr>
        <w:t>ب</w:t>
      </w:r>
      <w:r w:rsidRPr="00AE20D4">
        <w:rPr>
          <w:rFonts w:ascii="Nafees Web Naskh" w:eastAsia="Calibri" w:hAnsi="Nafees Web Naskh" w:cs="Nafees Web Naskh" w:hint="cs"/>
          <w:szCs w:val="24"/>
          <w:rtl/>
        </w:rPr>
        <w:t>ی</w:t>
      </w:r>
      <w:r w:rsidRPr="00AE20D4">
        <w:rPr>
          <w:rFonts w:ascii="Nafees Web Naskh" w:eastAsia="Calibri" w:hAnsi="Nafees Web Naskh" w:cs="Nafees Web Naskh" w:hint="eastAsia"/>
          <w:szCs w:val="24"/>
          <w:rtl/>
        </w:rPr>
        <w:t>نار</w:t>
      </w:r>
      <w:r w:rsidRPr="00AE20D4">
        <w:rPr>
          <w:rFonts w:ascii="Nafees Web Naskh" w:eastAsia="Calibri" w:hAnsi="Nafees Web Naskh" w:cs="Nafees Web Naskh" w:hint="cs"/>
          <w:szCs w:val="24"/>
          <w:rtl/>
        </w:rPr>
        <w:t>کیلئے</w:t>
      </w:r>
      <w:r w:rsidRPr="00AE20D4">
        <w:rPr>
          <w:rFonts w:ascii="Nafees Web Naskh" w:eastAsia="Calibri" w:hAnsi="Nafees Web Naskh" w:cs="Nafees Web Naskh"/>
          <w:szCs w:val="24"/>
          <w:rtl/>
        </w:rPr>
        <w:t xml:space="preserve"> </w:t>
      </w:r>
      <w:r w:rsidRPr="00AE20D4">
        <w:rPr>
          <w:rFonts w:ascii="Nafees Web Naskh" w:eastAsia="Calibri" w:hAnsi="Nafees Web Naskh" w:cs="Nafees Web Naskh" w:hint="cs"/>
          <w:szCs w:val="24"/>
          <w:rtl/>
        </w:rPr>
        <w:t>پیشگی</w:t>
      </w:r>
      <w:r w:rsidRPr="00AE20D4">
        <w:rPr>
          <w:rFonts w:ascii="Nafees Web Naskh" w:eastAsia="Calibri" w:hAnsi="Nafees Web Naskh" w:cs="Nafees Web Naskh"/>
          <w:szCs w:val="24"/>
          <w:rtl/>
        </w:rPr>
        <w:t xml:space="preserve"> رجسٹرکر</w:t>
      </w:r>
      <w:r w:rsidRPr="00AE20D4">
        <w:rPr>
          <w:rFonts w:ascii="Nafees Web Naskh" w:eastAsia="Calibri" w:hAnsi="Nafees Web Naskh" w:cs="Nafees Web Naskh" w:hint="cs"/>
          <w:szCs w:val="24"/>
          <w:rtl/>
        </w:rPr>
        <w:t>ی</w:t>
      </w:r>
      <w:r w:rsidRPr="00AE20D4">
        <w:rPr>
          <w:rFonts w:ascii="Nafees Web Naskh" w:eastAsia="Calibri" w:hAnsi="Nafees Web Naskh" w:cs="Nafees Web Naskh" w:hint="eastAsia"/>
          <w:szCs w:val="24"/>
          <w:rtl/>
        </w:rPr>
        <w:t>ں</w:t>
      </w:r>
      <w:r w:rsidRPr="00AE20D4">
        <w:rPr>
          <w:rFonts w:ascii="Nafees Web Naskh" w:eastAsia="Calibri" w:hAnsi="Nafees Web Naskh" w:cs="Nafees Web Naskh"/>
          <w:szCs w:val="24"/>
          <w:rtl/>
        </w:rPr>
        <w:t>:</w:t>
      </w:r>
      <w:bookmarkEnd w:id="7"/>
      <w:r>
        <w:rPr>
          <w:rFonts w:ascii="Nafees Web Naskh" w:eastAsia="Calibri" w:hAnsi="Nafees Web Naskh" w:cs="Nafees Web Naskh"/>
          <w:szCs w:val="24"/>
          <w:rtl/>
        </w:rPr>
        <w:br/>
      </w:r>
      <w:hyperlink r:id="rId20" w:history="1">
        <w:r w:rsidRPr="00A847C7">
          <w:rPr>
            <w:rStyle w:val="Hyperlink"/>
            <w:rFonts w:asciiTheme="minorHAnsi" w:hAnsiTheme="minorHAnsi" w:cstheme="minorHAnsi"/>
          </w:rPr>
          <w:t>https://tdsb-ca.zoom.us/webinar/register/WN_9tYol_xcTQawQBEoNhVXNA</w:t>
        </w:r>
      </w:hyperlink>
      <w:r>
        <w:rPr>
          <w:rStyle w:val="Hyperlink"/>
          <w:rFonts w:cs="Arial"/>
          <w:rtl/>
        </w:rPr>
        <w:br/>
      </w:r>
    </w:p>
    <w:p w14:paraId="6BF721BA" w14:textId="7BE02096" w:rsidR="00A81A6D" w:rsidRPr="00AE20D4" w:rsidRDefault="00AE20D4" w:rsidP="00A81A6D">
      <w:pPr>
        <w:bidi/>
        <w:spacing w:before="0" w:after="0" w:line="240" w:lineRule="auto"/>
        <w:ind w:left="-288"/>
        <w:rPr>
          <w:rStyle w:val="Strong"/>
          <w:rFonts w:cs="Arial"/>
          <w:color w:val="F79646" w:themeColor="accent6"/>
          <w:szCs w:val="24"/>
        </w:rPr>
      </w:pPr>
      <w:r w:rsidRPr="00AE20D4">
        <w:rPr>
          <w:rStyle w:val="Strong"/>
          <w:rFonts w:ascii="Nafees Web Naskh" w:hAnsi="Nafees Web Naskh" w:cs="Nafees Web Naskh"/>
          <w:color w:val="F79646" w:themeColor="accent6"/>
          <w:szCs w:val="24"/>
          <w:rtl/>
        </w:rPr>
        <w:t>ورچوئل ا</w:t>
      </w:r>
      <w:r w:rsidRPr="00AE20D4">
        <w:rPr>
          <w:rStyle w:val="Strong"/>
          <w:rFonts w:ascii="Nafees Web Naskh" w:hAnsi="Nafees Web Naskh" w:cs="Nafees Web Naskh" w:hint="cs"/>
          <w:color w:val="F79646" w:themeColor="accent6"/>
          <w:szCs w:val="24"/>
          <w:rtl/>
        </w:rPr>
        <w:t>ی</w:t>
      </w:r>
      <w:r w:rsidRPr="00AE20D4">
        <w:rPr>
          <w:rStyle w:val="Strong"/>
          <w:rFonts w:ascii="Nafees Web Naskh" w:hAnsi="Nafees Web Naskh" w:cs="Nafees Web Naskh" w:hint="eastAsia"/>
          <w:color w:val="F79646" w:themeColor="accent6"/>
          <w:szCs w:val="24"/>
          <w:rtl/>
        </w:rPr>
        <w:t>ل</w:t>
      </w:r>
      <w:r w:rsidRPr="00AE20D4">
        <w:rPr>
          <w:rStyle w:val="Strong"/>
          <w:rFonts w:ascii="Nafees Web Naskh" w:hAnsi="Nafees Web Naskh" w:cs="Nafees Web Naskh" w:hint="cs"/>
          <w:color w:val="F79646" w:themeColor="accent6"/>
          <w:szCs w:val="24"/>
          <w:rtl/>
        </w:rPr>
        <w:t>ی</w:t>
      </w:r>
      <w:r w:rsidRPr="00AE20D4">
        <w:rPr>
          <w:rStyle w:val="Strong"/>
          <w:rFonts w:ascii="Nafees Web Naskh" w:hAnsi="Nafees Web Naskh" w:cs="Nafees Web Naskh" w:hint="eastAsia"/>
          <w:color w:val="F79646" w:themeColor="accent6"/>
          <w:szCs w:val="24"/>
          <w:rtl/>
        </w:rPr>
        <w:t>م</w:t>
      </w:r>
      <w:r w:rsidRPr="00AE20D4">
        <w:rPr>
          <w:rStyle w:val="Strong"/>
          <w:rFonts w:ascii="Nafees Web Naskh" w:hAnsi="Nafees Web Naskh" w:cs="Nafees Web Naskh" w:hint="cs"/>
          <w:color w:val="F79646" w:themeColor="accent6"/>
          <w:szCs w:val="24"/>
          <w:rtl/>
        </w:rPr>
        <w:t>ی</w:t>
      </w:r>
      <w:r w:rsidRPr="00AE20D4">
        <w:rPr>
          <w:rStyle w:val="Strong"/>
          <w:rFonts w:ascii="Nafees Web Naskh" w:hAnsi="Nafees Web Naskh" w:cs="Nafees Web Naskh" w:hint="eastAsia"/>
          <w:color w:val="F79646" w:themeColor="accent6"/>
          <w:szCs w:val="24"/>
          <w:rtl/>
        </w:rPr>
        <w:t>نٹر</w:t>
      </w:r>
      <w:r w:rsidRPr="00AE20D4">
        <w:rPr>
          <w:rStyle w:val="Strong"/>
          <w:rFonts w:ascii="Nafees Web Naskh" w:hAnsi="Nafees Web Naskh" w:cs="Nafees Web Naskh" w:hint="cs"/>
          <w:color w:val="F79646" w:themeColor="accent6"/>
          <w:szCs w:val="24"/>
          <w:rtl/>
        </w:rPr>
        <w:t>ی</w:t>
      </w:r>
      <w:r w:rsidRPr="00AE20D4">
        <w:rPr>
          <w:rStyle w:val="Strong"/>
          <w:rFonts w:ascii="Nafees Web Naskh" w:hAnsi="Nafees Web Naskh" w:cs="Nafees Web Naskh"/>
          <w:color w:val="F79646" w:themeColor="accent6"/>
          <w:szCs w:val="24"/>
          <w:rtl/>
        </w:rPr>
        <w:t xml:space="preserve"> اسکول اسٹاف ڈائر</w:t>
      </w:r>
      <w:r w:rsidRPr="00AE20D4">
        <w:rPr>
          <w:rStyle w:val="Strong"/>
          <w:rFonts w:ascii="Nafees Web Naskh" w:hAnsi="Nafees Web Naskh" w:cs="Nafees Web Naskh" w:hint="cs"/>
          <w:color w:val="F79646" w:themeColor="accent6"/>
          <w:szCs w:val="24"/>
          <w:rtl/>
        </w:rPr>
        <w:t>ی</w:t>
      </w:r>
      <w:r w:rsidRPr="00AE20D4">
        <w:rPr>
          <w:rStyle w:val="Strong"/>
          <w:rFonts w:ascii="Nafees Web Naskh" w:hAnsi="Nafees Web Naskh" w:cs="Nafees Web Naskh" w:hint="eastAsia"/>
          <w:color w:val="F79646" w:themeColor="accent6"/>
          <w:szCs w:val="24"/>
          <w:rtl/>
        </w:rPr>
        <w:t>کٹر</w:t>
      </w:r>
      <w:r w:rsidRPr="00AE20D4">
        <w:rPr>
          <w:rStyle w:val="Strong"/>
          <w:rFonts w:ascii="Nafees Web Naskh" w:hAnsi="Nafees Web Naskh" w:cs="Nafees Web Naskh" w:hint="cs"/>
          <w:color w:val="F79646" w:themeColor="accent6"/>
          <w:szCs w:val="24"/>
          <w:rtl/>
        </w:rPr>
        <w:t>ی</w:t>
      </w:r>
      <w:r w:rsidRPr="00AE20D4">
        <w:rPr>
          <w:rStyle w:val="Strong"/>
          <w:rFonts w:ascii="Nafees Web Naskh" w:hAnsi="Nafees Web Naskh" w:cs="Nafees Web Naskh" w:hint="eastAsia"/>
          <w:color w:val="F79646" w:themeColor="accent6"/>
          <w:szCs w:val="24"/>
          <w:rtl/>
        </w:rPr>
        <w:t>ز</w:t>
      </w:r>
    </w:p>
    <w:p w14:paraId="5394A3AE" w14:textId="3CF79EBB" w:rsidR="00AE20D4" w:rsidRDefault="00AE20D4" w:rsidP="00AE20D4">
      <w:pPr>
        <w:bidi/>
        <w:spacing w:line="240" w:lineRule="auto"/>
        <w:ind w:left="-284"/>
        <w:rPr>
          <w:rFonts w:ascii="Nafees Web Naskh" w:eastAsia="Calibri" w:hAnsi="Nafees Web Naskh" w:cs="Nafees Web Naskh"/>
          <w:szCs w:val="24"/>
          <w:rtl/>
        </w:rPr>
      </w:pPr>
      <w:bookmarkStart w:id="8" w:name="_Hlk71277352"/>
      <w:r w:rsidRPr="002B51D8">
        <w:rPr>
          <w:rFonts w:ascii="Nafees Web Naskh" w:eastAsia="Calibri" w:hAnsi="Nafees Web Naskh" w:cs="Nafees Web Naskh"/>
          <w:szCs w:val="24"/>
          <w:rtl/>
        </w:rPr>
        <w:t>ذ</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ل</w:t>
      </w:r>
      <w:r w:rsidRPr="002B51D8">
        <w:rPr>
          <w:rFonts w:ascii="Nafees Web Naskh" w:eastAsia="Calibri" w:hAnsi="Nafees Web Naskh" w:cs="Nafees Web Naskh"/>
          <w:szCs w:val="24"/>
          <w:rtl/>
        </w:rPr>
        <w:t xml:space="preserve"> م</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ں</w:t>
      </w:r>
      <w:r w:rsidRPr="002B51D8">
        <w:rPr>
          <w:rFonts w:ascii="Nafees Web Naskh" w:eastAsia="Calibri" w:hAnsi="Nafees Web Naskh" w:cs="Nafees Web Naskh"/>
          <w:szCs w:val="24"/>
          <w:rtl/>
        </w:rPr>
        <w:t xml:space="preserve"> آسان حوال</w:t>
      </w:r>
      <w:r>
        <w:rPr>
          <w:rFonts w:ascii="Nafees Web Naskh" w:eastAsia="Calibri" w:hAnsi="Nafees Web Naskh" w:cs="Nafees Web Naskh" w:hint="cs"/>
          <w:szCs w:val="24"/>
          <w:rtl/>
        </w:rPr>
        <w:t>ے</w:t>
      </w:r>
      <w:r w:rsidRPr="002B51D8">
        <w:rPr>
          <w:rFonts w:ascii="Nafees Web Naskh" w:eastAsia="Calibri" w:hAnsi="Nafees Web Naskh" w:cs="Nafees Web Naskh" w:hint="cs"/>
          <w:szCs w:val="24"/>
          <w:rtl/>
        </w:rPr>
        <w:t>کیلئے</w:t>
      </w:r>
      <w:r w:rsidRPr="002B51D8">
        <w:rPr>
          <w:rFonts w:ascii="Nafees Web Naskh" w:eastAsia="Calibri" w:hAnsi="Nafees Web Naskh" w:cs="Nafees Web Naskh"/>
          <w:szCs w:val="24"/>
          <w:rtl/>
        </w:rPr>
        <w:t xml:space="preserve"> ورچوئل اسکول انتظام</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szCs w:val="24"/>
          <w:rtl/>
        </w:rPr>
        <w:t xml:space="preserve"> ٹ</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م</w:t>
      </w:r>
      <w:r w:rsidRPr="002B51D8">
        <w:rPr>
          <w:rFonts w:ascii="Nafees Web Naskh" w:eastAsia="Calibri" w:hAnsi="Nafees Web Naskh" w:cs="Nafees Web Naskh"/>
          <w:szCs w:val="24"/>
          <w:rtl/>
        </w:rPr>
        <w:t xml:space="preserve"> ڈائر</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کٹر</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اں</w:t>
      </w:r>
      <w:r w:rsidRPr="002B51D8">
        <w:rPr>
          <w:rFonts w:ascii="Nafees Web Naskh" w:eastAsia="Calibri" w:hAnsi="Nafees Web Naskh" w:cs="Nafees Web Naskh"/>
          <w:szCs w:val="24"/>
          <w:rtl/>
        </w:rPr>
        <w:t xml:space="preserve"> ہ</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ں</w:t>
      </w:r>
      <w:r w:rsidRPr="002B51D8">
        <w:rPr>
          <w:rFonts w:ascii="Nafees Web Naskh" w:eastAsia="Calibri" w:hAnsi="Nafees Web Naskh" w:cs="Nafees Web Naskh"/>
          <w:szCs w:val="24"/>
          <w:rtl/>
        </w:rPr>
        <w:t>۔</w:t>
      </w:r>
      <w:r w:rsidRPr="002B51D8">
        <w:rPr>
          <w:rFonts w:ascii="Nafees Web Naskh" w:eastAsia="Calibri" w:hAnsi="Nafees Web Naskh" w:cs="Nafees Web Naskh" w:hint="cs"/>
          <w:szCs w:val="24"/>
          <w:rtl/>
        </w:rPr>
        <w:t xml:space="preserve"> </w:t>
      </w:r>
      <w:r w:rsidRPr="002B51D8">
        <w:rPr>
          <w:rFonts w:ascii="Nafees Web Naskh" w:eastAsia="Calibri" w:hAnsi="Nafees Web Naskh" w:cs="Nafees Web Naskh"/>
          <w:szCs w:val="24"/>
          <w:rtl/>
        </w:rPr>
        <w:t>ہرلرننگ س</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نٹر</w:t>
      </w:r>
      <w:r w:rsidRPr="002B51D8">
        <w:rPr>
          <w:rFonts w:ascii="Nafees Web Naskh" w:eastAsia="Calibri" w:hAnsi="Nafees Web Naskh" w:cs="Nafees Web Naskh"/>
          <w:szCs w:val="24"/>
          <w:rtl/>
        </w:rPr>
        <w:t xml:space="preserve"> م</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ں</w:t>
      </w:r>
      <w:r w:rsidRPr="002B51D8">
        <w:rPr>
          <w:rFonts w:ascii="Nafees Web Naskh" w:eastAsia="Calibri" w:hAnsi="Nafees Web Naskh" w:cs="Nafees Web Naskh"/>
          <w:szCs w:val="24"/>
          <w:rtl/>
        </w:rPr>
        <w:t xml:space="preserve"> پرنسپل</w:t>
      </w:r>
      <w:r>
        <w:rPr>
          <w:rFonts w:ascii="Nafees Web Naskh" w:eastAsia="Calibri" w:hAnsi="Nafees Web Naskh" w:cs="Nafees Web Naskh" w:hint="cs"/>
          <w:szCs w:val="24"/>
          <w:rtl/>
        </w:rPr>
        <w:t>ز</w:t>
      </w:r>
      <w:r w:rsidRPr="002B51D8">
        <w:rPr>
          <w:rFonts w:ascii="Nafees Web Naskh" w:eastAsia="Calibri" w:hAnsi="Nafees Web Naskh" w:cs="Nafees Web Naskh"/>
          <w:szCs w:val="24"/>
          <w:rtl/>
        </w:rPr>
        <w:t xml:space="preserve"> اور نائب پرنسپلز کوگر</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ڈ</w:t>
      </w:r>
      <w:r w:rsidRPr="002B51D8">
        <w:rPr>
          <w:rFonts w:ascii="Nafees Web Naskh" w:eastAsia="Calibri" w:hAnsi="Nafees Web Naskh" w:cs="Nafees Web Naskh"/>
          <w:szCs w:val="24"/>
          <w:rtl/>
        </w:rPr>
        <w:t xml:space="preserve"> کے </w:t>
      </w:r>
      <w:r w:rsidRPr="002B51D8">
        <w:rPr>
          <w:rFonts w:ascii="Nafees Web Naskh" w:eastAsia="Calibri" w:hAnsi="Nafees Web Naskh" w:cs="Nafees Web Naskh" w:hint="cs"/>
          <w:szCs w:val="24"/>
          <w:rtl/>
        </w:rPr>
        <w:t>حساب سے</w:t>
      </w:r>
      <w:r w:rsidRPr="002B51D8">
        <w:rPr>
          <w:rFonts w:ascii="Nafees Web Naskh" w:eastAsia="Calibri" w:hAnsi="Nafees Web Naskh" w:cs="Nafees Web Naskh"/>
          <w:szCs w:val="24"/>
          <w:rtl/>
        </w:rPr>
        <w:t xml:space="preserve"> </w:t>
      </w:r>
      <w:r>
        <w:rPr>
          <w:rFonts w:ascii="Nafees Web Naskh" w:eastAsia="Calibri" w:hAnsi="Nafees Web Naskh" w:cs="Nafees Web Naskh" w:hint="cs"/>
          <w:szCs w:val="24"/>
          <w:rtl/>
        </w:rPr>
        <w:t xml:space="preserve">نامزد </w:t>
      </w:r>
      <w:r w:rsidRPr="002B51D8">
        <w:rPr>
          <w:rFonts w:ascii="Nafees Web Naskh" w:eastAsia="Calibri" w:hAnsi="Nafees Web Naskh" w:cs="Nafees Web Naskh"/>
          <w:szCs w:val="24"/>
          <w:rtl/>
        </w:rPr>
        <w:t>ک</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ا</w:t>
      </w:r>
      <w:r w:rsidRPr="002B51D8">
        <w:rPr>
          <w:rFonts w:ascii="Nafees Web Naskh" w:eastAsia="Calibri" w:hAnsi="Nafees Web Naskh" w:cs="Nafees Web Naskh"/>
          <w:szCs w:val="24"/>
          <w:rtl/>
        </w:rPr>
        <w:t xml:space="preserve"> گ</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ا</w:t>
      </w:r>
      <w:r w:rsidRPr="002B51D8">
        <w:rPr>
          <w:rFonts w:ascii="Nafees Web Naskh" w:eastAsia="Calibri" w:hAnsi="Nafees Web Naskh" w:cs="Nafees Web Naskh"/>
          <w:szCs w:val="24"/>
          <w:rtl/>
        </w:rPr>
        <w:t xml:space="preserve"> ہے۔</w:t>
      </w:r>
      <w:bookmarkEnd w:id="8"/>
    </w:p>
    <w:bookmarkStart w:id="9" w:name="_Hlk71277560"/>
    <w:p w14:paraId="02915104" w14:textId="1BDDBB35" w:rsidR="00234F57" w:rsidRDefault="00234F57" w:rsidP="00234F57">
      <w:pPr>
        <w:bidi/>
        <w:spacing w:line="240" w:lineRule="auto"/>
        <w:ind w:left="-284"/>
        <w:rPr>
          <w:rFonts w:ascii="Nafees Web Naskh" w:eastAsia="Calibri" w:hAnsi="Nafees Web Naskh" w:cs="Nafees Web Naskh"/>
          <w:szCs w:val="24"/>
          <w:rtl/>
        </w:rPr>
      </w:pPr>
      <w:r w:rsidRPr="00234F57">
        <w:rPr>
          <w:rFonts w:ascii="Nafees Web Naskh" w:eastAsia="Calibri" w:hAnsi="Nafees Web Naskh" w:cs="Nafees Web Naskh"/>
          <w:color w:val="2452D7"/>
          <w:sz w:val="22"/>
          <w:szCs w:val="24"/>
          <w:rtl/>
        </w:rPr>
        <w:fldChar w:fldCharType="begin"/>
      </w:r>
      <w:r w:rsidRPr="00234F57">
        <w:rPr>
          <w:rFonts w:ascii="Nafees Web Naskh" w:eastAsia="Calibri" w:hAnsi="Nafees Web Naskh" w:cs="Nafees Web Naskh"/>
          <w:color w:val="2452D7"/>
          <w:sz w:val="22"/>
          <w:szCs w:val="24"/>
          <w:rtl/>
        </w:rPr>
        <w:instrText xml:space="preserve"> </w:instrText>
      </w:r>
      <w:r w:rsidRPr="00234F57">
        <w:rPr>
          <w:rFonts w:ascii="Nafees Web Naskh" w:eastAsia="Calibri" w:hAnsi="Nafees Web Naskh" w:cs="Nafees Web Naskh"/>
          <w:color w:val="2452D7"/>
          <w:sz w:val="22"/>
          <w:szCs w:val="24"/>
        </w:rPr>
        <w:instrText>HYPERLINK</w:instrText>
      </w:r>
      <w:r w:rsidRPr="00234F57">
        <w:rPr>
          <w:rFonts w:ascii="Nafees Web Naskh" w:eastAsia="Calibri" w:hAnsi="Nafees Web Naskh" w:cs="Nafees Web Naskh"/>
          <w:color w:val="2452D7"/>
          <w:sz w:val="22"/>
          <w:szCs w:val="24"/>
          <w:rtl/>
        </w:rPr>
        <w:instrText xml:space="preserve"> "</w:instrText>
      </w:r>
      <w:r w:rsidRPr="00234F57">
        <w:rPr>
          <w:rFonts w:ascii="Nafees Web Naskh" w:eastAsia="Calibri" w:hAnsi="Nafees Web Naskh" w:cs="Nafees Web Naskh"/>
          <w:color w:val="2452D7"/>
          <w:sz w:val="22"/>
          <w:szCs w:val="24"/>
        </w:rPr>
        <w:instrText>https://t.e2ma.net/click/mvjsle/e9kw5l/6y78nn</w:instrText>
      </w:r>
      <w:r w:rsidRPr="00234F57">
        <w:rPr>
          <w:rFonts w:ascii="Nafees Web Naskh" w:eastAsia="Calibri" w:hAnsi="Nafees Web Naskh" w:cs="Nafees Web Naskh"/>
          <w:color w:val="2452D7"/>
          <w:sz w:val="22"/>
          <w:szCs w:val="24"/>
          <w:rtl/>
        </w:rPr>
        <w:instrText xml:space="preserve">" </w:instrText>
      </w:r>
      <w:r w:rsidRPr="00234F57">
        <w:rPr>
          <w:rFonts w:ascii="Nafees Web Naskh" w:eastAsia="Calibri" w:hAnsi="Nafees Web Naskh" w:cs="Nafees Web Naskh"/>
          <w:color w:val="2452D7"/>
          <w:sz w:val="22"/>
          <w:szCs w:val="24"/>
          <w:rtl/>
        </w:rPr>
        <w:fldChar w:fldCharType="separate"/>
      </w:r>
      <w:r w:rsidRPr="00234F57">
        <w:rPr>
          <w:rFonts w:ascii="Nafees Web Naskh" w:eastAsia="Calibri" w:hAnsi="Nafees Web Naskh" w:cs="Nafees Web Naskh"/>
          <w:color w:val="2452D7"/>
          <w:sz w:val="22"/>
          <w:u w:val="single"/>
          <w:rtl/>
        </w:rPr>
        <w:t>لرننگ س</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color w:val="2452D7"/>
          <w:sz w:val="22"/>
          <w:u w:val="single"/>
          <w:rtl/>
        </w:rPr>
        <w:t xml:space="preserve">نٹر </w:t>
      </w:r>
      <w:r w:rsidRPr="00234F57">
        <w:rPr>
          <w:rFonts w:ascii="Calibri" w:eastAsia="Calibri" w:hAnsi="Calibri" w:cs="Calibri"/>
          <w:color w:val="2452D7"/>
          <w:sz w:val="22"/>
          <w:u w:val="single"/>
          <w:rtl/>
        </w:rPr>
        <w:t>1</w:t>
      </w:r>
      <w:r w:rsidRPr="00234F57">
        <w:rPr>
          <w:rFonts w:ascii="Nafees Web Naskh" w:eastAsia="Calibri" w:hAnsi="Nafees Web Naskh" w:cs="Nafees Web Naskh"/>
          <w:color w:val="2452D7"/>
          <w:sz w:val="22"/>
          <w:u w:val="single"/>
          <w:rtl/>
        </w:rPr>
        <w:t xml:space="preserve"> ورچوئل ا</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hint="eastAsia"/>
          <w:color w:val="2452D7"/>
          <w:sz w:val="22"/>
          <w:u w:val="single"/>
          <w:rtl/>
        </w:rPr>
        <w:t>ل</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hint="eastAsia"/>
          <w:color w:val="2452D7"/>
          <w:sz w:val="22"/>
          <w:u w:val="single"/>
          <w:rtl/>
        </w:rPr>
        <w:t>م</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hint="eastAsia"/>
          <w:color w:val="2452D7"/>
          <w:sz w:val="22"/>
          <w:u w:val="single"/>
          <w:rtl/>
        </w:rPr>
        <w:t>نٹر</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color w:val="2452D7"/>
          <w:sz w:val="22"/>
          <w:u w:val="single"/>
          <w:rtl/>
        </w:rPr>
        <w:t xml:space="preserve"> اسکول</w:t>
      </w:r>
      <w:r w:rsidRPr="00234F57">
        <w:rPr>
          <w:rFonts w:ascii="Nafees Web Naskh" w:eastAsia="Calibri" w:hAnsi="Nafees Web Naskh" w:cs="Nafees Web Naskh"/>
          <w:color w:val="2452D7"/>
          <w:sz w:val="22"/>
          <w:szCs w:val="24"/>
          <w:rtl/>
        </w:rPr>
        <w:fldChar w:fldCharType="end"/>
      </w:r>
      <w:r w:rsidRPr="00234F57">
        <w:rPr>
          <w:rFonts w:ascii="Calibri" w:eastAsia="Calibri" w:hAnsi="Calibri" w:cs="Arial"/>
          <w:color w:val="2452D7"/>
          <w:sz w:val="22"/>
          <w:szCs w:val="24"/>
        </w:rPr>
        <w:br/>
      </w:r>
      <w:hyperlink r:id="rId21" w:history="1">
        <w:r w:rsidRPr="00234F57">
          <w:rPr>
            <w:rFonts w:ascii="Nafees Web Naskh" w:eastAsia="Calibri" w:hAnsi="Nafees Web Naskh" w:cs="Nafees Web Naskh"/>
            <w:color w:val="2452D7"/>
            <w:sz w:val="22"/>
            <w:u w:val="single"/>
            <w:rtl/>
          </w:rPr>
          <w:t>لرننگ س</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color w:val="2452D7"/>
            <w:sz w:val="22"/>
            <w:u w:val="single"/>
            <w:rtl/>
          </w:rPr>
          <w:t xml:space="preserve">نٹر </w:t>
        </w:r>
        <w:r w:rsidRPr="00234F57">
          <w:rPr>
            <w:rFonts w:ascii="Calibri" w:eastAsia="Calibri" w:hAnsi="Calibri" w:cs="Calibri" w:hint="cs"/>
            <w:color w:val="2452D7"/>
            <w:sz w:val="22"/>
            <w:u w:val="single"/>
            <w:rtl/>
          </w:rPr>
          <w:t>2</w:t>
        </w:r>
        <w:r w:rsidRPr="00234F57">
          <w:rPr>
            <w:rFonts w:ascii="Nafees Web Naskh" w:eastAsia="Calibri" w:hAnsi="Nafees Web Naskh" w:cs="Nafees Web Naskh"/>
            <w:color w:val="2452D7"/>
            <w:sz w:val="22"/>
            <w:u w:val="single"/>
            <w:rtl/>
          </w:rPr>
          <w:t xml:space="preserve"> ورچوئل ا</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hint="eastAsia"/>
            <w:color w:val="2452D7"/>
            <w:sz w:val="22"/>
            <w:u w:val="single"/>
            <w:rtl/>
          </w:rPr>
          <w:t>ل</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hint="eastAsia"/>
            <w:color w:val="2452D7"/>
            <w:sz w:val="22"/>
            <w:u w:val="single"/>
            <w:rtl/>
          </w:rPr>
          <w:t>م</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hint="eastAsia"/>
            <w:color w:val="2452D7"/>
            <w:sz w:val="22"/>
            <w:u w:val="single"/>
            <w:rtl/>
          </w:rPr>
          <w:t>نٹر</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color w:val="2452D7"/>
            <w:sz w:val="22"/>
            <w:u w:val="single"/>
            <w:rtl/>
          </w:rPr>
          <w:t xml:space="preserve"> اسکول</w:t>
        </w:r>
      </w:hyperlink>
      <w:r w:rsidRPr="00234F57">
        <w:rPr>
          <w:rFonts w:ascii="Calibri" w:eastAsia="Calibri" w:hAnsi="Calibri" w:cs="Arial"/>
          <w:color w:val="2452D7"/>
          <w:sz w:val="22"/>
          <w:szCs w:val="24"/>
        </w:rPr>
        <w:br/>
      </w:r>
      <w:hyperlink r:id="rId22" w:history="1">
        <w:r w:rsidRPr="00234F57">
          <w:rPr>
            <w:rFonts w:ascii="Nafees Web Naskh" w:eastAsia="Calibri" w:hAnsi="Nafees Web Naskh" w:cs="Nafees Web Naskh"/>
            <w:color w:val="2452D7"/>
            <w:sz w:val="22"/>
            <w:u w:val="single"/>
            <w:rtl/>
          </w:rPr>
          <w:t>لرننگ س</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color w:val="2452D7"/>
            <w:sz w:val="22"/>
            <w:u w:val="single"/>
            <w:rtl/>
          </w:rPr>
          <w:t xml:space="preserve">نٹر </w:t>
        </w:r>
        <w:r w:rsidRPr="00234F57">
          <w:rPr>
            <w:rFonts w:ascii="Calibri" w:eastAsia="Calibri" w:hAnsi="Calibri" w:cs="Calibri" w:hint="cs"/>
            <w:color w:val="2452D7"/>
            <w:sz w:val="22"/>
            <w:u w:val="single"/>
            <w:rtl/>
          </w:rPr>
          <w:t>3</w:t>
        </w:r>
        <w:r w:rsidRPr="00234F57">
          <w:rPr>
            <w:rFonts w:ascii="Nafees Web Naskh" w:eastAsia="Calibri" w:hAnsi="Nafees Web Naskh" w:cs="Nafees Web Naskh"/>
            <w:color w:val="2452D7"/>
            <w:sz w:val="22"/>
            <w:u w:val="single"/>
            <w:rtl/>
          </w:rPr>
          <w:t xml:space="preserve"> ورچوئل ا</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hint="eastAsia"/>
            <w:color w:val="2452D7"/>
            <w:sz w:val="22"/>
            <w:u w:val="single"/>
            <w:rtl/>
          </w:rPr>
          <w:t>ل</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hint="eastAsia"/>
            <w:color w:val="2452D7"/>
            <w:sz w:val="22"/>
            <w:u w:val="single"/>
            <w:rtl/>
          </w:rPr>
          <w:t>م</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hint="eastAsia"/>
            <w:color w:val="2452D7"/>
            <w:sz w:val="22"/>
            <w:u w:val="single"/>
            <w:rtl/>
          </w:rPr>
          <w:t>نٹر</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color w:val="2452D7"/>
            <w:sz w:val="22"/>
            <w:u w:val="single"/>
            <w:rtl/>
          </w:rPr>
          <w:t xml:space="preserve"> اسکول</w:t>
        </w:r>
      </w:hyperlink>
      <w:r w:rsidRPr="00234F57">
        <w:rPr>
          <w:rFonts w:ascii="Calibri" w:eastAsia="Calibri" w:hAnsi="Calibri" w:cs="Arial"/>
          <w:color w:val="2452D7"/>
          <w:sz w:val="22"/>
          <w:szCs w:val="24"/>
        </w:rPr>
        <w:br/>
      </w:r>
      <w:hyperlink r:id="rId23" w:history="1">
        <w:r w:rsidRPr="00234F57">
          <w:rPr>
            <w:rFonts w:ascii="Nafees Web Naskh" w:eastAsia="Calibri" w:hAnsi="Nafees Web Naskh" w:cs="Nafees Web Naskh"/>
            <w:color w:val="2452D7"/>
            <w:sz w:val="22"/>
            <w:u w:val="single"/>
            <w:rtl/>
          </w:rPr>
          <w:t>لرننگ س</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color w:val="2452D7"/>
            <w:sz w:val="22"/>
            <w:u w:val="single"/>
            <w:rtl/>
          </w:rPr>
          <w:t xml:space="preserve">نٹر </w:t>
        </w:r>
        <w:r w:rsidRPr="00234F57">
          <w:rPr>
            <w:rFonts w:ascii="Calibri" w:eastAsia="Calibri" w:hAnsi="Calibri" w:cs="Calibri" w:hint="cs"/>
            <w:color w:val="2452D7"/>
            <w:sz w:val="22"/>
            <w:u w:val="single"/>
            <w:rtl/>
          </w:rPr>
          <w:t>4</w:t>
        </w:r>
        <w:r w:rsidRPr="00234F57">
          <w:rPr>
            <w:rFonts w:ascii="Nafees Web Naskh" w:eastAsia="Calibri" w:hAnsi="Nafees Web Naskh" w:cs="Nafees Web Naskh"/>
            <w:color w:val="2452D7"/>
            <w:sz w:val="22"/>
            <w:u w:val="single"/>
            <w:rtl/>
          </w:rPr>
          <w:t xml:space="preserve"> ورچوئل ا</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hint="eastAsia"/>
            <w:color w:val="2452D7"/>
            <w:sz w:val="22"/>
            <w:u w:val="single"/>
            <w:rtl/>
          </w:rPr>
          <w:t>ل</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hint="eastAsia"/>
            <w:color w:val="2452D7"/>
            <w:sz w:val="22"/>
            <w:u w:val="single"/>
            <w:rtl/>
          </w:rPr>
          <w:t>م</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hint="eastAsia"/>
            <w:color w:val="2452D7"/>
            <w:sz w:val="22"/>
            <w:u w:val="single"/>
            <w:rtl/>
          </w:rPr>
          <w:t>نٹر</w:t>
        </w:r>
        <w:r w:rsidRPr="00234F57">
          <w:rPr>
            <w:rFonts w:ascii="Nafees Web Naskh" w:eastAsia="Calibri" w:hAnsi="Nafees Web Naskh" w:cs="Nafees Web Naskh" w:hint="cs"/>
            <w:color w:val="2452D7"/>
            <w:sz w:val="22"/>
            <w:u w:val="single"/>
            <w:rtl/>
          </w:rPr>
          <w:t>ی</w:t>
        </w:r>
        <w:r w:rsidRPr="00234F57">
          <w:rPr>
            <w:rFonts w:ascii="Nafees Web Naskh" w:eastAsia="Calibri" w:hAnsi="Nafees Web Naskh" w:cs="Nafees Web Naskh"/>
            <w:color w:val="2452D7"/>
            <w:sz w:val="22"/>
            <w:u w:val="single"/>
            <w:rtl/>
          </w:rPr>
          <w:t xml:space="preserve"> اسکول</w:t>
        </w:r>
      </w:hyperlink>
      <w:bookmarkEnd w:id="9"/>
    </w:p>
    <w:p w14:paraId="02D5BC55" w14:textId="049F8EE0" w:rsidR="00A81A6D" w:rsidRPr="00270D3D" w:rsidRDefault="00A81A6D" w:rsidP="00AE20D4">
      <w:pPr>
        <w:bidi/>
        <w:spacing w:line="240" w:lineRule="auto"/>
        <w:ind w:left="-284"/>
        <w:rPr>
          <w:rFonts w:cs="Arial"/>
          <w:szCs w:val="24"/>
        </w:rPr>
      </w:pPr>
    </w:p>
    <w:p w14:paraId="00807E75" w14:textId="58281191" w:rsidR="00A81A6D" w:rsidRDefault="00A81A6D" w:rsidP="0029791D">
      <w:pPr>
        <w:bidi/>
        <w:spacing w:line="240" w:lineRule="auto"/>
        <w:ind w:left="-284"/>
        <w:rPr>
          <w:rFonts w:ascii="Nafees Web Naskh" w:eastAsia="Calibri" w:hAnsi="Nafees Web Naskh" w:cs="Nafees Web Naskh"/>
          <w:szCs w:val="24"/>
          <w:rtl/>
        </w:rPr>
      </w:pPr>
      <w:r w:rsidRPr="00AF07F4">
        <w:rPr>
          <w:rFonts w:eastAsia="Calibri" w:cs="Arial"/>
          <w:color w:val="2452D7"/>
          <w:szCs w:val="24"/>
        </w:rPr>
        <w:br/>
      </w:r>
    </w:p>
    <w:p w14:paraId="6004248A" w14:textId="0E915B77" w:rsidR="00270D3D" w:rsidRPr="00A81A6D" w:rsidRDefault="00270D3D" w:rsidP="00A81A6D">
      <w:pPr>
        <w:spacing w:before="0" w:after="200"/>
        <w:rPr>
          <w:rFonts w:ascii="Nafees Web Naskh" w:eastAsia="Calibri" w:hAnsi="Nafees Web Naskh" w:cs="Nafees Web Naskh"/>
          <w:szCs w:val="24"/>
        </w:rPr>
      </w:pPr>
      <w:r w:rsidRPr="00270D3D">
        <w:rPr>
          <w:rFonts w:cs="Arial"/>
          <w:b/>
          <w:bCs/>
          <w:color w:val="F79646" w:themeColor="accent6"/>
          <w:bdr w:val="none" w:sz="0" w:space="0" w:color="auto" w:frame="1"/>
          <w:shd w:val="clear" w:color="auto" w:fill="FFFFFF"/>
        </w:rPr>
        <w:br/>
      </w:r>
    </w:p>
    <w:p w14:paraId="7D24E7E0" w14:textId="614B2501" w:rsidR="001F373D" w:rsidRPr="00270D3D" w:rsidRDefault="007B34F0" w:rsidP="00270D3D">
      <w:pPr>
        <w:spacing w:line="240" w:lineRule="auto"/>
        <w:ind w:left="-284"/>
        <w:rPr>
          <w:rFonts w:cs="Arial"/>
          <w:szCs w:val="24"/>
        </w:rPr>
      </w:pPr>
      <w:r w:rsidRPr="00270D3D">
        <w:rPr>
          <w:rFonts w:cs="Arial"/>
          <w:b/>
          <w:bCs/>
          <w:color w:val="F79646" w:themeColor="accent6"/>
          <w:szCs w:val="24"/>
        </w:rPr>
        <w:br/>
      </w:r>
    </w:p>
    <w:p w14:paraId="595D6430" w14:textId="3D7198FE" w:rsidR="00270D3D" w:rsidRPr="00A00DCF" w:rsidRDefault="00270D3D" w:rsidP="00234F57">
      <w:pPr>
        <w:bidi/>
        <w:spacing w:line="240" w:lineRule="auto"/>
        <w:ind w:left="-284"/>
        <w:rPr>
          <w:rFonts w:cs="Arial"/>
          <w:szCs w:val="24"/>
          <w:shd w:val="clear" w:color="auto" w:fill="FFFFFF"/>
        </w:rPr>
      </w:pPr>
    </w:p>
    <w:sectPr w:rsidR="00270D3D" w:rsidRPr="00A00DCF" w:rsidSect="00C100AA">
      <w:type w:val="continuous"/>
      <w:pgSz w:w="12240" w:h="15840"/>
      <w:pgMar w:top="1045" w:right="720" w:bottom="720" w:left="720" w:header="708" w:footer="708" w:gutter="0"/>
      <w:cols w:num="2"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35CE3" w14:textId="77777777" w:rsidR="000417DD" w:rsidRDefault="000417DD" w:rsidP="000541E6">
      <w:pPr>
        <w:spacing w:before="0" w:after="0" w:line="240" w:lineRule="auto"/>
      </w:pPr>
      <w:r>
        <w:separator/>
      </w:r>
    </w:p>
  </w:endnote>
  <w:endnote w:type="continuationSeparator" w:id="0">
    <w:p w14:paraId="6A3CB091" w14:textId="77777777" w:rsidR="000417DD" w:rsidRDefault="000417DD" w:rsidP="00054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C5EF252-DE18-4656-8B8B-581AC9405645}"/>
    <w:embedBold r:id="rId2" w:fontKey="{799B6CB8-667A-4B4C-A993-1558D2CAD872}"/>
    <w:embedItalic r:id="rId3" w:fontKey="{88415738-EA4C-4423-8047-9E0CE3660B23}"/>
    <w:embedBoldItalic r:id="rId4" w:fontKey="{CA5AAADA-3859-4635-8D25-3D9142813715}"/>
  </w:font>
  <w:font w:name="Arial">
    <w:panose1 w:val="020B0604020202020204"/>
    <w:charset w:val="00"/>
    <w:family w:val="swiss"/>
    <w:pitch w:val="variable"/>
    <w:sig w:usb0="E0002EFF" w:usb1="C000785B" w:usb2="00000009" w:usb3="00000000" w:csb0="000001FF" w:csb1="00000000"/>
  </w:font>
  <w:font w:name="Nafees Web Naskh">
    <w:panose1 w:val="02000506000000020003"/>
    <w:charset w:val="00"/>
    <w:family w:val="auto"/>
    <w:pitch w:val="variable"/>
    <w:sig w:usb0="00002007" w:usb1="00000000" w:usb2="00000000" w:usb3="00000000" w:csb0="00000043" w:csb1="00000000"/>
    <w:embedRegular r:id="rId5" w:fontKey="{35ECDB99-AB3A-496E-B386-7D9C0DD647F7}"/>
    <w:embedBold r:id="rId6" w:fontKey="{7E1E707E-5511-4B32-B17C-B90B9BAE1A17}"/>
    <w:embedItalic r:id="rId7" w:fontKey="{10D0376E-8413-44E2-A876-71F03836F923}"/>
    <w:embedBoldItalic r:id="rId8" w:fontKey="{5A2C46B7-12FC-49E6-8070-51DE4E47F340}"/>
  </w:font>
  <w:font w:name="Tahoma">
    <w:panose1 w:val="020B0604030504040204"/>
    <w:charset w:val="00"/>
    <w:family w:val="swiss"/>
    <w:pitch w:val="variable"/>
    <w:sig w:usb0="E1002EFF" w:usb1="C000605B" w:usb2="00000029" w:usb3="00000000" w:csb0="000101FF" w:csb1="00000000"/>
    <w:embedRegular r:id="rId9" w:fontKey="{ADCB2D31-4EB7-49E4-ACDD-56AE3AE7274F}"/>
  </w:font>
  <w:font w:name="Impact">
    <w:panose1 w:val="020B0806030902050204"/>
    <w:charset w:val="00"/>
    <w:family w:val="swiss"/>
    <w:pitch w:val="variable"/>
    <w:sig w:usb0="00000287" w:usb1="00000000" w:usb2="00000000" w:usb3="00000000" w:csb0="0000009F" w:csb1="00000000"/>
    <w:embedRegular r:id="rId10" w:fontKey="{E96FC1DC-E99D-44BB-B3FD-552FA80AC69D}"/>
  </w:font>
  <w:font w:name="Cambria">
    <w:panose1 w:val="02040503050406030204"/>
    <w:charset w:val="00"/>
    <w:family w:val="roman"/>
    <w:pitch w:val="variable"/>
    <w:sig w:usb0="E00006FF" w:usb1="420024FF" w:usb2="02000000" w:usb3="00000000" w:csb0="0000019F" w:csb1="00000000"/>
    <w:embedRegular r:id="rId11" w:fontKey="{42A47694-ECDE-4DFB-8958-04DB40BCDB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ED9E" w14:textId="77777777" w:rsidR="003071DE" w:rsidRDefault="000417DD">
    <w:pPr>
      <w:pStyle w:val="Footer"/>
      <w:jc w:val="right"/>
    </w:pPr>
    <w:sdt>
      <w:sdtPr>
        <w:id w:val="-974755082"/>
        <w:docPartObj>
          <w:docPartGallery w:val="Page Numbers (Bottom of Page)"/>
          <w:docPartUnique/>
        </w:docPartObj>
      </w:sdtPr>
      <w:sdtEndPr/>
      <w:sdtContent>
        <w:sdt>
          <w:sdtPr>
            <w:id w:val="860082579"/>
            <w:docPartObj>
              <w:docPartGallery w:val="Page Numbers (Top of Page)"/>
              <w:docPartUnique/>
            </w:docPartObj>
          </w:sdtPr>
          <w:sdtEndPr/>
          <w:sdtContent>
            <w:r w:rsidR="003071DE">
              <w:rPr>
                <w:noProof/>
                <w:lang w:eastAsia="en-CA"/>
              </w:rPr>
              <w:drawing>
                <wp:inline distT="0" distB="0" distL="0" distR="0" wp14:anchorId="1D5DBA13" wp14:editId="2FB81C22">
                  <wp:extent cx="6858000" cy="259080"/>
                  <wp:effectExtent l="0" t="0" r="0" b="7620"/>
                  <wp:docPr id="4" name="Picture 4" descr="TDSB footer with web address tdsb.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URL.png"/>
                          <pic:cNvPicPr/>
                        </pic:nvPicPr>
                        <pic:blipFill>
                          <a:blip r:embed="rId1">
                            <a:extLst>
                              <a:ext uri="{28A0092B-C50C-407E-A947-70E740481C1C}">
                                <a14:useLocalDpi xmlns:a14="http://schemas.microsoft.com/office/drawing/2010/main" val="0"/>
                              </a:ext>
                            </a:extLst>
                          </a:blip>
                          <a:stretch>
                            <a:fillRect/>
                          </a:stretch>
                        </pic:blipFill>
                        <pic:spPr>
                          <a:xfrm>
                            <a:off x="0" y="0"/>
                            <a:ext cx="6858000" cy="259080"/>
                          </a:xfrm>
                          <a:prstGeom prst="rect">
                            <a:avLst/>
                          </a:prstGeom>
                        </pic:spPr>
                      </pic:pic>
                    </a:graphicData>
                  </a:graphic>
                </wp:inline>
              </w:drawing>
            </w:r>
          </w:sdtContent>
        </w:sdt>
      </w:sdtContent>
    </w:sdt>
  </w:p>
  <w:p w14:paraId="7E23C10D" w14:textId="77777777" w:rsidR="00E2627F" w:rsidRDefault="00E2627F" w:rsidP="000541E6">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D36AF" w14:textId="77777777" w:rsidR="000417DD" w:rsidRDefault="000417DD" w:rsidP="000541E6">
      <w:pPr>
        <w:spacing w:before="0" w:after="0" w:line="240" w:lineRule="auto"/>
      </w:pPr>
      <w:r>
        <w:separator/>
      </w:r>
    </w:p>
  </w:footnote>
  <w:footnote w:type="continuationSeparator" w:id="0">
    <w:p w14:paraId="66809A95" w14:textId="77777777" w:rsidR="000417DD" w:rsidRDefault="000417DD" w:rsidP="000541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70896" w14:textId="532440B8" w:rsidR="00675E9F" w:rsidRPr="008E35A5" w:rsidRDefault="00C311A2" w:rsidP="00675E9F">
    <w:pPr>
      <w:jc w:val="right"/>
      <w:rPr>
        <w:rFonts w:ascii="Nafees Web Naskh" w:hAnsi="Nafees Web Naskh" w:cs="Nafees Web Naskh"/>
        <w:bCs/>
        <w:sz w:val="28"/>
        <w:szCs w:val="28"/>
      </w:rPr>
    </w:pPr>
    <w:r w:rsidRPr="00EA6E6E">
      <w:rPr>
        <w:noProof/>
        <w:sz w:val="28"/>
        <w:szCs w:val="28"/>
      </w:rPr>
      <w:drawing>
        <wp:anchor distT="0" distB="0" distL="114300" distR="114300" simplePos="0" relativeHeight="251658240" behindDoc="0" locked="0" layoutInCell="1" allowOverlap="1" wp14:anchorId="2330875E" wp14:editId="17C5E137">
          <wp:simplePos x="0" y="0"/>
          <wp:positionH relativeFrom="column">
            <wp:posOffset>0</wp:posOffset>
          </wp:positionH>
          <wp:positionV relativeFrom="paragraph">
            <wp:posOffset>-271780</wp:posOffset>
          </wp:positionV>
          <wp:extent cx="2243667" cy="1223818"/>
          <wp:effectExtent l="0" t="0" r="4445" b="0"/>
          <wp:wrapNone/>
          <wp:docPr id="3" name="Picture 3" descr="Virtual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rtual Schools logo"/>
                  <pic:cNvPicPr/>
                </pic:nvPicPr>
                <pic:blipFill>
                  <a:blip r:embed="rId1">
                    <a:extLst>
                      <a:ext uri="{28A0092B-C50C-407E-A947-70E740481C1C}">
                        <a14:useLocalDpi xmlns:a14="http://schemas.microsoft.com/office/drawing/2010/main" val="0"/>
                      </a:ext>
                    </a:extLst>
                  </a:blip>
                  <a:stretch>
                    <a:fillRect/>
                  </a:stretch>
                </pic:blipFill>
                <pic:spPr>
                  <a:xfrm>
                    <a:off x="0" y="0"/>
                    <a:ext cx="2249426" cy="1226959"/>
                  </a:xfrm>
                  <a:prstGeom prst="rect">
                    <a:avLst/>
                  </a:prstGeom>
                </pic:spPr>
              </pic:pic>
            </a:graphicData>
          </a:graphic>
          <wp14:sizeRelH relativeFrom="page">
            <wp14:pctWidth>0</wp14:pctWidth>
          </wp14:sizeRelH>
          <wp14:sizeRelV relativeFrom="page">
            <wp14:pctHeight>0</wp14:pctHeight>
          </wp14:sizeRelV>
        </wp:anchor>
      </w:drawing>
    </w:r>
    <w:r w:rsidR="00675E9F" w:rsidRPr="00675E9F">
      <w:rPr>
        <w:rFonts w:ascii="Nafees Web Naskh" w:hAnsi="Nafees Web Naskh" w:cs="Nafees Web Naskh" w:hint="cs"/>
        <w:bCs/>
        <w:sz w:val="28"/>
        <w:szCs w:val="28"/>
        <w:rtl/>
      </w:rPr>
      <w:t xml:space="preserve"> </w:t>
    </w:r>
    <w:r w:rsidR="00F23AB3">
      <w:rPr>
        <w:rFonts w:ascii="Nafees Web Naskh" w:hAnsi="Nafees Web Naskh" w:cs="Nafees Web Naskh" w:hint="cs"/>
        <w:bCs/>
        <w:sz w:val="28"/>
        <w:szCs w:val="28"/>
        <w:rtl/>
      </w:rPr>
      <w:t>اپریل</w:t>
    </w:r>
    <w:r w:rsidR="00675E9F">
      <w:rPr>
        <w:rFonts w:ascii="Nafees Web Naskh" w:hAnsi="Nafees Web Naskh" w:cs="Nafees Web Naskh" w:hint="cs"/>
        <w:bCs/>
        <w:sz w:val="28"/>
        <w:szCs w:val="28"/>
        <w:rtl/>
      </w:rPr>
      <w:t xml:space="preserve"> </w:t>
    </w:r>
    <w:r w:rsidR="00675E9F" w:rsidRPr="008E35A5">
      <w:rPr>
        <w:rFonts w:asciiTheme="minorHAnsi" w:hAnsiTheme="minorHAnsi" w:cstheme="minorHAnsi"/>
        <w:bCs/>
        <w:sz w:val="28"/>
        <w:szCs w:val="28"/>
        <w:rtl/>
      </w:rPr>
      <w:t>2021</w:t>
    </w:r>
    <w:r w:rsidR="00675E9F">
      <w:rPr>
        <w:rFonts w:ascii="Nafees Web Naskh" w:hAnsi="Nafees Web Naskh" w:cs="Nafees Web Naskh" w:hint="cs"/>
        <w:bCs/>
        <w:sz w:val="28"/>
        <w:szCs w:val="28"/>
        <w:rtl/>
      </w:rPr>
      <w:t>ء</w:t>
    </w:r>
  </w:p>
  <w:p w14:paraId="37AC06D3" w14:textId="09012AE0" w:rsidR="00441F0B" w:rsidRPr="00EA6E6E" w:rsidRDefault="00441F0B" w:rsidP="00675E9F">
    <w:pPr>
      <w:rPr>
        <w:b/>
        <w:sz w:val="28"/>
        <w:szCs w:val="28"/>
      </w:rPr>
    </w:pPr>
  </w:p>
  <w:p w14:paraId="5D8E90B0" w14:textId="77777777" w:rsidR="00441F0B" w:rsidRPr="00675E9F" w:rsidRDefault="00441F0B" w:rsidP="00F30472">
    <w:pPr>
      <w:jc w:val="righ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845"/>
    <w:multiLevelType w:val="hybridMultilevel"/>
    <w:tmpl w:val="71F09256"/>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7822507"/>
    <w:multiLevelType w:val="hybridMultilevel"/>
    <w:tmpl w:val="6EECCE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DA5519"/>
    <w:multiLevelType w:val="hybridMultilevel"/>
    <w:tmpl w:val="DE38C8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BE03D1A"/>
    <w:multiLevelType w:val="hybridMultilevel"/>
    <w:tmpl w:val="FBD83B2C"/>
    <w:lvl w:ilvl="0" w:tplc="10090001">
      <w:start w:val="1"/>
      <w:numFmt w:val="bullet"/>
      <w:lvlText w:val=""/>
      <w:lvlJc w:val="left"/>
      <w:pPr>
        <w:ind w:left="437"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4" w15:restartNumberingAfterBreak="0">
    <w:nsid w:val="0D09465D"/>
    <w:multiLevelType w:val="multilevel"/>
    <w:tmpl w:val="558896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F07A3"/>
    <w:multiLevelType w:val="multilevel"/>
    <w:tmpl w:val="588A2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C466AA"/>
    <w:multiLevelType w:val="hybridMultilevel"/>
    <w:tmpl w:val="8D3EE680"/>
    <w:lvl w:ilvl="0" w:tplc="571E9B8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66773C7"/>
    <w:multiLevelType w:val="multilevel"/>
    <w:tmpl w:val="F5EC081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52F7D6A"/>
    <w:multiLevelType w:val="multilevel"/>
    <w:tmpl w:val="52B67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45D13"/>
    <w:multiLevelType w:val="hybridMultilevel"/>
    <w:tmpl w:val="F52A12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3CF65723"/>
    <w:multiLevelType w:val="hybridMultilevel"/>
    <w:tmpl w:val="73E6B83E"/>
    <w:lvl w:ilvl="0" w:tplc="D27EB156">
      <w:start w:val="1"/>
      <w:numFmt w:val="bullet"/>
      <w:pStyle w:val="ListParagraph"/>
      <w:lvlText w:val=""/>
      <w:lvlJc w:val="left"/>
      <w:pPr>
        <w:ind w:left="77" w:hanging="360"/>
      </w:pPr>
      <w:rPr>
        <w:rFonts w:ascii="Symbol" w:hAnsi="Symbol" w:hint="default"/>
        <w:sz w:val="24"/>
        <w:szCs w:val="24"/>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11" w15:restartNumberingAfterBreak="0">
    <w:nsid w:val="3D897B13"/>
    <w:multiLevelType w:val="hybridMultilevel"/>
    <w:tmpl w:val="C860B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16030AD"/>
    <w:multiLevelType w:val="multilevel"/>
    <w:tmpl w:val="372875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24491C"/>
    <w:multiLevelType w:val="hybridMultilevel"/>
    <w:tmpl w:val="10C0F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51C4204F"/>
    <w:multiLevelType w:val="hybridMultilevel"/>
    <w:tmpl w:val="347242AA"/>
    <w:lvl w:ilvl="0" w:tplc="EF16D2FA">
      <w:start w:val="1"/>
      <w:numFmt w:val="bullet"/>
      <w:lvlText w:val=""/>
      <w:lvlJc w:val="left"/>
      <w:pPr>
        <w:ind w:left="77" w:hanging="360"/>
      </w:pPr>
      <w:rPr>
        <w:rFonts w:ascii="Symbol" w:hAnsi="Symbol" w:hint="default"/>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15" w15:restartNumberingAfterBreak="0">
    <w:nsid w:val="6844529D"/>
    <w:multiLevelType w:val="multilevel"/>
    <w:tmpl w:val="1898E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4A1B67"/>
    <w:multiLevelType w:val="hybridMultilevel"/>
    <w:tmpl w:val="D5F6B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FCD5165"/>
    <w:multiLevelType w:val="hybridMultilevel"/>
    <w:tmpl w:val="B4549D5A"/>
    <w:lvl w:ilvl="0" w:tplc="F7D67826">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18" w15:restartNumberingAfterBreak="0">
    <w:nsid w:val="72D23CCF"/>
    <w:multiLevelType w:val="hybridMultilevel"/>
    <w:tmpl w:val="40E86D84"/>
    <w:lvl w:ilvl="0" w:tplc="D1820A6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B733D6E"/>
    <w:multiLevelType w:val="hybridMultilevel"/>
    <w:tmpl w:val="546C1DEE"/>
    <w:lvl w:ilvl="0" w:tplc="9246FAA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0"/>
  </w:num>
  <w:num w:numId="4">
    <w:abstractNumId w:val="0"/>
  </w:num>
  <w:num w:numId="5">
    <w:abstractNumId w:val="2"/>
  </w:num>
  <w:num w:numId="6">
    <w:abstractNumId w:val="5"/>
  </w:num>
  <w:num w:numId="7">
    <w:abstractNumId w:val="17"/>
  </w:num>
  <w:num w:numId="8">
    <w:abstractNumId w:val="16"/>
  </w:num>
  <w:num w:numId="9">
    <w:abstractNumId w:val="4"/>
  </w:num>
  <w:num w:numId="10">
    <w:abstractNumId w:val="19"/>
  </w:num>
  <w:num w:numId="11">
    <w:abstractNumId w:val="6"/>
  </w:num>
  <w:num w:numId="12">
    <w:abstractNumId w:val="18"/>
  </w:num>
  <w:num w:numId="13">
    <w:abstractNumId w:val="9"/>
  </w:num>
  <w:num w:numId="14">
    <w:abstractNumId w:val="13"/>
  </w:num>
  <w:num w:numId="15">
    <w:abstractNumId w:val="15"/>
  </w:num>
  <w:num w:numId="16">
    <w:abstractNumId w:val="8"/>
  </w:num>
  <w:num w:numId="17">
    <w:abstractNumId w:val="12"/>
  </w:num>
  <w:num w:numId="18">
    <w:abstractNumId w:val="14"/>
  </w:num>
  <w:num w:numId="19">
    <w:abstractNumId w:val="3"/>
  </w:num>
  <w:num w:numId="20">
    <w:abstractNumId w:val="1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529"/>
    <w:rsid w:val="00006CF6"/>
    <w:rsid w:val="0001630D"/>
    <w:rsid w:val="00022850"/>
    <w:rsid w:val="00023AB3"/>
    <w:rsid w:val="00031F26"/>
    <w:rsid w:val="0003263A"/>
    <w:rsid w:val="00032E73"/>
    <w:rsid w:val="000417DD"/>
    <w:rsid w:val="00045DA2"/>
    <w:rsid w:val="000539CC"/>
    <w:rsid w:val="000541E6"/>
    <w:rsid w:val="00054B4E"/>
    <w:rsid w:val="0005664F"/>
    <w:rsid w:val="00065783"/>
    <w:rsid w:val="00065CEF"/>
    <w:rsid w:val="00074914"/>
    <w:rsid w:val="00081175"/>
    <w:rsid w:val="0009272F"/>
    <w:rsid w:val="00094CA0"/>
    <w:rsid w:val="000B0A47"/>
    <w:rsid w:val="000C06C5"/>
    <w:rsid w:val="000C3A83"/>
    <w:rsid w:val="000C4079"/>
    <w:rsid w:val="000F20FF"/>
    <w:rsid w:val="000F29BF"/>
    <w:rsid w:val="000F7487"/>
    <w:rsid w:val="00124D3C"/>
    <w:rsid w:val="00136AF0"/>
    <w:rsid w:val="00140FC0"/>
    <w:rsid w:val="0014248C"/>
    <w:rsid w:val="00156388"/>
    <w:rsid w:val="00160491"/>
    <w:rsid w:val="00165BDD"/>
    <w:rsid w:val="00170778"/>
    <w:rsid w:val="00183A5C"/>
    <w:rsid w:val="00187446"/>
    <w:rsid w:val="00191FAA"/>
    <w:rsid w:val="001B51AD"/>
    <w:rsid w:val="001B5D14"/>
    <w:rsid w:val="001B7FC0"/>
    <w:rsid w:val="001D5017"/>
    <w:rsid w:val="001E0229"/>
    <w:rsid w:val="001E0B3E"/>
    <w:rsid w:val="001E493A"/>
    <w:rsid w:val="001E7D74"/>
    <w:rsid w:val="001F373D"/>
    <w:rsid w:val="001F4BA2"/>
    <w:rsid w:val="00204CBE"/>
    <w:rsid w:val="00224B43"/>
    <w:rsid w:val="00225567"/>
    <w:rsid w:val="00226B2F"/>
    <w:rsid w:val="00234F57"/>
    <w:rsid w:val="0025622A"/>
    <w:rsid w:val="00263BCB"/>
    <w:rsid w:val="0026716D"/>
    <w:rsid w:val="00270D3D"/>
    <w:rsid w:val="00271FF3"/>
    <w:rsid w:val="002759F9"/>
    <w:rsid w:val="00276E11"/>
    <w:rsid w:val="002770B3"/>
    <w:rsid w:val="002813D4"/>
    <w:rsid w:val="002816FF"/>
    <w:rsid w:val="00286F64"/>
    <w:rsid w:val="0029791D"/>
    <w:rsid w:val="002B51D8"/>
    <w:rsid w:val="002B5B6D"/>
    <w:rsid w:val="002D4849"/>
    <w:rsid w:val="002F32B5"/>
    <w:rsid w:val="002F3649"/>
    <w:rsid w:val="002F6596"/>
    <w:rsid w:val="002F6B99"/>
    <w:rsid w:val="00300E6E"/>
    <w:rsid w:val="00305E66"/>
    <w:rsid w:val="003071DE"/>
    <w:rsid w:val="003106BC"/>
    <w:rsid w:val="0031626C"/>
    <w:rsid w:val="00347270"/>
    <w:rsid w:val="003514FC"/>
    <w:rsid w:val="00353F0B"/>
    <w:rsid w:val="003567C4"/>
    <w:rsid w:val="0037174C"/>
    <w:rsid w:val="00377C90"/>
    <w:rsid w:val="003913A5"/>
    <w:rsid w:val="003947B1"/>
    <w:rsid w:val="00394FBC"/>
    <w:rsid w:val="003B30B2"/>
    <w:rsid w:val="003B4825"/>
    <w:rsid w:val="003C5986"/>
    <w:rsid w:val="003C709D"/>
    <w:rsid w:val="003D2EFF"/>
    <w:rsid w:val="003E2B8F"/>
    <w:rsid w:val="003E3D7B"/>
    <w:rsid w:val="003E78B1"/>
    <w:rsid w:val="003F4D0B"/>
    <w:rsid w:val="003F637F"/>
    <w:rsid w:val="00404630"/>
    <w:rsid w:val="00411BF0"/>
    <w:rsid w:val="0041579C"/>
    <w:rsid w:val="004202E9"/>
    <w:rsid w:val="00425620"/>
    <w:rsid w:val="004306F9"/>
    <w:rsid w:val="00430DA6"/>
    <w:rsid w:val="00433CD3"/>
    <w:rsid w:val="004357D1"/>
    <w:rsid w:val="004371EC"/>
    <w:rsid w:val="00441F0B"/>
    <w:rsid w:val="00446739"/>
    <w:rsid w:val="00451059"/>
    <w:rsid w:val="00456DD8"/>
    <w:rsid w:val="00463AD1"/>
    <w:rsid w:val="00466444"/>
    <w:rsid w:val="004718EE"/>
    <w:rsid w:val="004767D1"/>
    <w:rsid w:val="00484A8C"/>
    <w:rsid w:val="004948D4"/>
    <w:rsid w:val="0049517A"/>
    <w:rsid w:val="00495C60"/>
    <w:rsid w:val="00496A04"/>
    <w:rsid w:val="004A4A80"/>
    <w:rsid w:val="004A68D9"/>
    <w:rsid w:val="004B31A9"/>
    <w:rsid w:val="004B48F4"/>
    <w:rsid w:val="004C7CB2"/>
    <w:rsid w:val="004D3462"/>
    <w:rsid w:val="004D3DEA"/>
    <w:rsid w:val="004E19DD"/>
    <w:rsid w:val="004F0EF5"/>
    <w:rsid w:val="004F757F"/>
    <w:rsid w:val="00506CA7"/>
    <w:rsid w:val="0050774F"/>
    <w:rsid w:val="00510EC4"/>
    <w:rsid w:val="00520812"/>
    <w:rsid w:val="005208E6"/>
    <w:rsid w:val="00520BF3"/>
    <w:rsid w:val="0052168C"/>
    <w:rsid w:val="00535827"/>
    <w:rsid w:val="005440A0"/>
    <w:rsid w:val="00561C6C"/>
    <w:rsid w:val="005669B0"/>
    <w:rsid w:val="005738E8"/>
    <w:rsid w:val="00575092"/>
    <w:rsid w:val="0058569A"/>
    <w:rsid w:val="00585BD3"/>
    <w:rsid w:val="005959B6"/>
    <w:rsid w:val="005A1DB8"/>
    <w:rsid w:val="005A5FD8"/>
    <w:rsid w:val="005D0AA2"/>
    <w:rsid w:val="005D5FDE"/>
    <w:rsid w:val="005E5BEA"/>
    <w:rsid w:val="005F25B4"/>
    <w:rsid w:val="005F37C5"/>
    <w:rsid w:val="005F50DB"/>
    <w:rsid w:val="00606943"/>
    <w:rsid w:val="0061010E"/>
    <w:rsid w:val="0062388A"/>
    <w:rsid w:val="00641067"/>
    <w:rsid w:val="006446C0"/>
    <w:rsid w:val="00652C11"/>
    <w:rsid w:val="00675E9F"/>
    <w:rsid w:val="00676E19"/>
    <w:rsid w:val="00677055"/>
    <w:rsid w:val="00683225"/>
    <w:rsid w:val="00692FAB"/>
    <w:rsid w:val="006B07FE"/>
    <w:rsid w:val="006B1C07"/>
    <w:rsid w:val="006C023B"/>
    <w:rsid w:val="006C3D39"/>
    <w:rsid w:val="006D44DF"/>
    <w:rsid w:val="006D68C2"/>
    <w:rsid w:val="006F2475"/>
    <w:rsid w:val="006F497D"/>
    <w:rsid w:val="0070539F"/>
    <w:rsid w:val="00705EF2"/>
    <w:rsid w:val="0071081A"/>
    <w:rsid w:val="00716821"/>
    <w:rsid w:val="007173AB"/>
    <w:rsid w:val="00725BAF"/>
    <w:rsid w:val="00726623"/>
    <w:rsid w:val="00730B97"/>
    <w:rsid w:val="00730DE2"/>
    <w:rsid w:val="00736720"/>
    <w:rsid w:val="00743CE1"/>
    <w:rsid w:val="0074734C"/>
    <w:rsid w:val="00751226"/>
    <w:rsid w:val="00761228"/>
    <w:rsid w:val="00772D7C"/>
    <w:rsid w:val="0077541B"/>
    <w:rsid w:val="00776202"/>
    <w:rsid w:val="00776930"/>
    <w:rsid w:val="00784ABC"/>
    <w:rsid w:val="0078664D"/>
    <w:rsid w:val="00790BD1"/>
    <w:rsid w:val="00795B96"/>
    <w:rsid w:val="007A13E8"/>
    <w:rsid w:val="007A1CD5"/>
    <w:rsid w:val="007B34F0"/>
    <w:rsid w:val="007B5BE3"/>
    <w:rsid w:val="007C6529"/>
    <w:rsid w:val="007D2D70"/>
    <w:rsid w:val="007D45CA"/>
    <w:rsid w:val="008067C9"/>
    <w:rsid w:val="008114FA"/>
    <w:rsid w:val="00825FA7"/>
    <w:rsid w:val="00830337"/>
    <w:rsid w:val="00835D3E"/>
    <w:rsid w:val="00845E73"/>
    <w:rsid w:val="008506F2"/>
    <w:rsid w:val="00873FF0"/>
    <w:rsid w:val="00880310"/>
    <w:rsid w:val="00881738"/>
    <w:rsid w:val="00883AEF"/>
    <w:rsid w:val="008B0874"/>
    <w:rsid w:val="008B581A"/>
    <w:rsid w:val="008D16A6"/>
    <w:rsid w:val="008E462D"/>
    <w:rsid w:val="008E7733"/>
    <w:rsid w:val="008F4ACE"/>
    <w:rsid w:val="00906C8E"/>
    <w:rsid w:val="00924518"/>
    <w:rsid w:val="00926403"/>
    <w:rsid w:val="009272CF"/>
    <w:rsid w:val="009328EB"/>
    <w:rsid w:val="00940D5D"/>
    <w:rsid w:val="009419DF"/>
    <w:rsid w:val="00953CB9"/>
    <w:rsid w:val="009549AF"/>
    <w:rsid w:val="0095526A"/>
    <w:rsid w:val="00975888"/>
    <w:rsid w:val="0097699E"/>
    <w:rsid w:val="0098130F"/>
    <w:rsid w:val="00987200"/>
    <w:rsid w:val="009A2EAB"/>
    <w:rsid w:val="009B1EAD"/>
    <w:rsid w:val="009B2BCD"/>
    <w:rsid w:val="009C1202"/>
    <w:rsid w:val="009C29CB"/>
    <w:rsid w:val="009C740E"/>
    <w:rsid w:val="009D24C5"/>
    <w:rsid w:val="009E188A"/>
    <w:rsid w:val="009E1C53"/>
    <w:rsid w:val="009F187B"/>
    <w:rsid w:val="009F3737"/>
    <w:rsid w:val="00A00DCF"/>
    <w:rsid w:val="00A07B6A"/>
    <w:rsid w:val="00A12D22"/>
    <w:rsid w:val="00A14E04"/>
    <w:rsid w:val="00A175E3"/>
    <w:rsid w:val="00A27665"/>
    <w:rsid w:val="00A2793D"/>
    <w:rsid w:val="00A43A17"/>
    <w:rsid w:val="00A4478C"/>
    <w:rsid w:val="00A613D5"/>
    <w:rsid w:val="00A65256"/>
    <w:rsid w:val="00A725CD"/>
    <w:rsid w:val="00A763CF"/>
    <w:rsid w:val="00A77224"/>
    <w:rsid w:val="00A81A6D"/>
    <w:rsid w:val="00A835EA"/>
    <w:rsid w:val="00A847C7"/>
    <w:rsid w:val="00A86E5C"/>
    <w:rsid w:val="00A95EB3"/>
    <w:rsid w:val="00A965FF"/>
    <w:rsid w:val="00AB1B8D"/>
    <w:rsid w:val="00AB502F"/>
    <w:rsid w:val="00AB65AB"/>
    <w:rsid w:val="00AC5B70"/>
    <w:rsid w:val="00AD34CE"/>
    <w:rsid w:val="00AE20D4"/>
    <w:rsid w:val="00AE2EC5"/>
    <w:rsid w:val="00AF0682"/>
    <w:rsid w:val="00AF07F4"/>
    <w:rsid w:val="00AF610D"/>
    <w:rsid w:val="00AF72E8"/>
    <w:rsid w:val="00B20017"/>
    <w:rsid w:val="00B2159E"/>
    <w:rsid w:val="00B258B4"/>
    <w:rsid w:val="00B30273"/>
    <w:rsid w:val="00B35F2C"/>
    <w:rsid w:val="00B422FB"/>
    <w:rsid w:val="00B4529A"/>
    <w:rsid w:val="00B52DF8"/>
    <w:rsid w:val="00B54445"/>
    <w:rsid w:val="00B54A70"/>
    <w:rsid w:val="00B70F78"/>
    <w:rsid w:val="00B91156"/>
    <w:rsid w:val="00B9231E"/>
    <w:rsid w:val="00B92F43"/>
    <w:rsid w:val="00B94CAA"/>
    <w:rsid w:val="00BA0B79"/>
    <w:rsid w:val="00BB4860"/>
    <w:rsid w:val="00BC0208"/>
    <w:rsid w:val="00BC0E16"/>
    <w:rsid w:val="00BC35D2"/>
    <w:rsid w:val="00BC43CE"/>
    <w:rsid w:val="00BC6627"/>
    <w:rsid w:val="00BD4E87"/>
    <w:rsid w:val="00BE1B48"/>
    <w:rsid w:val="00BE6A25"/>
    <w:rsid w:val="00BF32F7"/>
    <w:rsid w:val="00C100AA"/>
    <w:rsid w:val="00C117E9"/>
    <w:rsid w:val="00C21667"/>
    <w:rsid w:val="00C311A2"/>
    <w:rsid w:val="00C31A7C"/>
    <w:rsid w:val="00C502EC"/>
    <w:rsid w:val="00C673A2"/>
    <w:rsid w:val="00C76EA3"/>
    <w:rsid w:val="00C85485"/>
    <w:rsid w:val="00C90819"/>
    <w:rsid w:val="00CA44B4"/>
    <w:rsid w:val="00CA4AA9"/>
    <w:rsid w:val="00CA7F79"/>
    <w:rsid w:val="00CB220E"/>
    <w:rsid w:val="00CB56F1"/>
    <w:rsid w:val="00CC4AC0"/>
    <w:rsid w:val="00CC739E"/>
    <w:rsid w:val="00CD47AB"/>
    <w:rsid w:val="00CD6FD8"/>
    <w:rsid w:val="00CF7EF8"/>
    <w:rsid w:val="00D1124F"/>
    <w:rsid w:val="00D1498A"/>
    <w:rsid w:val="00D174DE"/>
    <w:rsid w:val="00D20027"/>
    <w:rsid w:val="00D32D83"/>
    <w:rsid w:val="00D40607"/>
    <w:rsid w:val="00D4516F"/>
    <w:rsid w:val="00D4681C"/>
    <w:rsid w:val="00D50E15"/>
    <w:rsid w:val="00D550E1"/>
    <w:rsid w:val="00D67DBC"/>
    <w:rsid w:val="00D80CD2"/>
    <w:rsid w:val="00D85775"/>
    <w:rsid w:val="00D86F19"/>
    <w:rsid w:val="00D92A3F"/>
    <w:rsid w:val="00D952C9"/>
    <w:rsid w:val="00DA5096"/>
    <w:rsid w:val="00DB3A21"/>
    <w:rsid w:val="00DB7F1E"/>
    <w:rsid w:val="00DD67BE"/>
    <w:rsid w:val="00DD79E3"/>
    <w:rsid w:val="00DE34B9"/>
    <w:rsid w:val="00DE4F9E"/>
    <w:rsid w:val="00DE5E41"/>
    <w:rsid w:val="00E05991"/>
    <w:rsid w:val="00E12BB8"/>
    <w:rsid w:val="00E1308F"/>
    <w:rsid w:val="00E136BD"/>
    <w:rsid w:val="00E2627F"/>
    <w:rsid w:val="00E27A05"/>
    <w:rsid w:val="00E412E1"/>
    <w:rsid w:val="00E41C7E"/>
    <w:rsid w:val="00E4244D"/>
    <w:rsid w:val="00E42557"/>
    <w:rsid w:val="00E5347D"/>
    <w:rsid w:val="00E551A5"/>
    <w:rsid w:val="00E61325"/>
    <w:rsid w:val="00E61D52"/>
    <w:rsid w:val="00E76878"/>
    <w:rsid w:val="00E84269"/>
    <w:rsid w:val="00E84522"/>
    <w:rsid w:val="00EA4AFB"/>
    <w:rsid w:val="00EA6CD2"/>
    <w:rsid w:val="00EA6E6E"/>
    <w:rsid w:val="00EB0AB0"/>
    <w:rsid w:val="00ED0E66"/>
    <w:rsid w:val="00EE548C"/>
    <w:rsid w:val="00EE6169"/>
    <w:rsid w:val="00EE7804"/>
    <w:rsid w:val="00EF09E0"/>
    <w:rsid w:val="00F01AF4"/>
    <w:rsid w:val="00F10459"/>
    <w:rsid w:val="00F17D79"/>
    <w:rsid w:val="00F23AB3"/>
    <w:rsid w:val="00F24E8B"/>
    <w:rsid w:val="00F253C1"/>
    <w:rsid w:val="00F30472"/>
    <w:rsid w:val="00F33D55"/>
    <w:rsid w:val="00F364B1"/>
    <w:rsid w:val="00F37AF7"/>
    <w:rsid w:val="00F42ABE"/>
    <w:rsid w:val="00F42BF4"/>
    <w:rsid w:val="00F50796"/>
    <w:rsid w:val="00F61AC9"/>
    <w:rsid w:val="00F660B6"/>
    <w:rsid w:val="00F67835"/>
    <w:rsid w:val="00F703E3"/>
    <w:rsid w:val="00F83863"/>
    <w:rsid w:val="00F9205A"/>
    <w:rsid w:val="00FA09AF"/>
    <w:rsid w:val="00FB4007"/>
    <w:rsid w:val="00FB5FA5"/>
    <w:rsid w:val="00FD2150"/>
    <w:rsid w:val="00FD21E0"/>
    <w:rsid w:val="00FD567F"/>
    <w:rsid w:val="00FE7AA7"/>
    <w:rsid w:val="00FF2FDB"/>
    <w:rsid w:val="00FF540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09B50"/>
  <w15:docId w15:val="{4D37F4BE-A32C-4C5D-842D-EEC104D59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2D4849"/>
    <w:pPr>
      <w:keepNext/>
      <w:keepLines/>
      <w:tabs>
        <w:tab w:val="left" w:pos="-1980"/>
      </w:tabs>
      <w:spacing w:before="0"/>
      <w:ind w:left="-283"/>
      <w:outlineLvl w:val="0"/>
    </w:pPr>
    <w:rPr>
      <w:rFonts w:eastAsiaTheme="majorEastAsia" w:cstheme="majorBidi"/>
      <w:b/>
      <w:bCs/>
      <w:color w:val="F47B20"/>
      <w:sz w:val="32"/>
      <w:szCs w:val="32"/>
    </w:rPr>
  </w:style>
  <w:style w:type="paragraph" w:styleId="Heading2">
    <w:name w:val="heading 2"/>
    <w:basedOn w:val="Normal"/>
    <w:next w:val="Normal"/>
    <w:link w:val="Heading2Char"/>
    <w:autoRedefine/>
    <w:uiPriority w:val="9"/>
    <w:unhideWhenUsed/>
    <w:qFormat/>
    <w:rsid w:val="008506F2"/>
    <w:pPr>
      <w:keepNext/>
      <w:keepLines/>
      <w:shd w:val="clear" w:color="auto" w:fill="FFFFFF"/>
      <w:spacing w:before="0" w:after="67" w:line="240" w:lineRule="auto"/>
      <w:textAlignment w:val="baseline"/>
      <w:outlineLvl w:val="1"/>
    </w:pPr>
    <w:rPr>
      <w:rFonts w:eastAsiaTheme="majorEastAsia" w:cs="Arial"/>
      <w:color w:val="000000"/>
      <w:spacing w:val="20"/>
      <w:szCs w:val="24"/>
      <w:shd w:val="clear" w:color="auto" w:fill="FFFFFF"/>
    </w:rPr>
  </w:style>
  <w:style w:type="paragraph" w:styleId="Heading3">
    <w:name w:val="heading 3"/>
    <w:basedOn w:val="Normal"/>
    <w:next w:val="Normal"/>
    <w:link w:val="Heading3Char"/>
    <w:autoRedefine/>
    <w:uiPriority w:val="9"/>
    <w:unhideWhenUsed/>
    <w:qFormat/>
    <w:rsid w:val="00441F0B"/>
    <w:pPr>
      <w:keepNext/>
      <w:keepLines/>
      <w:outlineLvl w:val="2"/>
    </w:pPr>
    <w:rPr>
      <w:rFonts w:eastAsiaTheme="majorEastAsia" w:cstheme="majorBidi"/>
      <w:b/>
      <w:bCs/>
      <w:color w:val="1E5396"/>
      <w:sz w:val="36"/>
    </w:rPr>
  </w:style>
  <w:style w:type="paragraph" w:styleId="Heading4">
    <w:name w:val="heading 4"/>
    <w:basedOn w:val="Normal"/>
    <w:next w:val="Normal"/>
    <w:link w:val="Heading4Char"/>
    <w:autoRedefine/>
    <w:uiPriority w:val="9"/>
    <w:unhideWhenUsed/>
    <w:qFormat/>
    <w:rsid w:val="00EF09E0"/>
    <w:pPr>
      <w:keepNext/>
      <w:keepLines/>
      <w:spacing w:before="200" w:after="0"/>
      <w:outlineLvl w:val="3"/>
    </w:pPr>
    <w:rPr>
      <w:rFonts w:eastAsiaTheme="majorEastAsia" w:cstheme="majorBidi"/>
      <w:b/>
      <w:bCs/>
      <w:iCs/>
      <w:color w:val="365F91" w:themeColor="accent1" w:themeShade="BF"/>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849"/>
    <w:rPr>
      <w:rFonts w:ascii="Arial" w:eastAsiaTheme="majorEastAsia" w:hAnsi="Arial" w:cstheme="majorBidi"/>
      <w:b/>
      <w:bCs/>
      <w:color w:val="F47B20"/>
      <w:sz w:val="32"/>
      <w:szCs w:val="32"/>
    </w:rPr>
  </w:style>
  <w:style w:type="character" w:customStyle="1" w:styleId="Heading2Char">
    <w:name w:val="Heading 2 Char"/>
    <w:basedOn w:val="DefaultParagraphFont"/>
    <w:link w:val="Heading2"/>
    <w:uiPriority w:val="9"/>
    <w:rsid w:val="008506F2"/>
    <w:rPr>
      <w:rFonts w:ascii="Arial" w:eastAsiaTheme="majorEastAsia" w:hAnsi="Arial" w:cs="Arial"/>
      <w:color w:val="000000"/>
      <w:spacing w:val="20"/>
      <w:sz w:val="24"/>
      <w:szCs w:val="24"/>
      <w:shd w:val="clear" w:color="auto" w:fill="FFFFFF"/>
    </w:rPr>
  </w:style>
  <w:style w:type="character" w:customStyle="1" w:styleId="Heading4Char">
    <w:name w:val="Heading 4 Char"/>
    <w:basedOn w:val="DefaultParagraphFont"/>
    <w:link w:val="Heading4"/>
    <w:uiPriority w:val="9"/>
    <w:rsid w:val="00EF09E0"/>
    <w:rPr>
      <w:rFonts w:ascii="Arial" w:eastAsiaTheme="majorEastAsia" w:hAnsi="Arial" w:cstheme="majorBidi"/>
      <w:b/>
      <w:bCs/>
      <w:iCs/>
      <w:color w:val="365F91" w:themeColor="accent1" w:themeShade="BF"/>
      <w:sz w:val="24"/>
    </w:rPr>
  </w:style>
  <w:style w:type="character" w:customStyle="1" w:styleId="Heading3Char">
    <w:name w:val="Heading 3 Char"/>
    <w:basedOn w:val="DefaultParagraphFont"/>
    <w:link w:val="Heading3"/>
    <w:uiPriority w:val="9"/>
    <w:rsid w:val="00441F0B"/>
    <w:rPr>
      <w:rFonts w:ascii="Arial" w:eastAsiaTheme="majorEastAsia" w:hAnsi="Arial" w:cstheme="majorBidi"/>
      <w:b/>
      <w:bCs/>
      <w:color w:val="1E5396"/>
      <w:sz w:val="36"/>
    </w:rPr>
  </w:style>
  <w:style w:type="paragraph" w:styleId="ListParagraph">
    <w:name w:val="List Paragraph"/>
    <w:basedOn w:val="Normal"/>
    <w:autoRedefine/>
    <w:uiPriority w:val="34"/>
    <w:qFormat/>
    <w:rsid w:val="00C673A2"/>
    <w:pPr>
      <w:numPr>
        <w:numId w:val="20"/>
      </w:numPr>
      <w:bidi/>
      <w:spacing w:before="0" w:after="200" w:line="240" w:lineRule="auto"/>
      <w:contextualSpacing/>
      <w:textAlignment w:val="baseline"/>
    </w:pPr>
    <w:rPr>
      <w:rFonts w:ascii="Nafees Web Naskh" w:hAnsi="Nafees Web Naskh" w:cs="Nafees Web Naskh"/>
      <w:szCs w:val="24"/>
      <w:lang w:eastAsia="en-CA" w:bidi="ur-PK"/>
    </w:r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054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41E6"/>
    <w:rPr>
      <w:rFonts w:ascii="Arial" w:hAnsi="Arial"/>
      <w:sz w:val="24"/>
    </w:rPr>
  </w:style>
  <w:style w:type="paragraph" w:styleId="Footer">
    <w:name w:val="footer"/>
    <w:basedOn w:val="Normal"/>
    <w:link w:val="FooterChar"/>
    <w:uiPriority w:val="99"/>
    <w:unhideWhenUsed/>
    <w:rsid w:val="00054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41E6"/>
    <w:rPr>
      <w:rFonts w:ascii="Arial" w:hAnsi="Arial"/>
      <w:sz w:val="24"/>
    </w:rPr>
  </w:style>
  <w:style w:type="table" w:styleId="TableGrid">
    <w:name w:val="Table Grid"/>
    <w:basedOn w:val="TableNormal"/>
    <w:uiPriority w:val="59"/>
    <w:rsid w:val="003B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0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B2"/>
    <w:rPr>
      <w:rFonts w:ascii="Tahoma" w:hAnsi="Tahoma" w:cs="Tahoma"/>
      <w:sz w:val="16"/>
      <w:szCs w:val="16"/>
    </w:rPr>
  </w:style>
  <w:style w:type="paragraph" w:customStyle="1" w:styleId="Default">
    <w:name w:val="Default"/>
    <w:rsid w:val="00E2627F"/>
    <w:pPr>
      <w:autoSpaceDE w:val="0"/>
      <w:autoSpaceDN w:val="0"/>
      <w:adjustRightInd w:val="0"/>
      <w:spacing w:after="0" w:line="240" w:lineRule="auto"/>
    </w:pPr>
    <w:rPr>
      <w:rFonts w:ascii="Impact" w:eastAsia="Calibri" w:hAnsi="Impact" w:cs="Impact"/>
      <w:color w:val="000000"/>
      <w:sz w:val="24"/>
      <w:szCs w:val="24"/>
    </w:rPr>
  </w:style>
  <w:style w:type="paragraph" w:customStyle="1" w:styleId="Heading2WHITE">
    <w:name w:val="Heading 2 WHITE"/>
    <w:basedOn w:val="Heading2"/>
    <w:autoRedefine/>
    <w:rsid w:val="00E2627F"/>
    <w:pPr>
      <w:outlineLvl w:val="9"/>
    </w:pPr>
    <w:rPr>
      <w:color w:val="FFFFFF" w:themeColor="background1"/>
    </w:rPr>
  </w:style>
  <w:style w:type="paragraph" w:styleId="Caption">
    <w:name w:val="caption"/>
    <w:basedOn w:val="Normal"/>
    <w:next w:val="Normal"/>
    <w:autoRedefine/>
    <w:uiPriority w:val="35"/>
    <w:unhideWhenUsed/>
    <w:qFormat/>
    <w:rsid w:val="00BE1B48"/>
    <w:pPr>
      <w:spacing w:before="0" w:after="200" w:line="240" w:lineRule="auto"/>
    </w:pPr>
    <w:rPr>
      <w:b/>
      <w:bCs/>
      <w:color w:val="1E5396"/>
      <w:szCs w:val="18"/>
    </w:rPr>
  </w:style>
  <w:style w:type="paragraph" w:customStyle="1" w:styleId="xmsonormal">
    <w:name w:val="x_msonormal"/>
    <w:basedOn w:val="Normal"/>
    <w:rsid w:val="002D4849"/>
    <w:pPr>
      <w:spacing w:before="100" w:beforeAutospacing="1" w:after="100" w:afterAutospacing="1" w:line="240" w:lineRule="auto"/>
    </w:pPr>
    <w:rPr>
      <w:rFonts w:ascii="Times New Roman" w:eastAsia="Times New Roman" w:hAnsi="Times New Roman" w:cs="Times New Roman"/>
      <w:szCs w:val="24"/>
      <w:lang w:eastAsia="en-CA"/>
    </w:rPr>
  </w:style>
  <w:style w:type="character" w:styleId="Hyperlink">
    <w:name w:val="Hyperlink"/>
    <w:basedOn w:val="DefaultParagraphFont"/>
    <w:uiPriority w:val="99"/>
    <w:unhideWhenUsed/>
    <w:rsid w:val="00506CA7"/>
    <w:rPr>
      <w:color w:val="0000FF"/>
      <w:u w:val="single"/>
    </w:rPr>
  </w:style>
  <w:style w:type="character" w:styleId="UnresolvedMention">
    <w:name w:val="Unresolved Mention"/>
    <w:basedOn w:val="DefaultParagraphFont"/>
    <w:uiPriority w:val="99"/>
    <w:semiHidden/>
    <w:unhideWhenUsed/>
    <w:rsid w:val="005F37C5"/>
    <w:rPr>
      <w:color w:val="605E5C"/>
      <w:shd w:val="clear" w:color="auto" w:fill="E1DFDD"/>
    </w:rPr>
  </w:style>
  <w:style w:type="character" w:styleId="FollowedHyperlink">
    <w:name w:val="FollowedHyperlink"/>
    <w:basedOn w:val="DefaultParagraphFont"/>
    <w:uiPriority w:val="99"/>
    <w:semiHidden/>
    <w:unhideWhenUsed/>
    <w:rsid w:val="004202E9"/>
    <w:rPr>
      <w:color w:val="800080" w:themeColor="followedHyperlink"/>
      <w:u w:val="single"/>
    </w:rPr>
  </w:style>
  <w:style w:type="paragraph" w:styleId="NormalWeb">
    <w:name w:val="Normal (Web)"/>
    <w:basedOn w:val="Normal"/>
    <w:uiPriority w:val="99"/>
    <w:unhideWhenUsed/>
    <w:rsid w:val="0041579C"/>
    <w:pPr>
      <w:spacing w:before="100" w:beforeAutospacing="1" w:after="100" w:afterAutospacing="1" w:line="240" w:lineRule="auto"/>
    </w:pPr>
    <w:rPr>
      <w:rFonts w:ascii="Times New Roman" w:eastAsia="Times New Roman" w:hAnsi="Times New Roman" w:cs="Times New Roman"/>
      <w:szCs w:val="24"/>
      <w:lang w:eastAsia="en-CA"/>
    </w:rPr>
  </w:style>
  <w:style w:type="character" w:styleId="Strong">
    <w:name w:val="Strong"/>
    <w:basedOn w:val="DefaultParagraphFont"/>
    <w:uiPriority w:val="22"/>
    <w:qFormat/>
    <w:rsid w:val="00520BF3"/>
    <w:rPr>
      <w:b/>
      <w:bCs/>
    </w:rPr>
  </w:style>
  <w:style w:type="character" w:customStyle="1" w:styleId="e2ma-style">
    <w:name w:val="e2ma-style"/>
    <w:basedOn w:val="DefaultParagraphFont"/>
    <w:rsid w:val="00A86E5C"/>
  </w:style>
  <w:style w:type="paragraph" w:customStyle="1" w:styleId="gmail-m-6641770956390998087msolistparagraph">
    <w:name w:val="gmail-m_-6641770956390998087msolistparagraph"/>
    <w:basedOn w:val="Normal"/>
    <w:rsid w:val="00404630"/>
    <w:pPr>
      <w:spacing w:before="100" w:beforeAutospacing="1" w:after="100" w:afterAutospacing="1" w:line="240" w:lineRule="auto"/>
    </w:pPr>
    <w:rPr>
      <w:rFonts w:ascii="Calibri" w:hAnsi="Calibri" w:cs="Calibri"/>
      <w:sz w:val="22"/>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8698">
      <w:bodyDiv w:val="1"/>
      <w:marLeft w:val="0"/>
      <w:marRight w:val="0"/>
      <w:marTop w:val="0"/>
      <w:marBottom w:val="0"/>
      <w:divBdr>
        <w:top w:val="none" w:sz="0" w:space="0" w:color="auto"/>
        <w:left w:val="none" w:sz="0" w:space="0" w:color="auto"/>
        <w:bottom w:val="none" w:sz="0" w:space="0" w:color="auto"/>
        <w:right w:val="none" w:sz="0" w:space="0" w:color="auto"/>
      </w:divBdr>
    </w:div>
    <w:div w:id="184370756">
      <w:bodyDiv w:val="1"/>
      <w:marLeft w:val="0"/>
      <w:marRight w:val="0"/>
      <w:marTop w:val="0"/>
      <w:marBottom w:val="0"/>
      <w:divBdr>
        <w:top w:val="none" w:sz="0" w:space="0" w:color="auto"/>
        <w:left w:val="none" w:sz="0" w:space="0" w:color="auto"/>
        <w:bottom w:val="none" w:sz="0" w:space="0" w:color="auto"/>
        <w:right w:val="none" w:sz="0" w:space="0" w:color="auto"/>
      </w:divBdr>
    </w:div>
    <w:div w:id="189993815">
      <w:bodyDiv w:val="1"/>
      <w:marLeft w:val="0"/>
      <w:marRight w:val="0"/>
      <w:marTop w:val="0"/>
      <w:marBottom w:val="0"/>
      <w:divBdr>
        <w:top w:val="none" w:sz="0" w:space="0" w:color="auto"/>
        <w:left w:val="none" w:sz="0" w:space="0" w:color="auto"/>
        <w:bottom w:val="none" w:sz="0" w:space="0" w:color="auto"/>
        <w:right w:val="none" w:sz="0" w:space="0" w:color="auto"/>
      </w:divBdr>
    </w:div>
    <w:div w:id="191722835">
      <w:bodyDiv w:val="1"/>
      <w:marLeft w:val="0"/>
      <w:marRight w:val="0"/>
      <w:marTop w:val="0"/>
      <w:marBottom w:val="0"/>
      <w:divBdr>
        <w:top w:val="none" w:sz="0" w:space="0" w:color="auto"/>
        <w:left w:val="none" w:sz="0" w:space="0" w:color="auto"/>
        <w:bottom w:val="none" w:sz="0" w:space="0" w:color="auto"/>
        <w:right w:val="none" w:sz="0" w:space="0" w:color="auto"/>
      </w:divBdr>
    </w:div>
    <w:div w:id="194730570">
      <w:bodyDiv w:val="1"/>
      <w:marLeft w:val="0"/>
      <w:marRight w:val="0"/>
      <w:marTop w:val="0"/>
      <w:marBottom w:val="0"/>
      <w:divBdr>
        <w:top w:val="none" w:sz="0" w:space="0" w:color="auto"/>
        <w:left w:val="none" w:sz="0" w:space="0" w:color="auto"/>
        <w:bottom w:val="none" w:sz="0" w:space="0" w:color="auto"/>
        <w:right w:val="none" w:sz="0" w:space="0" w:color="auto"/>
      </w:divBdr>
    </w:div>
    <w:div w:id="202183432">
      <w:bodyDiv w:val="1"/>
      <w:marLeft w:val="0"/>
      <w:marRight w:val="0"/>
      <w:marTop w:val="0"/>
      <w:marBottom w:val="0"/>
      <w:divBdr>
        <w:top w:val="none" w:sz="0" w:space="0" w:color="auto"/>
        <w:left w:val="none" w:sz="0" w:space="0" w:color="auto"/>
        <w:bottom w:val="none" w:sz="0" w:space="0" w:color="auto"/>
        <w:right w:val="none" w:sz="0" w:space="0" w:color="auto"/>
      </w:divBdr>
    </w:div>
    <w:div w:id="328021477">
      <w:bodyDiv w:val="1"/>
      <w:marLeft w:val="0"/>
      <w:marRight w:val="0"/>
      <w:marTop w:val="0"/>
      <w:marBottom w:val="0"/>
      <w:divBdr>
        <w:top w:val="none" w:sz="0" w:space="0" w:color="auto"/>
        <w:left w:val="none" w:sz="0" w:space="0" w:color="auto"/>
        <w:bottom w:val="none" w:sz="0" w:space="0" w:color="auto"/>
        <w:right w:val="none" w:sz="0" w:space="0" w:color="auto"/>
      </w:divBdr>
    </w:div>
    <w:div w:id="396822109">
      <w:bodyDiv w:val="1"/>
      <w:marLeft w:val="0"/>
      <w:marRight w:val="0"/>
      <w:marTop w:val="0"/>
      <w:marBottom w:val="0"/>
      <w:divBdr>
        <w:top w:val="none" w:sz="0" w:space="0" w:color="auto"/>
        <w:left w:val="none" w:sz="0" w:space="0" w:color="auto"/>
        <w:bottom w:val="none" w:sz="0" w:space="0" w:color="auto"/>
        <w:right w:val="none" w:sz="0" w:space="0" w:color="auto"/>
      </w:divBdr>
    </w:div>
    <w:div w:id="483090365">
      <w:bodyDiv w:val="1"/>
      <w:marLeft w:val="0"/>
      <w:marRight w:val="0"/>
      <w:marTop w:val="0"/>
      <w:marBottom w:val="0"/>
      <w:divBdr>
        <w:top w:val="none" w:sz="0" w:space="0" w:color="auto"/>
        <w:left w:val="none" w:sz="0" w:space="0" w:color="auto"/>
        <w:bottom w:val="none" w:sz="0" w:space="0" w:color="auto"/>
        <w:right w:val="none" w:sz="0" w:space="0" w:color="auto"/>
      </w:divBdr>
    </w:div>
    <w:div w:id="489448934">
      <w:bodyDiv w:val="1"/>
      <w:marLeft w:val="0"/>
      <w:marRight w:val="0"/>
      <w:marTop w:val="0"/>
      <w:marBottom w:val="0"/>
      <w:divBdr>
        <w:top w:val="none" w:sz="0" w:space="0" w:color="auto"/>
        <w:left w:val="none" w:sz="0" w:space="0" w:color="auto"/>
        <w:bottom w:val="none" w:sz="0" w:space="0" w:color="auto"/>
        <w:right w:val="none" w:sz="0" w:space="0" w:color="auto"/>
      </w:divBdr>
    </w:div>
    <w:div w:id="625352906">
      <w:bodyDiv w:val="1"/>
      <w:marLeft w:val="0"/>
      <w:marRight w:val="0"/>
      <w:marTop w:val="0"/>
      <w:marBottom w:val="0"/>
      <w:divBdr>
        <w:top w:val="none" w:sz="0" w:space="0" w:color="auto"/>
        <w:left w:val="none" w:sz="0" w:space="0" w:color="auto"/>
        <w:bottom w:val="none" w:sz="0" w:space="0" w:color="auto"/>
        <w:right w:val="none" w:sz="0" w:space="0" w:color="auto"/>
      </w:divBdr>
    </w:div>
    <w:div w:id="647977030">
      <w:bodyDiv w:val="1"/>
      <w:marLeft w:val="0"/>
      <w:marRight w:val="0"/>
      <w:marTop w:val="0"/>
      <w:marBottom w:val="0"/>
      <w:divBdr>
        <w:top w:val="none" w:sz="0" w:space="0" w:color="auto"/>
        <w:left w:val="none" w:sz="0" w:space="0" w:color="auto"/>
        <w:bottom w:val="none" w:sz="0" w:space="0" w:color="auto"/>
        <w:right w:val="none" w:sz="0" w:space="0" w:color="auto"/>
      </w:divBdr>
    </w:div>
    <w:div w:id="663748862">
      <w:bodyDiv w:val="1"/>
      <w:marLeft w:val="0"/>
      <w:marRight w:val="0"/>
      <w:marTop w:val="0"/>
      <w:marBottom w:val="0"/>
      <w:divBdr>
        <w:top w:val="none" w:sz="0" w:space="0" w:color="auto"/>
        <w:left w:val="none" w:sz="0" w:space="0" w:color="auto"/>
        <w:bottom w:val="none" w:sz="0" w:space="0" w:color="auto"/>
        <w:right w:val="none" w:sz="0" w:space="0" w:color="auto"/>
      </w:divBdr>
    </w:div>
    <w:div w:id="682822073">
      <w:bodyDiv w:val="1"/>
      <w:marLeft w:val="0"/>
      <w:marRight w:val="0"/>
      <w:marTop w:val="0"/>
      <w:marBottom w:val="0"/>
      <w:divBdr>
        <w:top w:val="none" w:sz="0" w:space="0" w:color="auto"/>
        <w:left w:val="none" w:sz="0" w:space="0" w:color="auto"/>
        <w:bottom w:val="none" w:sz="0" w:space="0" w:color="auto"/>
        <w:right w:val="none" w:sz="0" w:space="0" w:color="auto"/>
      </w:divBdr>
    </w:div>
    <w:div w:id="693926857">
      <w:bodyDiv w:val="1"/>
      <w:marLeft w:val="0"/>
      <w:marRight w:val="0"/>
      <w:marTop w:val="0"/>
      <w:marBottom w:val="0"/>
      <w:divBdr>
        <w:top w:val="none" w:sz="0" w:space="0" w:color="auto"/>
        <w:left w:val="none" w:sz="0" w:space="0" w:color="auto"/>
        <w:bottom w:val="none" w:sz="0" w:space="0" w:color="auto"/>
        <w:right w:val="none" w:sz="0" w:space="0" w:color="auto"/>
      </w:divBdr>
    </w:div>
    <w:div w:id="702824593">
      <w:bodyDiv w:val="1"/>
      <w:marLeft w:val="0"/>
      <w:marRight w:val="0"/>
      <w:marTop w:val="0"/>
      <w:marBottom w:val="0"/>
      <w:divBdr>
        <w:top w:val="none" w:sz="0" w:space="0" w:color="auto"/>
        <w:left w:val="none" w:sz="0" w:space="0" w:color="auto"/>
        <w:bottom w:val="none" w:sz="0" w:space="0" w:color="auto"/>
        <w:right w:val="none" w:sz="0" w:space="0" w:color="auto"/>
      </w:divBdr>
    </w:div>
    <w:div w:id="745348974">
      <w:bodyDiv w:val="1"/>
      <w:marLeft w:val="0"/>
      <w:marRight w:val="0"/>
      <w:marTop w:val="0"/>
      <w:marBottom w:val="0"/>
      <w:divBdr>
        <w:top w:val="none" w:sz="0" w:space="0" w:color="auto"/>
        <w:left w:val="none" w:sz="0" w:space="0" w:color="auto"/>
        <w:bottom w:val="none" w:sz="0" w:space="0" w:color="auto"/>
        <w:right w:val="none" w:sz="0" w:space="0" w:color="auto"/>
      </w:divBdr>
    </w:div>
    <w:div w:id="754086893">
      <w:bodyDiv w:val="1"/>
      <w:marLeft w:val="0"/>
      <w:marRight w:val="0"/>
      <w:marTop w:val="0"/>
      <w:marBottom w:val="0"/>
      <w:divBdr>
        <w:top w:val="none" w:sz="0" w:space="0" w:color="auto"/>
        <w:left w:val="none" w:sz="0" w:space="0" w:color="auto"/>
        <w:bottom w:val="none" w:sz="0" w:space="0" w:color="auto"/>
        <w:right w:val="none" w:sz="0" w:space="0" w:color="auto"/>
      </w:divBdr>
    </w:div>
    <w:div w:id="758015749">
      <w:bodyDiv w:val="1"/>
      <w:marLeft w:val="0"/>
      <w:marRight w:val="0"/>
      <w:marTop w:val="0"/>
      <w:marBottom w:val="0"/>
      <w:divBdr>
        <w:top w:val="none" w:sz="0" w:space="0" w:color="auto"/>
        <w:left w:val="none" w:sz="0" w:space="0" w:color="auto"/>
        <w:bottom w:val="none" w:sz="0" w:space="0" w:color="auto"/>
        <w:right w:val="none" w:sz="0" w:space="0" w:color="auto"/>
      </w:divBdr>
    </w:div>
    <w:div w:id="815221721">
      <w:bodyDiv w:val="1"/>
      <w:marLeft w:val="0"/>
      <w:marRight w:val="0"/>
      <w:marTop w:val="0"/>
      <w:marBottom w:val="0"/>
      <w:divBdr>
        <w:top w:val="none" w:sz="0" w:space="0" w:color="auto"/>
        <w:left w:val="none" w:sz="0" w:space="0" w:color="auto"/>
        <w:bottom w:val="none" w:sz="0" w:space="0" w:color="auto"/>
        <w:right w:val="none" w:sz="0" w:space="0" w:color="auto"/>
      </w:divBdr>
    </w:div>
    <w:div w:id="843399964">
      <w:bodyDiv w:val="1"/>
      <w:marLeft w:val="0"/>
      <w:marRight w:val="0"/>
      <w:marTop w:val="0"/>
      <w:marBottom w:val="0"/>
      <w:divBdr>
        <w:top w:val="none" w:sz="0" w:space="0" w:color="auto"/>
        <w:left w:val="none" w:sz="0" w:space="0" w:color="auto"/>
        <w:bottom w:val="none" w:sz="0" w:space="0" w:color="auto"/>
        <w:right w:val="none" w:sz="0" w:space="0" w:color="auto"/>
      </w:divBdr>
    </w:div>
    <w:div w:id="857231662">
      <w:bodyDiv w:val="1"/>
      <w:marLeft w:val="0"/>
      <w:marRight w:val="0"/>
      <w:marTop w:val="0"/>
      <w:marBottom w:val="0"/>
      <w:divBdr>
        <w:top w:val="none" w:sz="0" w:space="0" w:color="auto"/>
        <w:left w:val="none" w:sz="0" w:space="0" w:color="auto"/>
        <w:bottom w:val="none" w:sz="0" w:space="0" w:color="auto"/>
        <w:right w:val="none" w:sz="0" w:space="0" w:color="auto"/>
      </w:divBdr>
    </w:div>
    <w:div w:id="884482777">
      <w:bodyDiv w:val="1"/>
      <w:marLeft w:val="0"/>
      <w:marRight w:val="0"/>
      <w:marTop w:val="0"/>
      <w:marBottom w:val="0"/>
      <w:divBdr>
        <w:top w:val="none" w:sz="0" w:space="0" w:color="auto"/>
        <w:left w:val="none" w:sz="0" w:space="0" w:color="auto"/>
        <w:bottom w:val="none" w:sz="0" w:space="0" w:color="auto"/>
        <w:right w:val="none" w:sz="0" w:space="0" w:color="auto"/>
      </w:divBdr>
    </w:div>
    <w:div w:id="1037004093">
      <w:bodyDiv w:val="1"/>
      <w:marLeft w:val="0"/>
      <w:marRight w:val="0"/>
      <w:marTop w:val="0"/>
      <w:marBottom w:val="0"/>
      <w:divBdr>
        <w:top w:val="none" w:sz="0" w:space="0" w:color="auto"/>
        <w:left w:val="none" w:sz="0" w:space="0" w:color="auto"/>
        <w:bottom w:val="none" w:sz="0" w:space="0" w:color="auto"/>
        <w:right w:val="none" w:sz="0" w:space="0" w:color="auto"/>
      </w:divBdr>
    </w:div>
    <w:div w:id="1041629278">
      <w:bodyDiv w:val="1"/>
      <w:marLeft w:val="0"/>
      <w:marRight w:val="0"/>
      <w:marTop w:val="0"/>
      <w:marBottom w:val="0"/>
      <w:divBdr>
        <w:top w:val="none" w:sz="0" w:space="0" w:color="auto"/>
        <w:left w:val="none" w:sz="0" w:space="0" w:color="auto"/>
        <w:bottom w:val="none" w:sz="0" w:space="0" w:color="auto"/>
        <w:right w:val="none" w:sz="0" w:space="0" w:color="auto"/>
      </w:divBdr>
    </w:div>
    <w:div w:id="1086075854">
      <w:bodyDiv w:val="1"/>
      <w:marLeft w:val="0"/>
      <w:marRight w:val="0"/>
      <w:marTop w:val="0"/>
      <w:marBottom w:val="0"/>
      <w:divBdr>
        <w:top w:val="none" w:sz="0" w:space="0" w:color="auto"/>
        <w:left w:val="none" w:sz="0" w:space="0" w:color="auto"/>
        <w:bottom w:val="none" w:sz="0" w:space="0" w:color="auto"/>
        <w:right w:val="none" w:sz="0" w:space="0" w:color="auto"/>
      </w:divBdr>
    </w:div>
    <w:div w:id="1091396348">
      <w:bodyDiv w:val="1"/>
      <w:marLeft w:val="0"/>
      <w:marRight w:val="0"/>
      <w:marTop w:val="0"/>
      <w:marBottom w:val="0"/>
      <w:divBdr>
        <w:top w:val="none" w:sz="0" w:space="0" w:color="auto"/>
        <w:left w:val="none" w:sz="0" w:space="0" w:color="auto"/>
        <w:bottom w:val="none" w:sz="0" w:space="0" w:color="auto"/>
        <w:right w:val="none" w:sz="0" w:space="0" w:color="auto"/>
      </w:divBdr>
    </w:div>
    <w:div w:id="1094278312">
      <w:bodyDiv w:val="1"/>
      <w:marLeft w:val="0"/>
      <w:marRight w:val="0"/>
      <w:marTop w:val="0"/>
      <w:marBottom w:val="0"/>
      <w:divBdr>
        <w:top w:val="none" w:sz="0" w:space="0" w:color="auto"/>
        <w:left w:val="none" w:sz="0" w:space="0" w:color="auto"/>
        <w:bottom w:val="none" w:sz="0" w:space="0" w:color="auto"/>
        <w:right w:val="none" w:sz="0" w:space="0" w:color="auto"/>
      </w:divBdr>
    </w:div>
    <w:div w:id="1161850228">
      <w:bodyDiv w:val="1"/>
      <w:marLeft w:val="0"/>
      <w:marRight w:val="0"/>
      <w:marTop w:val="0"/>
      <w:marBottom w:val="0"/>
      <w:divBdr>
        <w:top w:val="none" w:sz="0" w:space="0" w:color="auto"/>
        <w:left w:val="none" w:sz="0" w:space="0" w:color="auto"/>
        <w:bottom w:val="none" w:sz="0" w:space="0" w:color="auto"/>
        <w:right w:val="none" w:sz="0" w:space="0" w:color="auto"/>
      </w:divBdr>
    </w:div>
    <w:div w:id="1219586159">
      <w:bodyDiv w:val="1"/>
      <w:marLeft w:val="0"/>
      <w:marRight w:val="0"/>
      <w:marTop w:val="0"/>
      <w:marBottom w:val="0"/>
      <w:divBdr>
        <w:top w:val="none" w:sz="0" w:space="0" w:color="auto"/>
        <w:left w:val="none" w:sz="0" w:space="0" w:color="auto"/>
        <w:bottom w:val="none" w:sz="0" w:space="0" w:color="auto"/>
        <w:right w:val="none" w:sz="0" w:space="0" w:color="auto"/>
      </w:divBdr>
    </w:div>
    <w:div w:id="1275405936">
      <w:bodyDiv w:val="1"/>
      <w:marLeft w:val="0"/>
      <w:marRight w:val="0"/>
      <w:marTop w:val="0"/>
      <w:marBottom w:val="0"/>
      <w:divBdr>
        <w:top w:val="none" w:sz="0" w:space="0" w:color="auto"/>
        <w:left w:val="none" w:sz="0" w:space="0" w:color="auto"/>
        <w:bottom w:val="none" w:sz="0" w:space="0" w:color="auto"/>
        <w:right w:val="none" w:sz="0" w:space="0" w:color="auto"/>
      </w:divBdr>
    </w:div>
    <w:div w:id="1318655369">
      <w:bodyDiv w:val="1"/>
      <w:marLeft w:val="0"/>
      <w:marRight w:val="0"/>
      <w:marTop w:val="0"/>
      <w:marBottom w:val="0"/>
      <w:divBdr>
        <w:top w:val="none" w:sz="0" w:space="0" w:color="auto"/>
        <w:left w:val="none" w:sz="0" w:space="0" w:color="auto"/>
        <w:bottom w:val="none" w:sz="0" w:space="0" w:color="auto"/>
        <w:right w:val="none" w:sz="0" w:space="0" w:color="auto"/>
      </w:divBdr>
    </w:div>
    <w:div w:id="1383745793">
      <w:bodyDiv w:val="1"/>
      <w:marLeft w:val="0"/>
      <w:marRight w:val="0"/>
      <w:marTop w:val="0"/>
      <w:marBottom w:val="0"/>
      <w:divBdr>
        <w:top w:val="none" w:sz="0" w:space="0" w:color="auto"/>
        <w:left w:val="none" w:sz="0" w:space="0" w:color="auto"/>
        <w:bottom w:val="none" w:sz="0" w:space="0" w:color="auto"/>
        <w:right w:val="none" w:sz="0" w:space="0" w:color="auto"/>
      </w:divBdr>
    </w:div>
    <w:div w:id="1401632348">
      <w:bodyDiv w:val="1"/>
      <w:marLeft w:val="0"/>
      <w:marRight w:val="0"/>
      <w:marTop w:val="0"/>
      <w:marBottom w:val="0"/>
      <w:divBdr>
        <w:top w:val="none" w:sz="0" w:space="0" w:color="auto"/>
        <w:left w:val="none" w:sz="0" w:space="0" w:color="auto"/>
        <w:bottom w:val="none" w:sz="0" w:space="0" w:color="auto"/>
        <w:right w:val="none" w:sz="0" w:space="0" w:color="auto"/>
      </w:divBdr>
    </w:div>
    <w:div w:id="1446192776">
      <w:bodyDiv w:val="1"/>
      <w:marLeft w:val="0"/>
      <w:marRight w:val="0"/>
      <w:marTop w:val="0"/>
      <w:marBottom w:val="0"/>
      <w:divBdr>
        <w:top w:val="none" w:sz="0" w:space="0" w:color="auto"/>
        <w:left w:val="none" w:sz="0" w:space="0" w:color="auto"/>
        <w:bottom w:val="none" w:sz="0" w:space="0" w:color="auto"/>
        <w:right w:val="none" w:sz="0" w:space="0" w:color="auto"/>
      </w:divBdr>
    </w:div>
    <w:div w:id="1472597708">
      <w:bodyDiv w:val="1"/>
      <w:marLeft w:val="0"/>
      <w:marRight w:val="0"/>
      <w:marTop w:val="0"/>
      <w:marBottom w:val="0"/>
      <w:divBdr>
        <w:top w:val="none" w:sz="0" w:space="0" w:color="auto"/>
        <w:left w:val="none" w:sz="0" w:space="0" w:color="auto"/>
        <w:bottom w:val="none" w:sz="0" w:space="0" w:color="auto"/>
        <w:right w:val="none" w:sz="0" w:space="0" w:color="auto"/>
      </w:divBdr>
    </w:div>
    <w:div w:id="1476801055">
      <w:bodyDiv w:val="1"/>
      <w:marLeft w:val="0"/>
      <w:marRight w:val="0"/>
      <w:marTop w:val="0"/>
      <w:marBottom w:val="0"/>
      <w:divBdr>
        <w:top w:val="none" w:sz="0" w:space="0" w:color="auto"/>
        <w:left w:val="none" w:sz="0" w:space="0" w:color="auto"/>
        <w:bottom w:val="none" w:sz="0" w:space="0" w:color="auto"/>
        <w:right w:val="none" w:sz="0" w:space="0" w:color="auto"/>
      </w:divBdr>
    </w:div>
    <w:div w:id="1511336175">
      <w:bodyDiv w:val="1"/>
      <w:marLeft w:val="0"/>
      <w:marRight w:val="0"/>
      <w:marTop w:val="0"/>
      <w:marBottom w:val="0"/>
      <w:divBdr>
        <w:top w:val="none" w:sz="0" w:space="0" w:color="auto"/>
        <w:left w:val="none" w:sz="0" w:space="0" w:color="auto"/>
        <w:bottom w:val="none" w:sz="0" w:space="0" w:color="auto"/>
        <w:right w:val="none" w:sz="0" w:space="0" w:color="auto"/>
      </w:divBdr>
    </w:div>
    <w:div w:id="1553536938">
      <w:bodyDiv w:val="1"/>
      <w:marLeft w:val="0"/>
      <w:marRight w:val="0"/>
      <w:marTop w:val="0"/>
      <w:marBottom w:val="0"/>
      <w:divBdr>
        <w:top w:val="none" w:sz="0" w:space="0" w:color="auto"/>
        <w:left w:val="none" w:sz="0" w:space="0" w:color="auto"/>
        <w:bottom w:val="none" w:sz="0" w:space="0" w:color="auto"/>
        <w:right w:val="none" w:sz="0" w:space="0" w:color="auto"/>
      </w:divBdr>
    </w:div>
    <w:div w:id="1553886092">
      <w:bodyDiv w:val="1"/>
      <w:marLeft w:val="0"/>
      <w:marRight w:val="0"/>
      <w:marTop w:val="0"/>
      <w:marBottom w:val="0"/>
      <w:divBdr>
        <w:top w:val="none" w:sz="0" w:space="0" w:color="auto"/>
        <w:left w:val="none" w:sz="0" w:space="0" w:color="auto"/>
        <w:bottom w:val="none" w:sz="0" w:space="0" w:color="auto"/>
        <w:right w:val="none" w:sz="0" w:space="0" w:color="auto"/>
      </w:divBdr>
    </w:div>
    <w:div w:id="1572082548">
      <w:bodyDiv w:val="1"/>
      <w:marLeft w:val="0"/>
      <w:marRight w:val="0"/>
      <w:marTop w:val="0"/>
      <w:marBottom w:val="0"/>
      <w:divBdr>
        <w:top w:val="none" w:sz="0" w:space="0" w:color="auto"/>
        <w:left w:val="none" w:sz="0" w:space="0" w:color="auto"/>
        <w:bottom w:val="none" w:sz="0" w:space="0" w:color="auto"/>
        <w:right w:val="none" w:sz="0" w:space="0" w:color="auto"/>
      </w:divBdr>
    </w:div>
    <w:div w:id="1654330418">
      <w:bodyDiv w:val="1"/>
      <w:marLeft w:val="0"/>
      <w:marRight w:val="0"/>
      <w:marTop w:val="0"/>
      <w:marBottom w:val="0"/>
      <w:divBdr>
        <w:top w:val="none" w:sz="0" w:space="0" w:color="auto"/>
        <w:left w:val="none" w:sz="0" w:space="0" w:color="auto"/>
        <w:bottom w:val="none" w:sz="0" w:space="0" w:color="auto"/>
        <w:right w:val="none" w:sz="0" w:space="0" w:color="auto"/>
      </w:divBdr>
    </w:div>
    <w:div w:id="1664623018">
      <w:bodyDiv w:val="1"/>
      <w:marLeft w:val="0"/>
      <w:marRight w:val="0"/>
      <w:marTop w:val="0"/>
      <w:marBottom w:val="0"/>
      <w:divBdr>
        <w:top w:val="none" w:sz="0" w:space="0" w:color="auto"/>
        <w:left w:val="none" w:sz="0" w:space="0" w:color="auto"/>
        <w:bottom w:val="none" w:sz="0" w:space="0" w:color="auto"/>
        <w:right w:val="none" w:sz="0" w:space="0" w:color="auto"/>
      </w:divBdr>
    </w:div>
    <w:div w:id="1678582265">
      <w:bodyDiv w:val="1"/>
      <w:marLeft w:val="0"/>
      <w:marRight w:val="0"/>
      <w:marTop w:val="0"/>
      <w:marBottom w:val="0"/>
      <w:divBdr>
        <w:top w:val="none" w:sz="0" w:space="0" w:color="auto"/>
        <w:left w:val="none" w:sz="0" w:space="0" w:color="auto"/>
        <w:bottom w:val="none" w:sz="0" w:space="0" w:color="auto"/>
        <w:right w:val="none" w:sz="0" w:space="0" w:color="auto"/>
      </w:divBdr>
    </w:div>
    <w:div w:id="1704748969">
      <w:bodyDiv w:val="1"/>
      <w:marLeft w:val="0"/>
      <w:marRight w:val="0"/>
      <w:marTop w:val="0"/>
      <w:marBottom w:val="0"/>
      <w:divBdr>
        <w:top w:val="none" w:sz="0" w:space="0" w:color="auto"/>
        <w:left w:val="none" w:sz="0" w:space="0" w:color="auto"/>
        <w:bottom w:val="none" w:sz="0" w:space="0" w:color="auto"/>
        <w:right w:val="none" w:sz="0" w:space="0" w:color="auto"/>
      </w:divBdr>
    </w:div>
    <w:div w:id="1785691580">
      <w:bodyDiv w:val="1"/>
      <w:marLeft w:val="0"/>
      <w:marRight w:val="0"/>
      <w:marTop w:val="0"/>
      <w:marBottom w:val="0"/>
      <w:divBdr>
        <w:top w:val="none" w:sz="0" w:space="0" w:color="auto"/>
        <w:left w:val="none" w:sz="0" w:space="0" w:color="auto"/>
        <w:bottom w:val="none" w:sz="0" w:space="0" w:color="auto"/>
        <w:right w:val="none" w:sz="0" w:space="0" w:color="auto"/>
      </w:divBdr>
    </w:div>
    <w:div w:id="1924756577">
      <w:bodyDiv w:val="1"/>
      <w:marLeft w:val="0"/>
      <w:marRight w:val="0"/>
      <w:marTop w:val="0"/>
      <w:marBottom w:val="0"/>
      <w:divBdr>
        <w:top w:val="none" w:sz="0" w:space="0" w:color="auto"/>
        <w:left w:val="none" w:sz="0" w:space="0" w:color="auto"/>
        <w:bottom w:val="none" w:sz="0" w:space="0" w:color="auto"/>
        <w:right w:val="none" w:sz="0" w:space="0" w:color="auto"/>
      </w:divBdr>
    </w:div>
    <w:div w:id="1993440452">
      <w:bodyDiv w:val="1"/>
      <w:marLeft w:val="0"/>
      <w:marRight w:val="0"/>
      <w:marTop w:val="0"/>
      <w:marBottom w:val="0"/>
      <w:divBdr>
        <w:top w:val="none" w:sz="0" w:space="0" w:color="auto"/>
        <w:left w:val="none" w:sz="0" w:space="0" w:color="auto"/>
        <w:bottom w:val="none" w:sz="0" w:space="0" w:color="auto"/>
        <w:right w:val="none" w:sz="0" w:space="0" w:color="auto"/>
      </w:divBdr>
    </w:div>
    <w:div w:id="2002611725">
      <w:bodyDiv w:val="1"/>
      <w:marLeft w:val="0"/>
      <w:marRight w:val="0"/>
      <w:marTop w:val="0"/>
      <w:marBottom w:val="0"/>
      <w:divBdr>
        <w:top w:val="none" w:sz="0" w:space="0" w:color="auto"/>
        <w:left w:val="none" w:sz="0" w:space="0" w:color="auto"/>
        <w:bottom w:val="none" w:sz="0" w:space="0" w:color="auto"/>
        <w:right w:val="none" w:sz="0" w:space="0" w:color="auto"/>
      </w:divBdr>
    </w:div>
    <w:div w:id="205685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dsb.on.ca/News/Article-Details/ArtMID/474/ArticleID/1617/Hispanic-Heritage-Month" TargetMode="External"/><Relationship Id="rId18" Type="http://schemas.openxmlformats.org/officeDocument/2006/relationships/hyperlink" Target="https://youtu.be/veiuGzjLia4" TargetMode="External"/><Relationship Id="rId3" Type="http://schemas.openxmlformats.org/officeDocument/2006/relationships/styles" Target="styles.xml"/><Relationship Id="rId21" Type="http://schemas.openxmlformats.org/officeDocument/2006/relationships/hyperlink" Target="https://t.e2ma.net/click/mvjsle/e9kw5l/mr88nn"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sites.google.com/tdsb.on.ca/addictedorempowere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dsb-ca.zoom.us/rec/share/71_djmeqNFYG84z96Q7S_1QpoUUGZ6mmcjwrrtt2sTjd4wQccIGwzqFeeEiyfdA.GXXJ7zQsjVnM8iyz?startTime=1617231827000" TargetMode="External"/><Relationship Id="rId20" Type="http://schemas.openxmlformats.org/officeDocument/2006/relationships/hyperlink" Target="https://tdsb-ca.zoom.us/webinar/register/WN_9tYol_xcTQawQBEoNhVX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dsb.on.ca/News/Article-Details/ArtMID/474/ArticleID/1619/Sikh-Heritage-Month" TargetMode="External"/><Relationship Id="rId23" Type="http://schemas.openxmlformats.org/officeDocument/2006/relationships/hyperlink" Target="https://t.e2ma.net/click/mvjsle/e9kw5l/ica9nn" TargetMode="External"/><Relationship Id="rId10" Type="http://schemas.openxmlformats.org/officeDocument/2006/relationships/hyperlink" Target="https://www.toronto.ca/home/covid-19/covid-19-protect-yourself-others/covid-19-vaccines/covid-19-vaccine-resources/" TargetMode="External"/><Relationship Id="rId19" Type="http://schemas.openxmlformats.org/officeDocument/2006/relationships/hyperlink" Target="https://office365.discoveryeducation.ca/" TargetMode="External"/><Relationship Id="rId4" Type="http://schemas.openxmlformats.org/officeDocument/2006/relationships/settings" Target="settings.xml"/><Relationship Id="rId9" Type="http://schemas.openxmlformats.org/officeDocument/2006/relationships/hyperlink" Target="http://www.tdsb.on.ca/virtualschool" TargetMode="External"/><Relationship Id="rId14" Type="http://schemas.openxmlformats.org/officeDocument/2006/relationships/hyperlink" Target="https://www.tdsb.on.ca/News/Article-Details/ArtMID/474/ArticleID/1618/Latin-America-History-Month" TargetMode="External"/><Relationship Id="rId22" Type="http://schemas.openxmlformats.org/officeDocument/2006/relationships/hyperlink" Target="https://t.e2ma.net/click/mvjsle/e9kw5l/2j98n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esktop\VS%20Newsletters\Virtual%20School%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2BD5C-7EEA-49E7-BE94-D3023797B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Virtual School Newsletter Template</Template>
  <TotalTime>440</TotalTime>
  <Pages>4</Pages>
  <Words>1745</Words>
  <Characters>9953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School Newsletter</vt:lpstr>
    </vt:vector>
  </TitlesOfParts>
  <Company>Toronto District School Board</Company>
  <LinksUpToDate>false</LinksUpToDate>
  <CharactersWithSpaces>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Newsletter</dc:title>
  <dc:creator>Lewis, Stacey</dc:creator>
  <cp:lastModifiedBy>Shahid Suleman</cp:lastModifiedBy>
  <cp:revision>26</cp:revision>
  <cp:lastPrinted>2020-12-15T20:11:00Z</cp:lastPrinted>
  <dcterms:created xsi:type="dcterms:W3CDTF">2021-03-30T10:25:00Z</dcterms:created>
  <dcterms:modified xsi:type="dcterms:W3CDTF">2021-05-10T10:33:00Z</dcterms:modified>
</cp:coreProperties>
</file>