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442.440002pt;width:721pt;height:98.059999pt;mso-position-horizontal-relative:page;mso-position-vertical-relative:page;z-index:-467" coordorigin="-10,8849" coordsize="14420,1961">
            <v:shape style="position:absolute;left:2;top:8849;width:14398;height:379" type="#_x0000_t75">
              <v:imagedata r:id="rId6" o:title=""/>
            </v:shape>
            <v:group style="position:absolute;left:0;top:9000;width:14400;height:1800" coordorigin="0,9000" coordsize="14400,1800">
              <v:shape style="position:absolute;left:0;top:9000;width:14400;height:1800" coordorigin="0,9000" coordsize="14400,1800" path="m0,10800l14400,10800,14400,9000,0,9000,0,10800xe" filled="t" fillcolor="#FFCC00" stroked="f">
                <v:path arrowok="t"/>
                <v:fill type="solid"/>
              </v:shape>
              <v:shape style="position:absolute;left:5;top:9001;width:14396;height:1799" type="#_x0000_t75">
                <v:imagedata r:id="rId7" o:title=""/>
              </v:shape>
              <v:shape style="position:absolute;left:6332;top:9000;width:1708;height:1680" type="#_x0000_t75">
                <v:imagedata r:id="rId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5" w:lineRule="auto" w:before="6"/>
        <w:ind w:left="4143" w:right="2173" w:hanging="32"/>
        <w:jc w:val="left"/>
        <w:rPr>
          <w:rFonts w:ascii="Calibri" w:hAnsi="Calibri" w:cs="Calibri" w:eastAsia="Calibri"/>
          <w:sz w:val="50"/>
          <w:szCs w:val="50"/>
        </w:rPr>
      </w:pPr>
      <w:bookmarkStart w:name=" " w:id="1"/>
      <w:bookmarkEnd w:id="1"/>
      <w:r>
        <w:rPr/>
      </w:r>
      <w:r>
        <w:rPr>
          <w:rFonts w:ascii="Calibri" w:hAnsi="Calibri" w:cs="Calibri" w:eastAsia="Calibri"/>
          <w:b/>
          <w:bCs/>
          <w:spacing w:val="-45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</w:t>
      </w:r>
      <w:r>
        <w:rPr>
          <w:rFonts w:ascii="Calibri" w:hAnsi="Calibri" w:cs="Calibri" w:eastAsia="Calibri"/>
          <w:b/>
          <w:bCs/>
          <w:spacing w:val="-9"/>
          <w:w w:val="100"/>
          <w:sz w:val="50"/>
          <w:szCs w:val="5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</w:t>
      </w:r>
      <w:r>
        <w:rPr>
          <w:rFonts w:ascii="Calibri" w:hAnsi="Calibri" w:cs="Calibri" w:eastAsia="Calibri"/>
          <w:b/>
          <w:bCs/>
          <w:spacing w:val="-5"/>
          <w:w w:val="100"/>
          <w:sz w:val="50"/>
          <w:szCs w:val="50"/>
        </w:rPr>
        <w:t>n</w:t>
      </w:r>
      <w:r>
        <w:rPr>
          <w:rFonts w:ascii="Calibri" w:hAnsi="Calibri" w:cs="Calibri" w:eastAsia="Calibri"/>
          <w:b/>
          <w:bCs/>
          <w:spacing w:val="-7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</w:t>
      </w:r>
      <w:r>
        <w:rPr>
          <w:rFonts w:ascii="Calibri" w:hAnsi="Calibri" w:cs="Calibri" w:eastAsia="Calibri"/>
          <w:b/>
          <w:bCs/>
          <w:spacing w:val="-16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-6"/>
          <w:w w:val="100"/>
          <w:sz w:val="50"/>
          <w:szCs w:val="5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r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ct</w:t>
      </w:r>
      <w:r>
        <w:rPr>
          <w:rFonts w:ascii="Calibri" w:hAnsi="Calibri" w:cs="Calibri" w:eastAsia="Calibri"/>
          <w:b/>
          <w:bCs/>
          <w:spacing w:val="-16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chool</w:t>
      </w:r>
      <w:r>
        <w:rPr>
          <w:rFonts w:ascii="Calibri" w:hAnsi="Calibri" w:cs="Calibri" w:eastAsia="Calibri"/>
          <w:b/>
          <w:bCs/>
          <w:spacing w:val="-13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Boa</w:t>
      </w:r>
      <w:r>
        <w:rPr>
          <w:rFonts w:ascii="Calibri" w:hAnsi="Calibri" w:cs="Calibri" w:eastAsia="Calibri"/>
          <w:b/>
          <w:bCs/>
          <w:spacing w:val="-9"/>
          <w:w w:val="100"/>
          <w:sz w:val="50"/>
          <w:szCs w:val="5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d</w:t>
      </w:r>
      <w:r>
        <w:rPr>
          <w:rFonts w:ascii="Calibri" w:hAnsi="Calibri" w:cs="Calibri" w:eastAsia="Calibri"/>
          <w:b/>
          <w:bCs/>
          <w:spacing w:val="0"/>
          <w:w w:val="99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A</w:t>
      </w:r>
      <w:r>
        <w:rPr>
          <w:rFonts w:ascii="Calibri" w:hAnsi="Calibri" w:cs="Calibri" w:eastAsia="Calibri"/>
          <w:b/>
          <w:bCs/>
          <w:spacing w:val="-12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V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on</w:t>
      </w:r>
      <w:r>
        <w:rPr>
          <w:rFonts w:ascii="Calibri" w:hAnsi="Calibri" w:cs="Calibri" w:eastAsia="Calibri"/>
          <w:b/>
          <w:bCs/>
          <w:spacing w:val="-11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50"/>
          <w:szCs w:val="50"/>
        </w:rPr>
        <w:t>f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or</w:t>
      </w:r>
      <w:r>
        <w:rPr>
          <w:rFonts w:ascii="Calibri" w:hAnsi="Calibri" w:cs="Calibri" w:eastAsia="Calibri"/>
          <w:b/>
          <w:bCs/>
          <w:spacing w:val="-11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Learn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ng</w:t>
      </w:r>
      <w:r>
        <w:rPr>
          <w:rFonts w:ascii="Calibri" w:hAnsi="Calibri" w:cs="Calibri" w:eastAsia="Calibri"/>
          <w:b/>
          <w:bCs/>
          <w:spacing w:val="-10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n</w:t>
      </w:r>
      <w:r>
        <w:rPr>
          <w:rFonts w:ascii="Calibri" w:hAnsi="Calibri" w:cs="Calibri" w:eastAsia="Calibri"/>
          <w:b/>
          <w:bCs/>
          <w:spacing w:val="-13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0"/>
          <w:szCs w:val="5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00" w:lineRule="exact"/>
        <w:ind w:left="3153" w:right="1215" w:firstLine="1202"/>
        <w:jc w:val="left"/>
        <w:rPr>
          <w:rFonts w:ascii="Calibri" w:hAnsi="Calibri" w:cs="Calibri" w:eastAsia="Calibri"/>
          <w:sz w:val="50"/>
          <w:szCs w:val="50"/>
        </w:rPr>
      </w:pP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Mond</w:t>
      </w:r>
      <w:r>
        <w:rPr>
          <w:rFonts w:ascii="Calibri" w:hAnsi="Calibri" w:cs="Calibri" w:eastAsia="Calibri"/>
          <w:b/>
          <w:bCs/>
          <w:spacing w:val="-10"/>
          <w:w w:val="100"/>
          <w:sz w:val="50"/>
          <w:szCs w:val="50"/>
        </w:rPr>
        <w:t>a</w:t>
      </w:r>
      <w:r>
        <w:rPr>
          <w:rFonts w:ascii="Calibri" w:hAnsi="Calibri" w:cs="Calibri" w:eastAsia="Calibri"/>
          <w:b/>
          <w:bCs/>
          <w:spacing w:val="-32"/>
          <w:w w:val="100"/>
          <w:sz w:val="50"/>
          <w:szCs w:val="50"/>
        </w:rPr>
        <w:t>y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,</w:t>
      </w:r>
      <w:r>
        <w:rPr>
          <w:rFonts w:ascii="Calibri" w:hAnsi="Calibri" w:cs="Calibri" w:eastAsia="Calibri"/>
          <w:b/>
          <w:bCs/>
          <w:spacing w:val="-18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ber</w:t>
      </w:r>
      <w:r>
        <w:rPr>
          <w:rFonts w:ascii="Calibri" w:hAnsi="Calibri" w:cs="Calibri" w:eastAsia="Calibri"/>
          <w:b/>
          <w:bCs/>
          <w:spacing w:val="-13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5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,</w:t>
      </w:r>
      <w:r>
        <w:rPr>
          <w:rFonts w:ascii="Calibri" w:hAnsi="Calibri" w:cs="Calibri" w:eastAsia="Calibri"/>
          <w:b/>
          <w:bCs/>
          <w:spacing w:val="-17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2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0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1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6</w:t>
      </w:r>
      <w:r>
        <w:rPr>
          <w:rFonts w:ascii="Calibri" w:hAnsi="Calibri" w:cs="Calibri" w:eastAsia="Calibri"/>
          <w:b/>
          <w:bCs/>
          <w:spacing w:val="0"/>
          <w:w w:val="99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pec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al</w:t>
      </w:r>
      <w:r>
        <w:rPr>
          <w:rFonts w:ascii="Calibri" w:hAnsi="Calibri" w:cs="Calibri" w:eastAsia="Calibri"/>
          <w:b/>
          <w:bCs/>
          <w:spacing w:val="-23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-10"/>
          <w:w w:val="100"/>
          <w:sz w:val="50"/>
          <w:szCs w:val="5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du</w:t>
      </w:r>
      <w:r>
        <w:rPr>
          <w:rFonts w:ascii="Calibri" w:hAnsi="Calibri" w:cs="Calibri" w:eastAsia="Calibri"/>
          <w:b/>
          <w:bCs/>
          <w:spacing w:val="-3"/>
          <w:w w:val="100"/>
          <w:sz w:val="50"/>
          <w:szCs w:val="50"/>
        </w:rPr>
        <w:t>c</w:t>
      </w:r>
      <w:r>
        <w:rPr>
          <w:rFonts w:ascii="Calibri" w:hAnsi="Calibri" w:cs="Calibri" w:eastAsia="Calibri"/>
          <w:b/>
          <w:bCs/>
          <w:spacing w:val="-5"/>
          <w:w w:val="100"/>
          <w:sz w:val="50"/>
          <w:szCs w:val="5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on</w:t>
      </w:r>
      <w:r>
        <w:rPr>
          <w:rFonts w:ascii="Calibri" w:hAnsi="Calibri" w:cs="Calibri" w:eastAsia="Calibri"/>
          <w:b/>
          <w:bCs/>
          <w:spacing w:val="-24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Ad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v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so</w:t>
      </w:r>
      <w:r>
        <w:rPr>
          <w:rFonts w:ascii="Calibri" w:hAnsi="Calibri" w:cs="Calibri" w:eastAsia="Calibri"/>
          <w:b/>
          <w:bCs/>
          <w:spacing w:val="2"/>
          <w:w w:val="100"/>
          <w:sz w:val="50"/>
          <w:szCs w:val="5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y</w:t>
      </w:r>
      <w:r>
        <w:rPr>
          <w:rFonts w:ascii="Calibri" w:hAnsi="Calibri" w:cs="Calibri" w:eastAsia="Calibri"/>
          <w:b/>
          <w:bCs/>
          <w:spacing w:val="-21"/>
          <w:w w:val="100"/>
          <w:sz w:val="50"/>
          <w:szCs w:val="5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Co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50"/>
          <w:szCs w:val="50"/>
        </w:rPr>
        <w:t>i</w:t>
      </w:r>
      <w:r>
        <w:rPr>
          <w:rFonts w:ascii="Calibri" w:hAnsi="Calibri" w:cs="Calibri" w:eastAsia="Calibri"/>
          <w:b/>
          <w:bCs/>
          <w:spacing w:val="-7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-9"/>
          <w:w w:val="100"/>
          <w:sz w:val="50"/>
          <w:szCs w:val="5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50"/>
          <w:szCs w:val="50"/>
        </w:rPr>
        <w:t>ee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50"/>
          <w:szCs w:val="50"/>
        </w:rPr>
      </w:r>
    </w:p>
    <w:p>
      <w:pPr>
        <w:spacing w:after="0" w:line="600" w:lineRule="exact"/>
        <w:jc w:val="left"/>
        <w:rPr>
          <w:rFonts w:ascii="Calibri" w:hAnsi="Calibri" w:cs="Calibri" w:eastAsia="Calibri"/>
          <w:sz w:val="50"/>
          <w:szCs w:val="50"/>
        </w:rPr>
        <w:sectPr>
          <w:headerReference w:type="default" r:id="rId5"/>
          <w:type w:val="continuous"/>
          <w:pgSz w:w="14400" w:h="10800" w:orient="landscape"/>
          <w:pgMar w:header="20" w:top="380" w:bottom="280" w:left="0" w:right="2060"/>
        </w:sectPr>
      </w:pPr>
    </w:p>
    <w:p>
      <w:pPr>
        <w:pStyle w:val="Heading2"/>
        <w:spacing w:line="704" w:lineRule="exact"/>
        <w:ind w:left="4365" w:right="0"/>
        <w:jc w:val="left"/>
        <w:rPr>
          <w:b w:val="0"/>
          <w:bCs w:val="0"/>
        </w:rPr>
      </w:pPr>
      <w:bookmarkStart w:name="Slide Number 2" w:id="2"/>
      <w:bookmarkEnd w:id="2"/>
      <w:r>
        <w:rPr/>
      </w:r>
      <w:r>
        <w:rPr>
          <w:color w:val="00B050"/>
          <w:spacing w:val="-1"/>
          <w:w w:val="100"/>
        </w:rPr>
        <w:t>TDS</w:t>
      </w:r>
      <w:r>
        <w:rPr>
          <w:color w:val="00B050"/>
          <w:spacing w:val="0"/>
          <w:w w:val="100"/>
        </w:rPr>
        <w:t>B</w:t>
      </w:r>
      <w:r>
        <w:rPr>
          <w:color w:val="00B050"/>
          <w:spacing w:val="-2"/>
          <w:w w:val="100"/>
        </w:rPr>
        <w:t> </w:t>
      </w:r>
      <w:r>
        <w:rPr>
          <w:color w:val="00B050"/>
          <w:spacing w:val="0"/>
          <w:w w:val="100"/>
        </w:rPr>
        <w:t>V</w:t>
      </w:r>
      <w:r>
        <w:rPr>
          <w:color w:val="00B050"/>
          <w:spacing w:val="1"/>
          <w:w w:val="100"/>
        </w:rPr>
        <w:t>i</w:t>
      </w:r>
      <w:r>
        <w:rPr>
          <w:color w:val="00B050"/>
          <w:spacing w:val="1"/>
          <w:w w:val="100"/>
        </w:rPr>
        <w:t>s</w:t>
      </w:r>
      <w:r>
        <w:rPr>
          <w:color w:val="00B050"/>
          <w:spacing w:val="1"/>
          <w:w w:val="100"/>
        </w:rPr>
        <w:t>i</w:t>
      </w:r>
      <w:r>
        <w:rPr>
          <w:color w:val="00B050"/>
          <w:spacing w:val="1"/>
          <w:w w:val="100"/>
        </w:rPr>
        <w:t>o</w:t>
      </w:r>
      <w:r>
        <w:rPr>
          <w:color w:val="00B050"/>
          <w:spacing w:val="0"/>
          <w:w w:val="100"/>
        </w:rPr>
        <w:t>n</w:t>
      </w:r>
      <w:r>
        <w:rPr>
          <w:color w:val="00B050"/>
          <w:spacing w:val="-7"/>
          <w:w w:val="100"/>
        </w:rPr>
        <w:t> </w:t>
      </w:r>
      <w:r>
        <w:rPr>
          <w:color w:val="00B050"/>
          <w:spacing w:val="-11"/>
          <w:w w:val="100"/>
        </w:rPr>
        <w:t>f</w:t>
      </w:r>
      <w:r>
        <w:rPr>
          <w:color w:val="00B050"/>
          <w:spacing w:val="1"/>
          <w:w w:val="100"/>
        </w:rPr>
        <w:t>o</w:t>
      </w:r>
      <w:r>
        <w:rPr>
          <w:color w:val="00B050"/>
          <w:spacing w:val="0"/>
          <w:w w:val="100"/>
        </w:rPr>
        <w:t>r</w:t>
      </w:r>
      <w:r>
        <w:rPr>
          <w:color w:val="00B050"/>
          <w:spacing w:val="-2"/>
          <w:w w:val="100"/>
        </w:rPr>
        <w:t> </w:t>
      </w:r>
      <w:r>
        <w:rPr>
          <w:color w:val="00B050"/>
          <w:spacing w:val="0"/>
          <w:w w:val="100"/>
        </w:rPr>
        <w:t>L</w:t>
      </w:r>
      <w:r>
        <w:rPr>
          <w:color w:val="00B050"/>
          <w:spacing w:val="-1"/>
          <w:w w:val="100"/>
        </w:rPr>
        <w:t>e</w:t>
      </w:r>
      <w:r>
        <w:rPr>
          <w:color w:val="00B050"/>
          <w:spacing w:val="0"/>
          <w:w w:val="100"/>
        </w:rPr>
        <w:t>ar</w:t>
      </w:r>
      <w:r>
        <w:rPr>
          <w:color w:val="00B050"/>
          <w:spacing w:val="-1"/>
          <w:w w:val="100"/>
        </w:rPr>
        <w:t>n</w:t>
      </w:r>
      <w:r>
        <w:rPr>
          <w:color w:val="00B050"/>
          <w:spacing w:val="1"/>
          <w:w w:val="100"/>
        </w:rPr>
        <w:t>i</w:t>
      </w:r>
      <w:r>
        <w:rPr>
          <w:color w:val="00B050"/>
          <w:spacing w:val="-1"/>
          <w:w w:val="100"/>
        </w:rPr>
        <w:t>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432" w:lineRule="exact"/>
        <w:ind w:left="7224" w:right="588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12.174pt;margin-top:16.907137pt;width:347.999981pt;height:343.52687pt;mso-position-horizontal-relative:page;mso-position-vertical-relative:paragraph;z-index:-466" type="#_x0000_t75" alt="þÿ">
            <v:imagedata r:id="rId10" o:title=""/>
          </v:shape>
        </w:pic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und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8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eme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-b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gy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bal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20" w:right="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72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-1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70C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ho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70C0"/>
          <w:spacing w:val="-1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in</w:t>
      </w:r>
      <w:r>
        <w:rPr>
          <w:rFonts w:ascii="Calibri" w:hAnsi="Calibri" w:cs="Calibri" w:eastAsia="Calibri"/>
          <w:b/>
          <w:bCs/>
          <w:color w:val="0070C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ne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color w:val="0070C0"/>
          <w:spacing w:val="-1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72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upe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ho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it</w:t>
      </w:r>
      <w:r>
        <w:rPr>
          <w:rFonts w:ascii="Calibri" w:hAnsi="Calibri" w:cs="Calibri" w:eastAsia="Calibri"/>
          <w:b/>
          <w:bCs/>
          <w:color w:val="0070C0"/>
          <w:spacing w:val="-2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70C0"/>
          <w:spacing w:val="-1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72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op</w:t>
      </w:r>
      <w:r>
        <w:rPr>
          <w:rFonts w:ascii="Calibri" w:hAnsi="Calibri" w:cs="Calibri" w:eastAsia="Calibri"/>
          <w:b/>
          <w:bCs/>
          <w:color w:val="0070C0"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he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he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70C0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72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be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432" w:lineRule="exact"/>
        <w:ind w:left="1822" w:right="0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mmu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it</w:t>
      </w:r>
      <w:r>
        <w:rPr>
          <w:rFonts w:ascii="Calibri" w:hAnsi="Calibri" w:cs="Calibri" w:eastAsia="Calibri"/>
          <w:b/>
          <w:bCs/>
          <w:color w:val="0070C0"/>
          <w:spacing w:val="-26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32" w:lineRule="exact"/>
        <w:ind w:left="7224" w:right="1333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It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is</w:t>
      </w:r>
      <w:r>
        <w:rPr>
          <w:rFonts w:ascii="Calibri" w:hAnsi="Calibri" w:cs="Calibri" w:eastAsia="Calibri"/>
          <w:b/>
          <w:bCs/>
          <w:color w:val="0070C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26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70C0"/>
          <w:spacing w:val="-1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ill</w:t>
      </w:r>
      <w:r>
        <w:rPr>
          <w:rFonts w:ascii="Calibri" w:hAnsi="Calibri" w:cs="Calibri" w:eastAsia="Calibri"/>
          <w:b/>
          <w:bCs/>
          <w:color w:val="0070C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0070C0"/>
          <w:spacing w:val="-1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t,</w:t>
      </w:r>
      <w:r>
        <w:rPr>
          <w:rFonts w:ascii="Calibri" w:hAnsi="Calibri" w:cs="Calibri" w:eastAsia="Calibri"/>
          <w:b/>
          <w:bCs/>
          <w:color w:val="0070C0"/>
          <w:spacing w:val="-1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70C0"/>
          <w:spacing w:val="-1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0070C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0070C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0070C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0070C0"/>
          <w:spacing w:val="-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color w:val="0070C0"/>
          <w:spacing w:val="0"/>
          <w:w w:val="100"/>
          <w:sz w:val="36"/>
          <w:szCs w:val="3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 w:line="432" w:lineRule="exact"/>
        <w:jc w:val="left"/>
        <w:rPr>
          <w:rFonts w:ascii="Calibri" w:hAnsi="Calibri" w:cs="Calibri" w:eastAsia="Calibri"/>
          <w:sz w:val="36"/>
          <w:szCs w:val="36"/>
        </w:rPr>
        <w:sectPr>
          <w:footerReference w:type="default" r:id="rId9"/>
          <w:pgSz w:w="14400" w:h="10800" w:orient="landscape"/>
          <w:pgMar w:footer="890" w:header="20" w:top="380" w:bottom="1080" w:left="0" w:right="0"/>
        </w:sectPr>
      </w:pPr>
    </w:p>
    <w:p>
      <w:pPr>
        <w:spacing w:before="3"/>
        <w:ind w:left="0" w:right="5" w:firstLine="0"/>
        <w:jc w:val="center"/>
        <w:rPr>
          <w:rFonts w:ascii="Calibri" w:hAnsi="Calibri" w:cs="Calibri" w:eastAsia="Calibri"/>
          <w:sz w:val="48"/>
          <w:szCs w:val="48"/>
        </w:rPr>
      </w:pPr>
      <w:r>
        <w:rPr/>
        <w:pict>
          <v:group style="position:absolute;margin-left:.998pt;margin-top:-2.040215pt;width:18.004pt;height:18.004pt;mso-position-horizontal-relative:page;mso-position-vertical-relative:paragraph;z-index:-464" coordorigin="20,-41" coordsize="360,360">
            <v:group style="position:absolute;left:26;top:-35;width:348;height:348" coordorigin="26,-35" coordsize="348,348">
              <v:shape style="position:absolute;left:26;top:-35;width:348;height:348" coordorigin="26,-35" coordsize="348,348" path="m365,-35l35,-35,26,-26,26,305,35,313,365,313,374,305,374,254,120,254,108,254,104,251,116,232,121,213,77,162,65,128,67,107,100,57,161,28,186,24,374,24,374,-26,365,-35xe" filled="t" fillcolor="#FF7F00" stroked="f">
                <v:path arrowok="t"/>
                <v:fill type="solid"/>
              </v:shape>
              <v:shape style="position:absolute;left:26;top:-35;width:348;height:348" coordorigin="26,-35" coordsize="348,348" path="m192,217l174,232,155,244,136,251,120,254,374,254,374,217,200,217,192,217xe" filled="t" fillcolor="#FF7F00" stroked="f">
                <v:path arrowok="t"/>
                <v:fill type="solid"/>
              </v:shape>
              <v:shape style="position:absolute;left:26;top:-35;width:348;height:348" coordorigin="26,-35" coordsize="348,348" path="m374,24l186,24,215,26,241,30,303,59,334,105,332,127,303,181,245,212,200,217,374,217,374,24xe" filled="t" fillcolor="#FF7F00" stroked="f">
                <v:path arrowok="t"/>
                <v:fill type="solid"/>
              </v:shape>
            </v:group>
            <v:group style="position:absolute;left:65;top:24;width:269;height:230" coordorigin="65,24" coordsize="269,230">
              <v:shape style="position:absolute;left:65;top:24;width:269;height:230" coordorigin="65,24" coordsize="269,230" path="m200,217l197,217,194,217,192,217,174,232,155,244,136,251,120,254,108,254,104,251,116,232,121,213,77,162,65,128,67,107,100,57,161,28,186,24,215,26,286,47,334,105,332,127,303,181,245,212,222,216e" filled="f" stroked="t" strokeweight=".59pt" strokecolor="#000000">
                <v:path arrowok="t"/>
              </v:shape>
            </v:group>
            <v:group style="position:absolute;left:26;top:-35;width:348;height:348" coordorigin="26,-35" coordsize="348,348">
              <v:shape style="position:absolute;left:26;top:-35;width:348;height:348" coordorigin="26,-35" coordsize="348,348" path="m355,-35l45,-35,35,-35,26,-26,26,-16,26,294,26,305,35,313,45,313,355,313,365,313,374,305,374,294,374,-16,374,-26,365,-35,355,-35xe" filled="f" stroked="t" strokeweight=".59pt" strokecolor="#000000">
                <v:path arrowok="t"/>
              </v:shape>
            </v:group>
            <w10:wrap type="none"/>
          </v:group>
        </w:pict>
      </w:r>
      <w:bookmarkStart w:name="Slide Number 3" w:id="3"/>
      <w:bookmarkEnd w:id="3"/>
      <w:r>
        <w:rPr/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hi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th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-8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/>
          <w:bCs/>
          <w:spacing w:val="-1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/>
          <w:bCs/>
          <w:spacing w:val="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/>
          <w:bCs/>
          <w:spacing w:val="-5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/>
          <w:bCs/>
          <w:spacing w:val="-6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/>
          <w:bCs/>
          <w:spacing w:val="-1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48"/>
          <w:szCs w:val="48"/>
        </w:rPr>
        <w:t>All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4" w:firstLine="0"/>
        <w:jc w:val="center"/>
        <w:rPr>
          <w:rFonts w:ascii="Calibri" w:hAnsi="Calibri" w:cs="Calibri" w:eastAsia="Calibri"/>
          <w:sz w:val="36"/>
          <w:szCs w:val="36"/>
        </w:rPr>
      </w:pPr>
      <w:r>
        <w:rPr/>
        <w:pict>
          <v:shape style="position:absolute;margin-left:234.240021pt;margin-top:12.578705pt;width:337.999979pt;height:407.999979pt;mso-position-horizontal-relative:page;mso-position-vertical-relative:paragraph;z-index:-465" type="#_x0000_t75" alt="þÿ">
            <v:imagedata r:id="rId13" o:title=""/>
          </v:shape>
        </w:pict>
      </w:r>
      <w:r>
        <w:rPr>
          <w:rFonts w:ascii="Calibri" w:hAnsi="Calibri" w:cs="Calibri" w:eastAsia="Calibri"/>
          <w:b w:val="0"/>
          <w:bCs w:val="0"/>
          <w:spacing w:val="-15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em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</w:p>
    <w:p>
      <w:pPr>
        <w:spacing w:after="0"/>
        <w:jc w:val="center"/>
        <w:rPr>
          <w:rFonts w:ascii="Calibri" w:hAnsi="Calibri" w:cs="Calibri" w:eastAsia="Calibri"/>
          <w:sz w:val="36"/>
          <w:szCs w:val="36"/>
        </w:rPr>
        <w:sectPr>
          <w:headerReference w:type="default" r:id="rId11"/>
          <w:footerReference w:type="default" r:id="rId12"/>
          <w:pgSz w:w="14400" w:h="10800" w:orient="landscape"/>
          <w:pgMar w:header="0" w:footer="890" w:top="60" w:bottom="1080" w:left="0" w:right="0"/>
        </w:sectPr>
      </w:pPr>
    </w:p>
    <w:p>
      <w:pPr>
        <w:spacing w:line="916" w:lineRule="exact"/>
        <w:ind w:left="4205" w:right="0" w:firstLine="0"/>
        <w:jc w:val="left"/>
        <w:rPr>
          <w:rFonts w:ascii="Calibri" w:hAnsi="Calibri" w:cs="Calibri" w:eastAsia="Calibri"/>
          <w:sz w:val="80"/>
          <w:szCs w:val="80"/>
        </w:rPr>
      </w:pPr>
      <w:r>
        <w:rPr/>
        <w:pict>
          <v:group style="position:absolute;margin-left:27.75pt;margin-top:67.219002pt;width:658.5pt;height:302.583pt;mso-position-horizontal-relative:page;mso-position-vertical-relative:paragraph;z-index:-463" coordorigin="555,1344" coordsize="13170,6052">
            <v:shape style="position:absolute;left:600;top:1389;width:13080;height:5962" type="#_x0000_t75">
              <v:imagedata r:id="rId16" o:title=""/>
            </v:shape>
            <v:group style="position:absolute;left:600;top:1389;width:13080;height:5962" coordorigin="600,1389" coordsize="13080,5962">
              <v:shape style="position:absolute;left:600;top:1389;width:13080;height:5962" coordorigin="600,1389" coordsize="13080,5962" path="m600,1389l13680,1389,13680,7351,600,7351,600,1389xe" filled="f" stroked="t" strokeweight="4.5pt" strokecolor="#F07B0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998pt;margin-top:.9982pt;width:18.004pt;height:18.004pt;mso-position-horizontal-relative:page;mso-position-vertical-relative:page;z-index:-462" coordorigin="20,20" coordsize="360,360">
            <v:group style="position:absolute;left:26;top:26;width:348;height:348" coordorigin="26,26" coordsize="348,348">
              <v:shape style="position:absolute;left:26;top:26;width:348;height:348" coordorigin="26,26" coordsize="348,348" path="m365,26l35,26,26,35,26,365,35,374,365,374,374,365,374,315,120,315,108,315,104,311,116,293,121,273,77,223,65,188,67,168,100,117,161,89,186,85,374,85,374,35,365,26xe" filled="t" fillcolor="#FF7F00" stroked="f">
                <v:path arrowok="t"/>
                <v:fill type="solid"/>
              </v:shape>
              <v:shape style="position:absolute;left:26;top:26;width:348;height:348" coordorigin="26,26" coordsize="348,348" path="m192,278l174,293,155,304,136,312,120,315,374,315,374,278,200,278,192,278xe" filled="t" fillcolor="#FF7F00" stroked="f">
                <v:path arrowok="t"/>
                <v:fill type="solid"/>
              </v:shape>
              <v:shape style="position:absolute;left:26;top:26;width:348;height:348" coordorigin="26,26" coordsize="348,348" path="m374,85l186,85,215,87,241,91,303,120,334,165,332,188,303,242,245,272,200,278,374,278,374,85xe" filled="t" fillcolor="#FF7F00" stroked="f">
                <v:path arrowok="t"/>
                <v:fill type="solid"/>
              </v:shape>
            </v:group>
            <v:group style="position:absolute;left:65;top:85;width:269;height:230" coordorigin="65,85" coordsize="269,230">
              <v:shape style="position:absolute;left:65;top:85;width:269;height:230" coordorigin="65,85" coordsize="269,230" path="m200,278l197,278,194,278,192,278,174,293,155,304,136,312,120,315,108,315,104,311,116,293,121,273,77,223,65,188,67,168,100,117,161,89,186,85,215,87,286,108,334,165,332,188,303,242,245,272,222,277e" filled="f" stroked="t" strokeweight=".59pt" strokecolor="#000000">
                <v:path arrowok="t"/>
              </v:shape>
            </v:group>
            <v:group style="position:absolute;left:26;top:26;width:348;height:348" coordorigin="26,26" coordsize="348,348">
              <v:shape style="position:absolute;left:26;top:26;width:348;height:348" coordorigin="26,26" coordsize="348,348" path="m355,26l45,26,35,26,26,35,26,45,26,355,26,365,35,374,45,374,355,374,365,374,374,365,374,355,374,45,374,35,365,26,355,26xe" filled="f" stroked="t" strokeweight=".59pt" strokecolor="#000000">
                <v:path arrowok="t"/>
              </v:shape>
            </v:group>
            <w10:wrap type="none"/>
          </v:group>
        </w:pict>
      </w:r>
      <w:bookmarkStart w:name="Slide Number 4" w:id="4"/>
      <w:bookmarkEnd w:id="4"/>
      <w:r>
        <w:rPr/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S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h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/>
          <w:bCs/>
          <w:color w:val="F07B05"/>
          <w:spacing w:val="-11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ed</w:t>
      </w:r>
      <w:r>
        <w:rPr>
          <w:rFonts w:ascii="Calibri" w:hAnsi="Calibri" w:cs="Calibri" w:eastAsia="Calibri"/>
          <w:b/>
          <w:bCs/>
          <w:color w:val="F07B05"/>
          <w:spacing w:val="-46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Le</w:t>
      </w:r>
      <w:r>
        <w:rPr>
          <w:rFonts w:ascii="Calibri" w:hAnsi="Calibri" w:cs="Calibri" w:eastAsia="Calibri"/>
          <w:b/>
          <w:bCs/>
          <w:color w:val="F07B05"/>
          <w:spacing w:val="-2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d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e</w:t>
      </w:r>
      <w:r>
        <w:rPr>
          <w:rFonts w:ascii="Calibri" w:hAnsi="Calibri" w:cs="Calibri" w:eastAsia="Calibri"/>
          <w:b/>
          <w:bCs/>
          <w:color w:val="F07B05"/>
          <w:spacing w:val="-11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ship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/>
        <w:ind w:left="74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ari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learni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alle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ot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que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ning</w:t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21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king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lla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ams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ing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and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fu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ing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bal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nci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th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the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qu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</w:r>
    </w:p>
    <w:p>
      <w:pPr>
        <w:spacing w:line="576" w:lineRule="exact"/>
        <w:ind w:left="74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us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ric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learni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lding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x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all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learn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</w:p>
    <w:p>
      <w:pPr>
        <w:numPr>
          <w:ilvl w:val="0"/>
          <w:numId w:val="1"/>
        </w:numPr>
        <w:tabs>
          <w:tab w:pos="998" w:val="left" w:leader="none"/>
        </w:tabs>
        <w:spacing w:line="576" w:lineRule="exact"/>
        <w:ind w:left="998" w:right="0" w:hanging="255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hi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iti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ading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inc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</w:p>
    <w:p>
      <w:pPr>
        <w:spacing w:line="576" w:lineRule="exact"/>
        <w:ind w:left="74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1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and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tude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48"/>
          <w:szCs w:val="4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and</w:t>
      </w:r>
    </w:p>
    <w:p>
      <w:pPr>
        <w:spacing w:line="576" w:lineRule="exact"/>
        <w:ind w:left="744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ies</w:t>
      </w:r>
    </w:p>
    <w:p>
      <w:pPr>
        <w:spacing w:after="0" w:line="576" w:lineRule="exact"/>
        <w:jc w:val="left"/>
        <w:rPr>
          <w:rFonts w:ascii="Calibri" w:hAnsi="Calibri" w:cs="Calibri" w:eastAsia="Calibri"/>
          <w:sz w:val="48"/>
          <w:szCs w:val="48"/>
        </w:rPr>
        <w:sectPr>
          <w:headerReference w:type="default" r:id="rId14"/>
          <w:footerReference w:type="default" r:id="rId15"/>
          <w:pgSz w:w="14400" w:h="10800" w:orient="landscape"/>
          <w:pgMar w:header="0" w:footer="890" w:top="480" w:bottom="1080" w:left="0" w:right="0"/>
        </w:sectPr>
      </w:pPr>
    </w:p>
    <w:p>
      <w:pPr>
        <w:spacing w:line="752" w:lineRule="exact"/>
        <w:ind w:left="104" w:right="0" w:firstLine="0"/>
        <w:jc w:val="left"/>
        <w:rPr>
          <w:rFonts w:ascii="Calibri" w:hAnsi="Calibri" w:cs="Calibri" w:eastAsia="Calibri"/>
          <w:sz w:val="64"/>
          <w:szCs w:val="64"/>
        </w:rPr>
      </w:pPr>
      <w:bookmarkStart w:name="Slide Number 5" w:id="5"/>
      <w:bookmarkEnd w:id="5"/>
      <w:r>
        <w:rPr/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spacing w:val="-6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spacing w:val="17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spacing w:val="-36"/>
          <w:w w:val="100"/>
          <w:sz w:val="64"/>
          <w:szCs w:val="64"/>
        </w:rPr>
        <w:t>’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64"/>
          <w:szCs w:val="64"/>
        </w:rPr>
        <w:t>g</w:t>
      </w:r>
      <w:r>
        <w:rPr>
          <w:rFonts w:ascii="Calibri" w:hAnsi="Calibri" w:cs="Calibri" w:eastAsia="Calibri"/>
          <w:b/>
          <w:bCs/>
          <w:spacing w:val="-6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spacing w:val="-7"/>
          <w:w w:val="100"/>
          <w:sz w:val="64"/>
          <w:szCs w:val="64"/>
        </w:rPr>
        <w:t>st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ar</w:t>
      </w:r>
      <w:r>
        <w:rPr>
          <w:rFonts w:ascii="Calibri" w:hAnsi="Calibri" w:cs="Calibri" w:eastAsia="Calibri"/>
          <w:b/>
          <w:bCs/>
          <w:spacing w:val="-7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spacing w:val="-1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64"/>
          <w:szCs w:val="64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The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ns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qu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y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2"/>
          <w:szCs w:val="32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ur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oo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2"/>
          <w:szCs w:val="32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"/>
        <w:ind w:left="6612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/>
        <w:pict>
          <v:shape style="position:absolute;margin-left:48pt;margin-top:-57.2174pt;width:255.562pt;height:246.291916pt;mso-position-horizontal-relative:page;mso-position-vertical-relative:paragraph;z-index:-461" type="#_x0000_t75" alt="þÿ">
            <v:imagedata r:id="rId19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Who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nin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?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76" w:lineRule="exact"/>
        <w:ind w:left="6612" w:right="857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Wh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ing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48"/>
          <w:szCs w:val="4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arri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,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pp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48"/>
          <w:szCs w:val="4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48"/>
          <w:szCs w:val="4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48"/>
          <w:szCs w:val="4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48"/>
          <w:szCs w:val="4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48"/>
          <w:szCs w:val="48"/>
        </w:rPr>
        <w:t>n?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07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color w:val="8A8A8A"/>
          <w:spacing w:val="0"/>
          <w:w w:val="95"/>
          <w:sz w:val="24"/>
          <w:szCs w:val="24"/>
        </w:rPr>
        <w:t>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headerReference w:type="default" r:id="rId17"/>
          <w:footerReference w:type="default" r:id="rId18"/>
          <w:pgSz w:w="14400" w:h="10800" w:orient="landscape"/>
          <w:pgMar w:header="0" w:footer="0" w:top="780" w:bottom="0" w:left="760" w:right="760"/>
        </w:sectPr>
      </w:pPr>
    </w:p>
    <w:p>
      <w:pPr>
        <w:pStyle w:val="Heading1"/>
        <w:spacing w:line="916" w:lineRule="exact"/>
        <w:ind w:left="116" w:right="0"/>
        <w:jc w:val="center"/>
        <w:rPr>
          <w:b w:val="0"/>
          <w:bCs w:val="0"/>
        </w:rPr>
      </w:pPr>
      <w:r>
        <w:rPr/>
        <w:pict>
          <v:group style="position:absolute;margin-left:-.5pt;margin-top:502.55954pt;width:721pt;height:37.940473pt;mso-position-horizontal-relative:page;mso-position-vertical-relative:page;z-index:-460" coordorigin="-10,10051" coordsize="14420,759">
            <v:shape style="position:absolute;left:2;top:10051;width:14398;height:749" type="#_x0000_t75">
              <v:imagedata r:id="rId22" o:title=""/>
            </v:shape>
            <v:group style="position:absolute;left:0;top:10080;width:14400;height:720" coordorigin="0,10080" coordsize="14400,720">
              <v:shape style="position:absolute;left:0;top:10080;width:14400;height:720" coordorigin="0,10080" coordsize="14400,720" path="m0,10800l14400,10800,14400,10080,0,10080,0,10800xe" filled="t" fillcolor="#3B60A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-.5pt;margin-top:485.5pt;width:721pt;height:13pt;mso-position-horizontal-relative:page;mso-position-vertical-relative:page;z-index:-459" coordorigin="-10,9710" coordsize="14420,260">
            <v:group style="position:absolute;left:0;top:9720;width:3480;height:240" coordorigin="0,9720" coordsize="3480,240">
              <v:shape style="position:absolute;left:0;top:9720;width:3480;height:240" coordorigin="0,9720" coordsize="3480,240" path="m0,9960l3480,9960,3480,9720,0,9720,0,9960xe" filled="t" fillcolor="#72C166" stroked="f">
                <v:path arrowok="t"/>
                <v:fill type="solid"/>
              </v:shape>
            </v:group>
            <v:group style="position:absolute;left:3480;top:9720;width:3480;height:240" coordorigin="3480,9720" coordsize="3480,240">
              <v:shape style="position:absolute;left:3480;top:9720;width:3480;height:240" coordorigin="3480,9720" coordsize="3480,240" path="m3480,9720l6960,9720,6960,9960,3480,9960,3480,9720xe" filled="t" fillcolor="#FFCC00" stroked="f">
                <v:path arrowok="t"/>
                <v:fill type="solid"/>
              </v:shape>
            </v:group>
            <v:group style="position:absolute;left:6960;top:9720;width:3960;height:240" coordorigin="6960,9720" coordsize="3960,240">
              <v:shape style="position:absolute;left:6960;top:9720;width:3960;height:240" coordorigin="6960,9720" coordsize="3960,240" path="m6960,9720l10920,9720,10920,9960,6960,9960,6960,9720xe" filled="t" fillcolor="#3D62AD" stroked="f">
                <v:path arrowok="t"/>
                <v:fill type="solid"/>
              </v:shape>
            </v:group>
            <v:group style="position:absolute;left:10920;top:9720;width:3480;height:240" coordorigin="10920,9720" coordsize="3480,240">
              <v:shape style="position:absolute;left:10920;top:9720;width:3480;height:240" coordorigin="10920,9720" coordsize="3480,240" path="m10920,9960l14400,9960,14400,9720,10920,9720,10920,9960xe" filled="t" fillcolor="#F07B0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1.75pt;margin-top:67.219002pt;width:502.5pt;height:338.934pt;mso-position-horizontal-relative:page;mso-position-vertical-relative:paragraph;z-index:-458" coordorigin="2235,1344" coordsize="10050,6779">
            <v:shape style="position:absolute;left:2280;top:1389;width:9960;height:6689" type="#_x0000_t75">
              <v:imagedata r:id="rId23" o:title=""/>
            </v:shape>
            <v:group style="position:absolute;left:2280;top:1389;width:9960;height:6689" coordorigin="2280,1389" coordsize="9960,6689">
              <v:shape style="position:absolute;left:2280;top:1389;width:9960;height:6689" coordorigin="2280,1389" coordsize="9960,6689" path="m2280,1389l12240,1389,12240,8078,2280,8078,2280,1389xe" filled="f" stroked="t" strokeweight="4.5pt" strokecolor="#F07B05">
                <v:path arrowok="t"/>
              </v:shape>
            </v:group>
            <w10:wrap type="none"/>
          </v:group>
        </w:pict>
      </w:r>
      <w:bookmarkStart w:name="Slide Number 6" w:id="6"/>
      <w:bookmarkEnd w:id="6"/>
      <w:r>
        <w:rPr/>
      </w:r>
      <w:r>
        <w:rPr>
          <w:color w:val="F07B05"/>
          <w:spacing w:val="-15"/>
          <w:w w:val="100"/>
        </w:rPr>
        <w:t>E</w:t>
      </w:r>
      <w:r>
        <w:rPr>
          <w:color w:val="F07B05"/>
          <w:spacing w:val="0"/>
          <w:w w:val="100"/>
        </w:rPr>
        <w:t>qui</w:t>
      </w:r>
      <w:r>
        <w:rPr>
          <w:color w:val="F07B05"/>
          <w:spacing w:val="-2"/>
          <w:w w:val="100"/>
        </w:rPr>
        <w:t>t</w:t>
      </w:r>
      <w:r>
        <w:rPr>
          <w:color w:val="F07B05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 w:before="24"/>
        <w:ind w:left="364" w:right="472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du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unde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FF000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000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0000"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ti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color w:val="FF0000"/>
          <w:spacing w:val="-2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FF000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dd</w:t>
      </w:r>
      <w:r>
        <w:rPr>
          <w:rFonts w:ascii="Calibri" w:hAnsi="Calibri" w:cs="Calibri" w:eastAsia="Calibri"/>
          <w:b/>
          <w:bCs/>
          <w:color w:val="FF000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ss,</w:t>
      </w:r>
      <w:r>
        <w:rPr>
          <w:rFonts w:ascii="Calibri" w:hAnsi="Calibri" w:cs="Calibri" w:eastAsia="Calibri"/>
          <w:b/>
          <w:bCs/>
          <w:color w:val="FF0000"/>
          <w:spacing w:val="-1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li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FF000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FF0000"/>
          <w:spacing w:val="-1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as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6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thick" w:color="000000"/>
        </w:rPr>
        <w:t>rri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9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and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thick" w:color="000000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thick" w:color="000000"/>
        </w:rPr>
        <w:t>w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am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thick" w:color="000000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thick" w:color="000000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h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none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m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4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ud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’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p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sp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  <w:u w:val="none"/>
        </w:rPr>
        <w:t>f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ea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5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-7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w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5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,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and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fu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99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bu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-3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5"/>
          <w:w w:val="100"/>
          <w:sz w:val="36"/>
          <w:szCs w:val="36"/>
          <w:u w:val="none"/>
        </w:rPr>
        <w:t> 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s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c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i</w:t>
      </w:r>
      <w:r>
        <w:rPr>
          <w:rFonts w:ascii="Calibri" w:hAnsi="Calibri" w:cs="Calibri" w:eastAsia="Calibri"/>
          <w:b w:val="0"/>
          <w:bCs w:val="0"/>
          <w:color w:val="000000"/>
          <w:spacing w:val="-2"/>
          <w:w w:val="100"/>
          <w:sz w:val="36"/>
          <w:szCs w:val="36"/>
          <w:u w:val="none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-1"/>
          <w:w w:val="100"/>
          <w:sz w:val="36"/>
          <w:szCs w:val="36"/>
          <w:u w:val="none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-25"/>
          <w:w w:val="100"/>
          <w:sz w:val="36"/>
          <w:szCs w:val="36"/>
          <w:u w:val="none"/>
        </w:rPr>
        <w:t>y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  <w:u w:val="none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32" w:lineRule="exact"/>
        <w:ind w:left="364" w:right="293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rri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ual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8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xp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e,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8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32" w:lineRule="exact"/>
        <w:ind w:left="364" w:right="475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s.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e,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add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d.</w:t>
      </w:r>
    </w:p>
    <w:p>
      <w:pPr>
        <w:spacing w:after="0" w:line="432" w:lineRule="exact"/>
        <w:jc w:val="left"/>
        <w:rPr>
          <w:rFonts w:ascii="Calibri" w:hAnsi="Calibri" w:cs="Calibri" w:eastAsia="Calibri"/>
          <w:sz w:val="36"/>
          <w:szCs w:val="36"/>
        </w:rPr>
        <w:sectPr>
          <w:headerReference w:type="default" r:id="rId20"/>
          <w:footerReference w:type="default" r:id="rId21"/>
          <w:pgSz w:w="14400" w:h="10800" w:orient="landscape"/>
          <w:pgMar w:header="0" w:footer="0" w:top="480" w:bottom="280" w:left="2060" w:right="206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36" w:lineRule="exact"/>
        <w:ind w:left="240" w:right="333" w:firstLine="0"/>
        <w:jc w:val="both"/>
      </w:pPr>
      <w:r>
        <w:rPr/>
        <w:pict>
          <v:group style="position:absolute;margin-left:35.810902pt;margin-top:71.7817pt;width:663.949pt;height:156.629pt;mso-position-horizontal-relative:page;mso-position-vertical-relative:paragraph;z-index:-457" coordorigin="716,1436" coordsize="13279,3133">
            <v:shape style="position:absolute;left:716;top:1436;width:13279;height:3133" coordorigin="716,1436" coordsize="13279,3133" path="m716,1958l723,1873,743,1793,774,1718,817,1649,869,1589,930,1536,998,1494,1073,1462,1154,1442,1238,1436,13473,1436,13558,1442,13638,1462,13713,1494,13781,1536,13842,1589,13894,1649,13937,1718,13969,1793,13988,1873,13995,1958,13995,4046,13988,4131,13969,4211,13937,4286,13894,4354,13842,4415,13781,4467,13713,4510,13638,4542,13558,4561,13473,4568,1238,4568,1154,4561,1073,4542,998,4510,930,4467,869,4415,817,4354,774,4286,743,4211,723,4131,716,4046,716,1958xe" filled="f" stroked="t" strokeweight="1.5pt" strokecolor="#00B050">
              <v:path arrowok="t"/>
            </v:shape>
            <w10:wrap type="none"/>
          </v:group>
        </w:pict>
      </w:r>
      <w:bookmarkStart w:name="Slide Number 7" w:id="7"/>
      <w:bookmarkEnd w:id="7"/>
      <w:r>
        <w:rPr/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lori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ll-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1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ph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left="523" w:right="0"/>
        <w:jc w:val="left"/>
        <w:rPr>
          <w:b w:val="0"/>
          <w:bCs w:val="0"/>
        </w:rPr>
      </w:pPr>
      <w:r>
        <w:rPr>
          <w:spacing w:val="0"/>
          <w:w w:val="100"/>
        </w:rPr>
        <w:t>Co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-5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(cu</w:t>
      </w:r>
      <w:r>
        <w:rPr>
          <w:b w:val="0"/>
          <w:bCs w:val="0"/>
          <w:spacing w:val="0"/>
          <w:w w:val="100"/>
        </w:rPr>
        <w:t>rri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um)?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rri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owl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left="974" w:right="0" w:firstLine="0"/>
        <w:jc w:val="left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oi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issi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?</w:t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cqu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0"/>
          <w:w w:val="100"/>
        </w:rPr>
        <w:t>ills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owl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un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-2"/>
          <w:w w:val="100"/>
        </w:rPr>
        <w:t>us</w:t>
      </w:r>
      <w:r>
        <w:rPr>
          <w:b w:val="0"/>
          <w:bCs w:val="0"/>
          <w:spacing w:val="0"/>
          <w:w w:val="100"/>
        </w:rPr>
        <w:t>t</w:t>
      </w:r>
    </w:p>
    <w:p>
      <w:pPr>
        <w:pStyle w:val="BodyText"/>
        <w:spacing w:line="336" w:lineRule="exact"/>
        <w:ind w:left="974" w:right="0" w:firstLine="0"/>
        <w:jc w:val="left"/>
      </w:pP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bu</w:t>
      </w:r>
      <w:r>
        <w:rPr>
          <w:b w:val="0"/>
          <w:bCs w:val="0"/>
          <w:spacing w:val="0"/>
          <w:w w:val="100"/>
        </w:rPr>
        <w:t>ild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6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hum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llow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left="974" w:right="0" w:firstLine="0"/>
        <w:jc w:val="left"/>
      </w:pPr>
      <w:r>
        <w:rPr/>
        <w:pict>
          <v:group style="position:absolute;margin-left:36.202499pt;margin-top:47.206257pt;width:663.747pt;height:101.646pt;mso-position-horizontal-relative:page;mso-position-vertical-relative:paragraph;z-index:-456" coordorigin="724,944" coordsize="13275,2033">
            <v:shape style="position:absolute;left:724;top:944;width:13275;height:2033" coordorigin="724,944" coordsize="13275,2033" path="m724,1283l734,1202,762,1127,806,1062,863,1009,931,971,1008,949,1063,944,13660,944,13742,954,13816,982,13881,1026,13934,1083,13972,1151,13995,1228,13999,1283,13999,2638,13989,2720,13961,2794,13917,2859,13860,2912,13792,2950,13715,2973,13660,2977,1063,2977,981,2967,907,2939,842,2895,789,2838,751,2770,728,2693,724,2638,724,1283xe" filled="f" stroked="t" strokeweight="1.5pt" strokecolor="#00B050">
              <v:path arrowok="t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y?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523" w:right="0"/>
        <w:jc w:val="left"/>
        <w:rPr>
          <w:b w:val="0"/>
          <w:bCs w:val="0"/>
        </w:rPr>
      </w:pPr>
      <w:r>
        <w:rPr>
          <w:spacing w:val="0"/>
          <w:w w:val="100"/>
        </w:rPr>
        <w:t>Access: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-1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6"/>
          <w:w w:val="100"/>
        </w:rPr>
        <w:t>h</w:t>
      </w:r>
      <w:r>
        <w:rPr>
          <w:b w:val="0"/>
          <w:bCs w:val="0"/>
          <w:spacing w:val="-3"/>
          <w:w w:val="100"/>
        </w:rPr>
        <w:t>y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rri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.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4"/>
          <w:w w:val="100"/>
        </w:rPr>
        <w:t>p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eed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t,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left="974" w:right="0" w:firstLine="0"/>
        <w:jc w:val="left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2"/>
          <w:w w:val="100"/>
        </w:rPr>
        <w:t>)?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74" w:val="left" w:leader="none"/>
        </w:tabs>
        <w:spacing w:line="336" w:lineRule="exact"/>
        <w:ind w:left="974" w:right="0" w:hanging="452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rri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.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oll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</w:p>
    <w:p>
      <w:pPr>
        <w:pStyle w:val="BodyText"/>
        <w:spacing w:line="336" w:lineRule="exact"/>
        <w:ind w:left="974" w:right="0" w:firstLine="0"/>
        <w:jc w:val="left"/>
      </w:pP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upp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.</w:t>
      </w:r>
      <w:r>
        <w:rPr>
          <w:b w:val="0"/>
          <w:bCs w:val="0"/>
          <w:spacing w:val="-2"/>
          <w:w w:val="100"/>
        </w:rPr>
        <w:t>)?</w:t>
      </w:r>
      <w:r>
        <w:rPr>
          <w:b w:val="0"/>
          <w:bCs w:val="0"/>
          <w:spacing w:val="0"/>
          <w:w w:val="100"/>
        </w:rPr>
      </w:r>
    </w:p>
    <w:p>
      <w:pPr>
        <w:spacing w:after="0" w:line="336" w:lineRule="exact"/>
        <w:jc w:val="left"/>
        <w:sectPr>
          <w:headerReference w:type="default" r:id="rId24"/>
          <w:footerReference w:type="default" r:id="rId25"/>
          <w:pgSz w:w="14400" w:h="10800" w:orient="landscape"/>
          <w:pgMar w:header="879" w:footer="401" w:top="1500" w:bottom="600" w:left="760" w:right="440"/>
          <w:pgNumType w:start="1"/>
        </w:sectPr>
      </w:pPr>
    </w:p>
    <w:p>
      <w:pPr>
        <w:spacing w:line="240" w:lineRule="exact" w:before="9"/>
        <w:rPr>
          <w:sz w:val="24"/>
          <w:szCs w:val="24"/>
        </w:rPr>
      </w:pPr>
      <w:r>
        <w:rPr/>
        <w:pict>
          <v:group style="position:absolute;margin-left:26.1772pt;margin-top:83.643303pt;width:674.56pt;height:172.72pt;mso-position-horizontal-relative:page;mso-position-vertical-relative:page;z-index:-455" coordorigin="524,1673" coordsize="13491,3454">
            <v:shape style="position:absolute;left:524;top:1673;width:13491;height:3454" coordorigin="524,1673" coordsize="13491,3454" path="m524,2249l531,2155,553,2067,588,1984,635,1909,692,1841,759,1784,835,1737,917,1702,1006,1680,1099,1673,13439,1673,13532,1680,13621,1702,13704,1737,13779,1784,13846,1841,13904,1909,13950,1984,13985,2067,14007,2155,14015,2249,14015,4552,14007,4645,13985,4733,13950,4816,13904,4892,13846,4959,13779,5016,13704,5063,13621,5098,13532,5120,13439,5127,1099,5127,1006,5120,917,5098,835,5063,759,5016,692,4959,635,4892,588,4816,553,4733,531,4645,524,4552,524,2249xe" filled="f" stroked="t" strokeweight="1.5pt" strokecolor="#00B050">
              <v:path arrowok="t"/>
            </v:shape>
            <w10:wrap type="none"/>
          </v:group>
        </w:pict>
      </w:r>
      <w:r>
        <w:rPr/>
        <w:pict>
          <v:group style="position:absolute;margin-left:26.1772pt;margin-top:269.527893pt;width:679.016pt;height:208.042pt;mso-position-horizontal-relative:page;mso-position-vertical-relative:page;z-index:-454" coordorigin="524,5391" coordsize="13580,4161">
            <v:shape style="position:absolute;left:524;top:5391;width:13580;height:4161" coordorigin="524,5391" coordsize="13580,4161" path="m524,6084l533,5972,559,5865,601,5765,657,5674,727,5594,807,5524,898,5468,998,5426,1105,5400,1217,5391,13410,5391,13523,5400,13630,5426,13729,5468,13820,5524,13901,5594,13970,5674,14026,5765,14069,5865,14095,5972,14104,6084,14104,8858,14095,8970,14069,9077,14026,9177,13970,9267,13901,9348,13820,9418,13729,9474,13630,9516,13523,9542,13410,9551,1217,9551,1105,9542,998,9516,898,9474,807,9418,727,9348,657,9267,601,9177,559,9077,533,8970,524,8858,524,6084xe" filled="f" stroked="t" strokeweight="1.5pt" strokecolor="#00B05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Heading5"/>
        <w:ind w:right="0"/>
        <w:jc w:val="left"/>
        <w:rPr>
          <w:b w:val="0"/>
          <w:bCs w:val="0"/>
        </w:rPr>
      </w:pPr>
      <w:bookmarkStart w:name="Slide Number 8" w:id="8"/>
      <w:bookmarkEnd w:id="8"/>
      <w:r>
        <w:rPr/>
      </w:r>
      <w:r>
        <w:rPr>
          <w:spacing w:val="0"/>
          <w:w w:val="100"/>
        </w:rPr>
        <w:t>Cli</w:t>
      </w:r>
      <w:r>
        <w:rPr>
          <w:spacing w:val="-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(s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7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/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mmun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)?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upp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pp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ly?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5"/>
          <w:w w:val="100"/>
        </w:rPr>
        <w:t>a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npu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s?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?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und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0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2"/>
          <w:w w:val="100"/>
        </w:rPr>
        <w:t>und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4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6"/>
          <w:w w:val="100"/>
        </w:rPr>
        <w:t>P</w:t>
      </w:r>
      <w:r>
        <w:rPr>
          <w:spacing w:val="0"/>
          <w:w w:val="100"/>
        </w:rPr>
        <w:t>eda</w:t>
      </w:r>
      <w:r>
        <w:rPr>
          <w:spacing w:val="-4"/>
          <w:w w:val="100"/>
        </w:rPr>
        <w:t>g</w:t>
      </w:r>
      <w:r>
        <w:rPr>
          <w:spacing w:val="0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upp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9"/>
          <w:w w:val="100"/>
        </w:rPr>
        <w:t>g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qu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sio</w:t>
      </w:r>
      <w:r>
        <w:rPr>
          <w:b w:val="0"/>
          <w:bCs w:val="0"/>
          <w:spacing w:val="-2"/>
          <w:w w:val="100"/>
        </w:rPr>
        <w:t>n?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lly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y?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orm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g-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duc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?</w:t>
      </w:r>
    </w:p>
    <w:p>
      <w:pPr>
        <w:pStyle w:val="BodyText"/>
        <w:numPr>
          <w:ilvl w:val="0"/>
          <w:numId w:val="3"/>
        </w:numPr>
        <w:tabs>
          <w:tab w:pos="555" w:val="left" w:leader="none"/>
        </w:tabs>
        <w:spacing w:line="336" w:lineRule="exact"/>
        <w:ind w:left="555" w:right="0" w:hanging="452"/>
        <w:jc w:val="left"/>
      </w:pP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upp</w:t>
      </w:r>
      <w:r>
        <w:rPr>
          <w:b w:val="0"/>
          <w:bCs w:val="0"/>
          <w:spacing w:val="0"/>
          <w:w w:val="100"/>
        </w:rPr>
        <w:t>ort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o-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rri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pp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oom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bu</w:t>
      </w:r>
      <w:r>
        <w:rPr>
          <w:b w:val="0"/>
          <w:bCs w:val="0"/>
          <w:spacing w:val="-4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ucc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ss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oom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3"/>
          <w:w w:val="100"/>
        </w:rPr>
        <w:t>.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line="336" w:lineRule="exact"/>
        <w:ind w:right="0" w:firstLine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r-s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ch</w:t>
      </w:r>
      <w:r>
        <w:rPr>
          <w:b w:val="0"/>
          <w:bCs w:val="0"/>
          <w:spacing w:val="0"/>
          <w:w w:val="100"/>
        </w:rPr>
        <w:t>ild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nd</w:t>
      </w:r>
      <w:r>
        <w:rPr>
          <w:b w:val="0"/>
          <w:bCs w:val="0"/>
          <w:spacing w:val="-6"/>
          <w:w w:val="100"/>
        </w:rPr>
        <w:t>/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)</w:t>
      </w:r>
    </w:p>
    <w:p>
      <w:pPr>
        <w:spacing w:after="0" w:line="336" w:lineRule="exact"/>
        <w:jc w:val="left"/>
        <w:sectPr>
          <w:footerReference w:type="default" r:id="rId26"/>
          <w:pgSz w:w="14400" w:h="10800" w:orient="landscape"/>
          <w:pgMar w:footer="401" w:header="879" w:top="1500" w:bottom="600" w:left="760" w:right="740"/>
        </w:sectPr>
      </w:pPr>
    </w:p>
    <w:p>
      <w:pPr>
        <w:pStyle w:val="Heading1"/>
        <w:spacing w:line="916" w:lineRule="exact"/>
        <w:ind w:right="462"/>
        <w:jc w:val="center"/>
        <w:rPr>
          <w:b w:val="0"/>
          <w:bCs w:val="0"/>
        </w:rPr>
      </w:pPr>
      <w:r>
        <w:rPr/>
        <w:pict>
          <v:group style="position:absolute;margin-left:-.5pt;margin-top:502.55954pt;width:721pt;height:37.940473pt;mso-position-horizontal-relative:page;mso-position-vertical-relative:page;z-index:-453" coordorigin="-10,10051" coordsize="14420,759">
            <v:shape style="position:absolute;left:2;top:10051;width:14398;height:749" type="#_x0000_t75">
              <v:imagedata r:id="rId29" o:title=""/>
            </v:shape>
            <v:group style="position:absolute;left:0;top:10080;width:14400;height:720" coordorigin="0,10080" coordsize="14400,720">
              <v:shape style="position:absolute;left:0;top:10080;width:14400;height:720" coordorigin="0,10080" coordsize="14400,720" path="m0,10800l14400,10800,14400,10080,0,10080,0,10800xe" filled="t" fillcolor="#3B60A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-.5pt;margin-top:485.5pt;width:721pt;height:13pt;mso-position-horizontal-relative:page;mso-position-vertical-relative:page;z-index:-452" coordorigin="-10,9710" coordsize="14420,260">
            <v:group style="position:absolute;left:0;top:9720;width:3480;height:240" coordorigin="0,9720" coordsize="3480,240">
              <v:shape style="position:absolute;left:0;top:9720;width:3480;height:240" coordorigin="0,9720" coordsize="3480,240" path="m0,9960l3480,9960,3480,9720,0,9720,0,9960xe" filled="t" fillcolor="#72C166" stroked="f">
                <v:path arrowok="t"/>
                <v:fill type="solid"/>
              </v:shape>
            </v:group>
            <v:group style="position:absolute;left:3480;top:9720;width:3480;height:240" coordorigin="3480,9720" coordsize="3480,240">
              <v:shape style="position:absolute;left:3480;top:9720;width:3480;height:240" coordorigin="3480,9720" coordsize="3480,240" path="m3480,9720l6960,9720,6960,9960,3480,9960,3480,9720xe" filled="t" fillcolor="#FFCC00" stroked="f">
                <v:path arrowok="t"/>
                <v:fill type="solid"/>
              </v:shape>
            </v:group>
            <v:group style="position:absolute;left:6960;top:9720;width:3960;height:240" coordorigin="6960,9720" coordsize="3960,240">
              <v:shape style="position:absolute;left:6960;top:9720;width:3960;height:240" coordorigin="6960,9720" coordsize="3960,240" path="m6960,9720l10920,9720,10920,9960,6960,9960,6960,9720xe" filled="t" fillcolor="#3D62AD" stroked="f">
                <v:path arrowok="t"/>
                <v:fill type="solid"/>
              </v:shape>
            </v:group>
            <v:group style="position:absolute;left:10920;top:9720;width:3480;height:240" coordorigin="10920,9720" coordsize="3480,240">
              <v:shape style="position:absolute;left:10920;top:9720;width:3480;height:240" coordorigin="10920,9720" coordsize="3480,240" path="m10920,9960l14400,9960,14400,9720,10920,9720,10920,9960xe" filled="t" fillcolor="#F07B05" stroked="f">
                <v:path arrowok="t"/>
                <v:fill type="solid"/>
              </v:shape>
            </v:group>
            <w10:wrap type="none"/>
          </v:group>
        </w:pict>
      </w:r>
      <w:bookmarkStart w:name="Slide Number 9" w:id="9"/>
      <w:bookmarkEnd w:id="9"/>
      <w:r>
        <w:rPr/>
      </w:r>
      <w:r>
        <w:rPr>
          <w:color w:val="F07B05"/>
          <w:spacing w:val="-1"/>
          <w:w w:val="100"/>
        </w:rPr>
        <w:t>P</w:t>
      </w:r>
      <w:r>
        <w:rPr>
          <w:color w:val="F07B05"/>
          <w:spacing w:val="-11"/>
          <w:w w:val="100"/>
        </w:rPr>
        <w:t>r</w:t>
      </w:r>
      <w:r>
        <w:rPr>
          <w:color w:val="F07B05"/>
          <w:spacing w:val="-1"/>
          <w:w w:val="100"/>
        </w:rPr>
        <w:t>o</w:t>
      </w:r>
      <w:r>
        <w:rPr>
          <w:color w:val="F07B05"/>
          <w:spacing w:val="-16"/>
          <w:w w:val="100"/>
        </w:rPr>
        <w:t>f</w:t>
      </w:r>
      <w:r>
        <w:rPr>
          <w:color w:val="F07B05"/>
          <w:spacing w:val="0"/>
          <w:w w:val="100"/>
        </w:rPr>
        <w:t>essi</w:t>
      </w:r>
      <w:r>
        <w:rPr>
          <w:color w:val="F07B05"/>
          <w:spacing w:val="-1"/>
          <w:w w:val="100"/>
        </w:rPr>
        <w:t>o</w:t>
      </w:r>
      <w:r>
        <w:rPr>
          <w:color w:val="F07B05"/>
          <w:spacing w:val="0"/>
          <w:w w:val="100"/>
        </w:rPr>
        <w:t>n</w:t>
      </w:r>
      <w:r>
        <w:rPr>
          <w:color w:val="F07B05"/>
          <w:spacing w:val="-1"/>
          <w:w w:val="100"/>
        </w:rPr>
        <w:t>a</w:t>
      </w:r>
      <w:r>
        <w:rPr>
          <w:color w:val="F07B05"/>
          <w:spacing w:val="0"/>
          <w:w w:val="100"/>
        </w:rPr>
        <w:t>lism</w:t>
      </w:r>
      <w:r>
        <w:rPr>
          <w:color w:val="F07B05"/>
          <w:spacing w:val="-51"/>
          <w:w w:val="100"/>
        </w:rPr>
        <w:t> </w:t>
      </w:r>
      <w:r>
        <w:rPr>
          <w:color w:val="F07B05"/>
          <w:spacing w:val="-1"/>
          <w:w w:val="100"/>
        </w:rPr>
        <w:t>a</w:t>
      </w:r>
      <w:r>
        <w:rPr>
          <w:color w:val="F07B05"/>
          <w:spacing w:val="0"/>
          <w:w w:val="100"/>
        </w:rPr>
        <w:t>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60" w:lineRule="exact"/>
        <w:ind w:left="0" w:right="460" w:firstLine="0"/>
        <w:jc w:val="center"/>
        <w:rPr>
          <w:rFonts w:ascii="Calibri" w:hAnsi="Calibri" w:cs="Calibri" w:eastAsia="Calibri"/>
          <w:sz w:val="80"/>
          <w:szCs w:val="80"/>
        </w:rPr>
      </w:pPr>
      <w:r>
        <w:rPr/>
        <w:pict>
          <v:group style="position:absolute;margin-left:111.75pt;margin-top:53.967804pt;width:538.5pt;height:273.502pt;mso-position-horizontal-relative:page;mso-position-vertical-relative:paragraph;z-index:-451" coordorigin="2235,1079" coordsize="10770,5470">
            <v:shape style="position:absolute;left:2280;top:1124;width:10680;height:5380" type="#_x0000_t75">
              <v:imagedata r:id="rId30" o:title=""/>
            </v:shape>
            <v:group style="position:absolute;left:2280;top:1124;width:10680;height:5380" coordorigin="2280,1124" coordsize="10680,5380">
              <v:shape style="position:absolute;left:2280;top:1124;width:10680;height:5380" coordorigin="2280,1124" coordsize="10680,5380" path="m2280,1124l12960,1124,12960,6504,2280,6504,2280,1124xe" filled="f" stroked="t" strokeweight="4.5pt" strokecolor="#F07B05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p</w:t>
      </w:r>
      <w:r>
        <w:rPr>
          <w:rFonts w:ascii="Calibri" w:hAnsi="Calibri" w:cs="Calibri" w:eastAsia="Calibri"/>
          <w:b/>
          <w:bCs/>
          <w:color w:val="F07B05"/>
          <w:spacing w:val="-11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o</w:t>
      </w:r>
      <w:r>
        <w:rPr>
          <w:rFonts w:ascii="Calibri" w:hAnsi="Calibri" w:cs="Calibri" w:eastAsia="Calibri"/>
          <w:b/>
          <w:bCs/>
          <w:color w:val="F07B05"/>
          <w:spacing w:val="-16"/>
          <w:w w:val="100"/>
          <w:sz w:val="80"/>
          <w:szCs w:val="80"/>
        </w:rPr>
        <w:t>f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essi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o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n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l</w:t>
      </w:r>
      <w:r>
        <w:rPr>
          <w:rFonts w:ascii="Calibri" w:hAnsi="Calibri" w:cs="Calibri" w:eastAsia="Calibri"/>
          <w:b/>
          <w:bCs/>
          <w:color w:val="F07B05"/>
          <w:spacing w:val="-54"/>
          <w:w w:val="100"/>
          <w:sz w:val="80"/>
          <w:szCs w:val="80"/>
        </w:rPr>
        <w:t> 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le</w:t>
      </w:r>
      <w:r>
        <w:rPr>
          <w:rFonts w:ascii="Calibri" w:hAnsi="Calibri" w:cs="Calibri" w:eastAsia="Calibri"/>
          <w:b/>
          <w:bCs/>
          <w:color w:val="F07B05"/>
          <w:spacing w:val="-2"/>
          <w:w w:val="100"/>
          <w:sz w:val="80"/>
          <w:szCs w:val="80"/>
        </w:rPr>
        <w:t>a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ning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3"/>
        </w:numPr>
        <w:tabs>
          <w:tab w:pos="815" w:val="left" w:leader="none"/>
        </w:tabs>
        <w:spacing w:line="432" w:lineRule="exact"/>
        <w:ind w:left="815" w:right="113" w:hanging="452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3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ma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(i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)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3"/>
        </w:numPr>
        <w:tabs>
          <w:tab w:pos="815" w:val="left" w:leader="none"/>
        </w:tabs>
        <w:spacing w:line="432" w:lineRule="exact"/>
        <w:ind w:left="815" w:right="407" w:hanging="452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so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hese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3"/>
        </w:numPr>
        <w:tabs>
          <w:tab w:pos="815" w:val="left" w:leader="none"/>
        </w:tabs>
        <w:spacing w:line="432" w:lineRule="exact"/>
        <w:ind w:left="815" w:right="494" w:hanging="452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nal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99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Supp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sal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eg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Janu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25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.</w:t>
      </w:r>
    </w:p>
    <w:p>
      <w:pPr>
        <w:spacing w:after="0" w:line="432" w:lineRule="exact"/>
        <w:jc w:val="left"/>
        <w:rPr>
          <w:rFonts w:ascii="Calibri" w:hAnsi="Calibri" w:cs="Calibri" w:eastAsia="Calibri"/>
          <w:sz w:val="36"/>
          <w:szCs w:val="36"/>
        </w:rPr>
        <w:sectPr>
          <w:headerReference w:type="default" r:id="rId27"/>
          <w:footerReference w:type="default" r:id="rId28"/>
          <w:pgSz w:w="14400" w:h="10800" w:orient="landscape"/>
          <w:pgMar w:header="0" w:footer="0" w:top="480" w:bottom="280" w:left="2060" w:right="1480"/>
        </w:sectPr>
      </w:pPr>
    </w:p>
    <w:p>
      <w:pPr>
        <w:spacing w:line="912" w:lineRule="exact"/>
        <w:ind w:left="3345" w:right="0" w:firstLine="0"/>
        <w:jc w:val="left"/>
        <w:rPr>
          <w:rFonts w:ascii="Calibri" w:hAnsi="Calibri" w:cs="Calibri" w:eastAsia="Calibri"/>
          <w:sz w:val="80"/>
          <w:szCs w:val="80"/>
        </w:rPr>
      </w:pPr>
      <w:r>
        <w:rPr/>
        <w:pict>
          <v:group style="position:absolute;margin-left:41.276001pt;margin-top:294.406006pt;width:126pt;height:224.849pt;mso-position-horizontal-relative:page;mso-position-vertical-relative:page;z-index:-450" coordorigin="826,5888" coordsize="2520,4497">
            <v:shape style="position:absolute;left:889;top:5951;width:2400;height:4377" type="#_x0000_t75" alt="þÿ">
              <v:imagedata r:id="rId33" o:title=""/>
            </v:shape>
            <v:group style="position:absolute;left:856;top:5918;width:2460;height:4437" coordorigin="856,5918" coordsize="2460,4437">
              <v:shape style="position:absolute;left:856;top:5918;width:2460;height:4437" coordorigin="856,5918" coordsize="2460,4437" path="m856,5918l3316,5918,3316,10355,856,10355,856,5918xe" filled="f" stroked="t" strokeweight="3pt" strokecolor="#7030A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.577999pt;margin-top:20.568001pt;width:142.5pt;height:254.698pt;mso-position-horizontal-relative:page;mso-position-vertical-relative:page;z-index:-448" coordorigin="452,411" coordsize="2850,5094">
            <v:shape style="position:absolute;left:500;top:460;width:2760;height:5004" type="#_x0000_t75" alt="þÿ">
              <v:imagedata r:id="rId34" o:title=""/>
            </v:shape>
            <v:group style="position:absolute;left:474;top:434;width:2805;height:5049" coordorigin="474,434" coordsize="2805,5049">
              <v:shape style="position:absolute;left:474;top:434;width:2805;height:5049" coordorigin="474,434" coordsize="2805,5049" path="m474,434l3279,434,3279,5483,474,5483,474,434xe" filled="f" stroked="t" strokeweight="2.25pt" strokecolor="#00B0F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7.839996pt;margin-top:36.879997pt;width:212.159983pt;height:389.519963pt;mso-position-horizontal-relative:page;mso-position-vertical-relative:paragraph;z-index:-446" type="#_x0000_t75" alt="C:\Users\023337\AppData\Local\Temp\Equity and Inclusive Ed cover page (3).jpg">
            <v:imagedata r:id="rId35" o:title=""/>
          </v:shape>
        </w:pict>
      </w:r>
      <w:bookmarkStart w:name="Slide Number 10" w:id="10"/>
      <w:bookmarkEnd w:id="10"/>
      <w:r>
        <w:rPr/>
      </w:r>
      <w:r>
        <w:rPr>
          <w:rFonts w:ascii="Calibri" w:hAnsi="Calibri" w:cs="Calibri" w:eastAsia="Calibri"/>
          <w:b/>
          <w:bCs/>
          <w:color w:val="F07B05"/>
          <w:spacing w:val="-15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esou</w:t>
      </w:r>
      <w:r>
        <w:rPr>
          <w:rFonts w:ascii="Calibri" w:hAnsi="Calibri" w:cs="Calibri" w:eastAsia="Calibri"/>
          <w:b/>
          <w:bCs/>
          <w:color w:val="F07B05"/>
          <w:spacing w:val="-13"/>
          <w:w w:val="100"/>
          <w:sz w:val="80"/>
          <w:szCs w:val="80"/>
        </w:rPr>
        <w:t>r</w:t>
      </w:r>
      <w:r>
        <w:rPr>
          <w:rFonts w:ascii="Calibri" w:hAnsi="Calibri" w:cs="Calibri" w:eastAsia="Calibri"/>
          <w:b/>
          <w:bCs/>
          <w:color w:val="F07B05"/>
          <w:spacing w:val="-1"/>
          <w:w w:val="100"/>
          <w:sz w:val="80"/>
          <w:szCs w:val="80"/>
        </w:rPr>
        <w:t>c</w:t>
      </w:r>
      <w:r>
        <w:rPr>
          <w:rFonts w:ascii="Calibri" w:hAnsi="Calibri" w:cs="Calibri" w:eastAsia="Calibri"/>
          <w:b/>
          <w:bCs/>
          <w:color w:val="F07B05"/>
          <w:spacing w:val="0"/>
          <w:w w:val="100"/>
          <w:sz w:val="80"/>
          <w:szCs w:val="80"/>
        </w:rPr>
        <w:t>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32" w:lineRule="exact" w:before="24"/>
        <w:ind w:left="1684" w:right="3590" w:hanging="1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179.25pt;margin-top:-90.682884pt;width:133.613pt;height:234.449pt;mso-position-horizontal-relative:page;mso-position-vertical-relative:paragraph;z-index:-449" coordorigin="3585,-1814" coordsize="2672,4689">
            <v:shape style="position:absolute;left:3607;top:-1790;width:2642;height:4659" type="#_x0000_t75" alt="þÿ">
              <v:imagedata r:id="rId36" o:title=""/>
            </v:shape>
            <v:group style="position:absolute;left:3593;top:-1806;width:2657;height:4674" coordorigin="3593,-1806" coordsize="2657,4674">
              <v:shape style="position:absolute;left:3593;top:-1806;width:2657;height:4674" coordorigin="3593,-1806" coordsize="2657,4674" path="m3593,-1806l6250,-1806,6250,2868,3593,2868,3593,-1806xe" filled="f" stroked="t" strokeweight=".75pt" strokecolor="#FF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9.674591pt;margin-top:-37.563885pt;width:140.124409pt;height:246.249996pt;mso-position-horizontal-relative:page;mso-position-vertical-relative:paragraph;z-index:-447" type="#_x0000_t75" alt="þÿ">
            <v:imagedata r:id="rId37" o:title=""/>
          </v:shape>
        </w:pic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INCI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9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–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51"/>
        <w:ind w:left="0" w:right="106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 w:val="0"/>
          <w:bCs w:val="0"/>
          <w:color w:val="8A8A8A"/>
          <w:spacing w:val="0"/>
          <w:w w:val="95"/>
          <w:sz w:val="24"/>
          <w:szCs w:val="24"/>
        </w:rPr>
        <w:t>10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right"/>
        <w:rPr>
          <w:rFonts w:ascii="Calibri" w:hAnsi="Calibri" w:cs="Calibri" w:eastAsia="Calibri"/>
          <w:sz w:val="24"/>
          <w:szCs w:val="24"/>
        </w:rPr>
        <w:sectPr>
          <w:headerReference w:type="default" r:id="rId31"/>
          <w:footerReference w:type="default" r:id="rId32"/>
          <w:pgSz w:w="14400" w:h="10800" w:orient="landscape"/>
          <w:pgMar w:header="0" w:footer="0" w:top="580" w:bottom="0" w:left="2060" w:right="76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.337395pt;margin-top:-.674789pt;width:346.166789pt;height:540.338378pt;mso-position-horizontal-relative:page;mso-position-vertical-relative:page;z-index:-444" coordorigin="7,-13" coordsize="6923,10807">
            <v:group style="position:absolute;left:20;top:0;width:2;height:10780" coordorigin="20,0" coordsize="2,10780">
              <v:shape style="position:absolute;left:20;top:0;width:2;height:10780" coordorigin="20,0" coordsize="0,10780" path="m20,10780l20,0e" filled="f" stroked="t" strokeweight="1.349578pt" strokecolor="#838CA0">
                <v:path arrowok="t"/>
              </v:shape>
            </v:group>
            <v:group style="position:absolute;left:27;top:10760;width:6883;height:2" coordorigin="27,10760" coordsize="6883,2">
              <v:shape style="position:absolute;left:27;top:10760;width:6883;height:2" coordorigin="27,10760" coordsize="6883,0" path="m27,10760l6910,10760e" filled="f" stroked="t" strokeweight="2.024367pt" strokecolor="#F7C8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6.888489pt;margin-top:1.348315pt;width:202.7741pt;height:.1pt;mso-position-horizontal-relative:page;mso-position-vertical-relative:page;z-index:-443" coordorigin="10338,27" coordsize="4055,2">
            <v:shape style="position:absolute;left:10338;top:27;width:4055;height:2" coordorigin="10338,27" coordsize="4055,0" path="m10338,27l14393,27e" filled="f" stroked="t" strokeweight=".674789pt" strokecolor="#F4BC57">
              <v:path arrowok="t"/>
            </v:shape>
            <w10:wrap type="none"/>
          </v:group>
        </w:pict>
      </w:r>
      <w:r>
        <w:rPr/>
        <w:pict>
          <v:group style="position:absolute;margin-left:717.975586pt;margin-top:346.516907pt;width:.1pt;height:192.8089pt;mso-position-horizontal-relative:page;mso-position-vertical-relative:page;z-index:-440" coordorigin="14360,6930" coordsize="2,3856">
            <v:shape style="position:absolute;left:14360;top:6930;width:2;height:3856" coordorigin="14360,6930" coordsize="0,3856" path="m14360,10787l14360,6930e" filled="f" stroked="t" strokeweight="2.024367pt" strokecolor="#F7C37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6" w:lineRule="auto"/>
        <w:ind w:left="5126" w:right="433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29.915497pt;margin-top:-35.095428pt;width:79.774650pt;height:25.69014pt;mso-position-horizontal-relative:page;mso-position-vertical-relative:paragraph;z-index:-445" type="#_x0000_t75">
            <v:imagedata r:id="rId40" o:title=""/>
          </v:shape>
        </w:pict>
      </w:r>
      <w:r>
        <w:rPr/>
        <w:pict>
          <v:group style="position:absolute;margin-left:303.486389pt;margin-top:1.764812pt;width:.1pt;height:36.4045pt;mso-position-horizontal-relative:page;mso-position-vertical-relative:paragraph;z-index:-442" coordorigin="6070,35" coordsize="2,728">
            <v:shape style="position:absolute;left:6070;top:35;width:2;height:728" coordorigin="6070,35" coordsize="0,728" path="m6070,763l6070,35e" filled="f" stroked="t" strokeweight="1.686973pt" strokecolor="#F7C36B">
              <v:path arrowok="t"/>
            </v:shape>
            <w10:wrap type="none"/>
          </v:group>
        </w:pict>
      </w:r>
      <w:r>
        <w:rPr/>
        <w:pict>
          <v:group style="position:absolute;margin-left:416.34491pt;margin-top:-2.280088pt;width:.1pt;height:44.4944pt;mso-position-horizontal-relative:page;mso-position-vertical-relative:paragraph;z-index:-441" coordorigin="8327,-46" coordsize="2,890">
            <v:shape style="position:absolute;left:8327;top:-46;width:2;height:890" coordorigin="8327,-46" coordsize="0,890" path="m8327,844l8327,-46e" filled="f" stroked="t" strokeweight="1.349578pt" strokecolor="#F7C367">
              <v:path arrowok="t"/>
            </v:shape>
            <w10:wrap type="none"/>
          </v:group>
        </w:pict>
      </w:r>
      <w:r>
        <w:rPr/>
        <w:pict>
          <v:shape style="position:absolute;margin-left:355.276489pt;margin-top:-28.357018pt;width:3.449038pt;height:65.5pt;mso-position-horizontal-relative:page;mso-position-vertical-relative:paragraph;z-index:-439" type="#_x0000_t202" filled="f" stroked="f">
            <v:textbox inset="0,0,0,0">
              <w:txbxContent>
                <w:p>
                  <w:pPr>
                    <w:spacing w:line="13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1"/>
                      <w:szCs w:val="13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1F21"/>
                      <w:spacing w:val="-181"/>
                      <w:w w:val="105"/>
                      <w:sz w:val="131"/>
                      <w:szCs w:val="13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31"/>
                      <w:szCs w:val="131"/>
                    </w:rPr>
                  </w:r>
                </w:p>
              </w:txbxContent>
            </v:textbox>
            <w10:wrap type="none"/>
          </v:shape>
        </w:pict>
      </w:r>
      <w:bookmarkStart w:name="Slide Number 11" w:id="11"/>
      <w:bookmarkEnd w:id="11"/>
      <w:r>
        <w:rPr/>
      </w:r>
      <w:r>
        <w:rPr>
          <w:rFonts w:ascii="Times New Roman" w:hAnsi="Times New Roman" w:cs="Times New Roman" w:eastAsia="Times New Roman"/>
          <w:b w:val="0"/>
          <w:bCs w:val="0"/>
          <w:color w:val="13AF5D"/>
          <w:spacing w:val="0"/>
          <w:w w:val="105"/>
          <w:sz w:val="24"/>
          <w:szCs w:val="24"/>
        </w:rPr>
        <w:t>Toronto</w:t>
      </w:r>
      <w:r>
        <w:rPr>
          <w:rFonts w:ascii="Times New Roman" w:hAnsi="Times New Roman" w:cs="Times New Roman" w:eastAsia="Times New Roman"/>
          <w:b w:val="0"/>
          <w:bCs w:val="0"/>
          <w:color w:val="13AF5D"/>
          <w:spacing w:val="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AF5D"/>
          <w:spacing w:val="0"/>
          <w:w w:val="110"/>
          <w:sz w:val="24"/>
          <w:szCs w:val="24"/>
        </w:rPr>
        <w:t>District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9" w:lineRule="exact"/>
        <w:ind w:left="34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3AF5D"/>
          <w:spacing w:val="-480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AF5D"/>
          <w:spacing w:val="0"/>
          <w:w w:val="100"/>
          <w:position w:val="1"/>
          <w:sz w:val="24"/>
          <w:szCs w:val="24"/>
        </w:rPr>
        <w:t>School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72" w:lineRule="exact"/>
        <w:ind w:left="60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13AF5D"/>
          <w:spacing w:val="0"/>
          <w:w w:val="105"/>
          <w:sz w:val="25"/>
          <w:szCs w:val="25"/>
        </w:rPr>
        <w:t>Board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6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width:52.649996pt;height:8.1pt;mso-position-horizontal-relative:char;mso-position-vertical-relative:line" type="#_x0000_t75">
            <v:imagedata r:id="rId4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6"/>
          <w:szCs w:val="16"/>
        </w:rPr>
      </w:r>
    </w:p>
    <w:sectPr>
      <w:headerReference w:type="default" r:id="rId38"/>
      <w:footerReference w:type="default" r:id="rId39"/>
      <w:pgSz w:w="14400" w:h="10800" w:orient="landscape"/>
      <w:pgMar w:header="0" w:footer="0" w:top="980" w:bottom="280" w:left="2060" w:right="2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.5pt;margin-top:502.55954pt;width:721pt;height:37.940473pt;mso-position-horizontal-relative:page;mso-position-vertical-relative:page;z-index:-466" coordorigin="-10,10051" coordsize="14420,759">
          <v:shape style="position:absolute;left:2;top:10051;width:14398;height:749" type="#_x0000_t75">
            <v:imagedata r:id="rId1" o:title=""/>
          </v:shape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" fillcolor="#3B60AF" stroked="f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-.5pt;margin-top:485.5pt;width:721pt;height:13pt;mso-position-horizontal-relative:page;mso-position-vertical-relative:page;z-index:-465" coordorigin="-10,9710" coordsize="14420,260">
          <v:group style="position:absolute;left:0;top:9720;width:3480;height:240" coordorigin="0,9720" coordsize="3480,240">
            <v:shape style="position:absolute;left:0;top:9720;width:3480;height:240" coordorigin="0,9720" coordsize="3480,240" path="m0,9960l3480,9960,3480,9720,0,9720,0,9960xe" filled="t" fillcolor="#72C166" stroked="f">
              <v:path arrowok="t"/>
              <v:fill type="solid"/>
            </v:shape>
          </v:group>
          <v:group style="position:absolute;left:3480;top:9720;width:3480;height:240" coordorigin="3480,9720" coordsize="3480,240">
            <v:shape style="position:absolute;left:3480;top:9720;width:3480;height:240" coordorigin="3480,9720" coordsize="3480,240" path="m3480,9720l6960,9720,6960,9960,3480,9960,3480,9720xe" filled="t" fillcolor="#FFCC00" stroked="f">
              <v:path arrowok="t"/>
              <v:fill type="solid"/>
            </v:shape>
          </v:group>
          <v:group style="position:absolute;left:6960;top:9720;width:3960;height:240" coordorigin="6960,9720" coordsize="3960,240">
            <v:shape style="position:absolute;left:6960;top:9720;width:3960;height:240" coordorigin="6960,9720" coordsize="3960,240" path="m6960,9720l10920,9720,10920,9960,6960,9960,6960,9720xe" filled="t" fillcolor="#3D62AD" stroked="f">
              <v:path arrowok="t"/>
              <v:fill type="solid"/>
            </v:shape>
          </v:group>
          <v:group style="position:absolute;left:10920;top:9720;width:3480;height:240" coordorigin="10920,9720" coordsize="3480,240">
            <v:shape style="position:absolute;left:10920;top:9720;width:3480;height:240" coordorigin="10920,9720" coordsize="3480,240" path="m10920,9960l14400,9960,14400,9720,10920,9720,10920,9960xe" filled="t" fillcolor="#F07B05" stroked="f">
              <v:path arrowok="t"/>
              <v:fill type="solid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.5pt;margin-top:502.55954pt;width:721pt;height:37.940473pt;mso-position-horizontal-relative:page;mso-position-vertical-relative:page;z-index:-464" coordorigin="-10,10051" coordsize="14420,759">
          <v:shape style="position:absolute;left:2;top:10051;width:14398;height:749" type="#_x0000_t75">
            <v:imagedata r:id="rId1" o:title=""/>
          </v:shape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" fillcolor="#3B60AF" stroked="f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-.5pt;margin-top:485.5pt;width:721pt;height:13pt;mso-position-horizontal-relative:page;mso-position-vertical-relative:page;z-index:-463" coordorigin="-10,9710" coordsize="14420,260">
          <v:group style="position:absolute;left:0;top:9720;width:3480;height:240" coordorigin="0,9720" coordsize="3480,240">
            <v:shape style="position:absolute;left:0;top:9720;width:3480;height:240" coordorigin="0,9720" coordsize="3480,240" path="m0,9960l3480,9960,3480,9720,0,9720,0,9960xe" filled="t" fillcolor="#72C166" stroked="f">
              <v:path arrowok="t"/>
              <v:fill type="solid"/>
            </v:shape>
          </v:group>
          <v:group style="position:absolute;left:3480;top:9720;width:3480;height:240" coordorigin="3480,9720" coordsize="3480,240">
            <v:shape style="position:absolute;left:3480;top:9720;width:3480;height:240" coordorigin="3480,9720" coordsize="3480,240" path="m3480,9720l6960,9720,6960,9960,3480,9960,3480,9720xe" filled="t" fillcolor="#FFCC00" stroked="f">
              <v:path arrowok="t"/>
              <v:fill type="solid"/>
            </v:shape>
          </v:group>
          <v:group style="position:absolute;left:6960;top:9720;width:3960;height:240" coordorigin="6960,9720" coordsize="3960,240">
            <v:shape style="position:absolute;left:6960;top:9720;width:3960;height:240" coordorigin="6960,9720" coordsize="3960,240" path="m6960,9720l10920,9720,10920,9960,6960,9960,6960,9720xe" filled="t" fillcolor="#3D62AD" stroked="f">
              <v:path arrowok="t"/>
              <v:fill type="solid"/>
            </v:shape>
          </v:group>
          <v:group style="position:absolute;left:10920;top:9720;width:3480;height:240" coordorigin="10920,9720" coordsize="3480,240">
            <v:shape style="position:absolute;left:10920;top:9720;width:3480;height:240" coordorigin="10920,9720" coordsize="3480,240" path="m10920,9960l14400,9960,14400,9720,10920,9720,10920,9960xe" filled="t" fillcolor="#F07B05" stroked="f">
              <v:path arrowok="t"/>
              <v:fill type="solid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.5pt;margin-top:502.55954pt;width:721pt;height:37.940473pt;mso-position-horizontal-relative:page;mso-position-vertical-relative:page;z-index:-462" coordorigin="-10,10051" coordsize="14420,759">
          <v:shape style="position:absolute;left:2;top:10051;width:14398;height:749" type="#_x0000_t75">
            <v:imagedata r:id="rId1" o:title=""/>
          </v:shape>
          <v:group style="position:absolute;left:0;top:10080;width:14400;height:720" coordorigin="0,10080" coordsize="14400,720">
            <v:shape style="position:absolute;left:0;top:10080;width:14400;height:720" coordorigin="0,10080" coordsize="14400,720" path="m0,10800l14400,10800,14400,10080,0,10080,0,10800xe" filled="t" fillcolor="#3B60AF" stroked="f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-.5pt;margin-top:485.5pt;width:721pt;height:13pt;mso-position-horizontal-relative:page;mso-position-vertical-relative:page;z-index:-461" coordorigin="-10,9710" coordsize="14420,260">
          <v:group style="position:absolute;left:0;top:9720;width:3480;height:240" coordorigin="0,9720" coordsize="3480,240">
            <v:shape style="position:absolute;left:0;top:9720;width:3480;height:240" coordorigin="0,9720" coordsize="3480,240" path="m0,9960l3480,9960,3480,9720,0,9720,0,9960xe" filled="t" fillcolor="#72C166" stroked="f">
              <v:path arrowok="t"/>
              <v:fill type="solid"/>
            </v:shape>
          </v:group>
          <v:group style="position:absolute;left:3480;top:9720;width:3480;height:240" coordorigin="3480,9720" coordsize="3480,240">
            <v:shape style="position:absolute;left:3480;top:9720;width:3480;height:240" coordorigin="3480,9720" coordsize="3480,240" path="m3480,9720l6960,9720,6960,9960,3480,9960,3480,9720xe" filled="t" fillcolor="#FFCC00" stroked="f">
              <v:path arrowok="t"/>
              <v:fill type="solid"/>
            </v:shape>
          </v:group>
          <v:group style="position:absolute;left:6960;top:9720;width:3960;height:240" coordorigin="6960,9720" coordsize="3960,240">
            <v:shape style="position:absolute;left:6960;top:9720;width:3960;height:240" coordorigin="6960,9720" coordsize="3960,240" path="m6960,9720l10920,9720,10920,9960,6960,9960,6960,9720xe" filled="t" fillcolor="#3D62AD" stroked="f">
              <v:path arrowok="t"/>
              <v:fill type="solid"/>
            </v:shape>
          </v:group>
          <v:group style="position:absolute;left:10920;top:9720;width:3480;height:240" coordorigin="10920,9720" coordsize="3480,240">
            <v:shape style="position:absolute;left:10920;top:9720;width:3480;height:240" coordorigin="10920,9720" coordsize="3480,240" path="m10920,9960l14400,9960,14400,9720,10920,9720,10920,9960xe" filled="t" fillcolor="#F07B05" stroked="f">
              <v:path arrowok="t"/>
              <v:fill type="solid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9.559998pt;margin-top:508.954987pt;width:8.082032pt;height:14pt;mso-position-horizontal-relative:page;mso-position-vertical-relative:page;z-index:-459" type="#_x0000_t202" filled="f" stroked="f">
          <v:textbox inset="0,0,0,0">
            <w:txbxContent>
              <w:p>
                <w:pPr>
                  <w:spacing w:line="264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8A8A8A"/>
                    <w:spacing w:val="0"/>
                    <w:w w:val="100"/>
                    <w:sz w:val="24"/>
                    <w:szCs w:val="24"/>
                  </w:rPr>
                  <w:t>7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9.559998pt;margin-top:508.954987pt;width:8.082032pt;height:14pt;mso-position-horizontal-relative:page;mso-position-vertical-relative:page;z-index:-458" type="#_x0000_t202" filled="f" stroked="f">
          <v:textbox inset="0,0,0,0">
            <w:txbxContent>
              <w:p>
                <w:pPr>
                  <w:spacing w:line="264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color w:val="8A8A8A"/>
                    <w:spacing w:val="0"/>
                    <w:w w:val="100"/>
                    <w:sz w:val="24"/>
                    <w:szCs w:val="24"/>
                  </w:rPr>
                  <w:t>8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.998pt;margin-top:.9982pt;width:18.004pt;height:18.004pt;mso-position-horizontal-relative:page;mso-position-vertical-relative:page;z-index:-467" coordorigin="20,20" coordsize="360,360">
          <v:group style="position:absolute;left:26;top:26;width:348;height:348" coordorigin="26,26" coordsize="348,348">
            <v:shape style="position:absolute;left:26;top:26;width:348;height:348" coordorigin="26,26" coordsize="348,348" path="m365,26l35,26,26,35,26,365,35,374,365,374,374,365,374,315,120,315,108,315,104,311,116,293,121,273,77,223,65,188,67,168,100,117,161,89,186,85,374,85,374,35,365,26xe" filled="t" fillcolor="#FF7F00" stroked="f">
              <v:path arrowok="t"/>
              <v:fill type="solid"/>
            </v:shape>
            <v:shape style="position:absolute;left:26;top:26;width:348;height:348" coordorigin="26,26" coordsize="348,348" path="m192,278l174,293,155,304,136,312,120,315,374,315,374,278,200,278,192,278xe" filled="t" fillcolor="#FF7F00" stroked="f">
              <v:path arrowok="t"/>
              <v:fill type="solid"/>
            </v:shape>
            <v:shape style="position:absolute;left:26;top:26;width:348;height:348" coordorigin="26,26" coordsize="348,348" path="m374,85l186,85,215,87,241,91,303,120,334,165,332,188,303,242,245,272,200,278,374,278,374,85xe" filled="t" fillcolor="#FF7F00" stroked="f">
              <v:path arrowok="t"/>
              <v:fill type="solid"/>
            </v:shape>
          </v:group>
          <v:group style="position:absolute;left:65;top:85;width:269;height:230" coordorigin="65,85" coordsize="269,230">
            <v:shape style="position:absolute;left:65;top:85;width:269;height:230" coordorigin="65,85" coordsize="269,230" path="m200,278l197,278,194,278,192,278,174,293,155,304,136,312,120,315,108,315,104,311,116,293,121,273,77,223,65,188,67,168,100,117,161,89,186,85,215,87,286,108,334,165,332,188,303,242,245,272,222,277e" filled="f" stroked="t" strokeweight=".59pt" strokecolor="#000000">
              <v:path arrowok="t"/>
            </v:shape>
          </v:group>
          <v:group style="position:absolute;left:26;top:26;width:348;height:348" coordorigin="26,26" coordsize="348,348">
            <v:shape style="position:absolute;left:26;top:26;width:348;height:348" coordorigin="26,26" coordsize="348,348" path="m355,26l45,26,35,26,26,35,26,45,26,355,26,365,35,374,45,374,355,374,365,374,374,365,374,355,374,45,374,35,365,26,355,26xe" filled="f" stroked="t" strokeweight=".59pt" strokecolor="#00000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.200001pt;margin-top:42.958199pt;width:290.304246pt;height:34.040001pt;mso-position-horizontal-relative:page;mso-position-vertical-relative:page;z-index:-460" type="#_x0000_t202" filled="f" stroked="f">
          <v:textbox inset="0,0,0,0">
            <w:txbxContent>
              <w:p>
                <w:pPr>
                  <w:spacing w:line="672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64"/>
                    <w:szCs w:val="64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t>x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p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64"/>
                    <w:szCs w:val="64"/>
                  </w:rPr>
                  <w:t>l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64"/>
                    <w:szCs w:val="64"/>
                  </w:rPr>
                  <w:t>o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t>r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64"/>
                    <w:szCs w:val="64"/>
                  </w:rPr>
                  <w:t>i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n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t>g</w:t>
                </w:r>
                <w:r>
                  <w:rPr>
                    <w:rFonts w:ascii="Calibri" w:hAnsi="Calibri" w:cs="Calibri" w:eastAsia="Calibri"/>
                    <w:b/>
                    <w:bCs/>
                    <w:spacing w:val="-7"/>
                    <w:w w:val="100"/>
                    <w:sz w:val="64"/>
                    <w:szCs w:val="64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-11"/>
                    <w:w w:val="100"/>
                    <w:sz w:val="64"/>
                    <w:szCs w:val="64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qu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64"/>
                    <w:szCs w:val="64"/>
                  </w:rPr>
                  <w:t>i</w:t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64"/>
                    <w:szCs w:val="64"/>
                  </w:rPr>
                  <w:t>t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t>y</w:t>
                </w:r>
                <w:r>
                  <w:rPr>
                    <w:rFonts w:ascii="Calibri" w:hAnsi="Calibri" w:cs="Calibri" w:eastAsia="Calibri"/>
                    <w:b/>
                    <w:bCs/>
                    <w:spacing w:val="-7"/>
                    <w:w w:val="100"/>
                    <w:sz w:val="64"/>
                    <w:szCs w:val="64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(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64"/>
                    <w:szCs w:val="64"/>
                  </w:rPr>
                  <w:t>/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64"/>
                    <w:szCs w:val="64"/>
                  </w:rPr>
                  <w:t>2)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64"/>
                    <w:szCs w:val="6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36"/>
        <w:szCs w:val="3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45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hanging="255"/>
      </w:pPr>
      <w:rPr>
        <w:rFonts w:hint="default" w:ascii="Calibri" w:hAnsi="Calibri" w:eastAsia="Calibri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55" w:hanging="452"/>
    </w:pPr>
    <w:rPr>
      <w:rFonts w:ascii="Calibri" w:hAnsi="Calibri" w:eastAsia="Calibri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/>
      <w:b/>
      <w:bCs/>
      <w:sz w:val="80"/>
      <w:szCs w:val="80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alibri" w:hAnsi="Calibri" w:eastAsia="Calibri"/>
      <w:b/>
      <w:bCs/>
      <w:sz w:val="64"/>
      <w:szCs w:val="64"/>
    </w:rPr>
  </w:style>
  <w:style w:styleId="Heading3" w:type="paragraph">
    <w:name w:val="Heading 3"/>
    <w:basedOn w:val="Normal"/>
    <w:uiPriority w:val="1"/>
    <w:qFormat/>
    <w:pPr>
      <w:ind w:left="998" w:hanging="255"/>
      <w:outlineLvl w:val="3"/>
    </w:pPr>
    <w:rPr>
      <w:rFonts w:ascii="Calibri" w:hAnsi="Calibri" w:eastAsia="Calibri"/>
      <w:sz w:val="48"/>
      <w:szCs w:val="48"/>
    </w:rPr>
  </w:style>
  <w:style w:styleId="Heading4" w:type="paragraph">
    <w:name w:val="Heading 4"/>
    <w:basedOn w:val="Normal"/>
    <w:uiPriority w:val="1"/>
    <w:qFormat/>
    <w:pPr>
      <w:ind w:left="7224"/>
      <w:outlineLvl w:val="4"/>
    </w:pPr>
    <w:rPr>
      <w:rFonts w:ascii="Calibri" w:hAnsi="Calibri" w:eastAsia="Calibri"/>
      <w:b/>
      <w:bCs/>
      <w:sz w:val="36"/>
      <w:szCs w:val="36"/>
    </w:rPr>
  </w:style>
  <w:style w:styleId="Heading5" w:type="paragraph">
    <w:name w:val="Heading 5"/>
    <w:basedOn w:val="Normal"/>
    <w:uiPriority w:val="1"/>
    <w:qFormat/>
    <w:pPr>
      <w:spacing w:before="44"/>
      <w:ind w:left="104"/>
      <w:outlineLvl w:val="5"/>
    </w:pPr>
    <w:rPr>
      <w:rFonts w:ascii="Calibri" w:hAnsi="Calibri" w:eastAsia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1.xml"/><Relationship Id="rId10" Type="http://schemas.openxmlformats.org/officeDocument/2006/relationships/image" Target="media/image5.jp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7.jp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9.pn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image" Target="media/image10.jp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header" Target="header7.xml"/><Relationship Id="rId28" Type="http://schemas.openxmlformats.org/officeDocument/2006/relationships/footer" Target="footer8.xml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header" Target="header8.xml"/><Relationship Id="rId32" Type="http://schemas.openxmlformats.org/officeDocument/2006/relationships/footer" Target="footer9.xml"/><Relationship Id="rId33" Type="http://schemas.openxmlformats.org/officeDocument/2006/relationships/image" Target="media/image15.jpg"/><Relationship Id="rId34" Type="http://schemas.openxmlformats.org/officeDocument/2006/relationships/image" Target="media/image16.jpg"/><Relationship Id="rId35" Type="http://schemas.openxmlformats.org/officeDocument/2006/relationships/image" Target="media/image17.png"/><Relationship Id="rId36" Type="http://schemas.openxmlformats.org/officeDocument/2006/relationships/image" Target="media/image18.jpg"/><Relationship Id="rId37" Type="http://schemas.openxmlformats.org/officeDocument/2006/relationships/image" Target="media/image19.jpg"/><Relationship Id="rId38" Type="http://schemas.openxmlformats.org/officeDocument/2006/relationships/header" Target="header9.xml"/><Relationship Id="rId39" Type="http://schemas.openxmlformats.org/officeDocument/2006/relationships/footer" Target="footer10.xml"/><Relationship Id="rId40" Type="http://schemas.openxmlformats.org/officeDocument/2006/relationships/image" Target="media/image20.jpg"/><Relationship Id="rId41" Type="http://schemas.openxmlformats.org/officeDocument/2006/relationships/image" Target="media/image21.jpg"/><Relationship Id="rId4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eucuser</dc:creator>
  <dc:title>Back to Balance 2013-14</dc:title>
  <dcterms:created xsi:type="dcterms:W3CDTF">2016-12-02T13:42:49Z</dcterms:created>
  <dcterms:modified xsi:type="dcterms:W3CDTF">2016-12-02T13:42:49Z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2016-12-02T00:00:00Z</vt:filetime>
  </property>
  <property fmtid="{D5CDD505-2E9C-101B-9397-08002B2CF9AE}" pid="3" name="LastSaved">
    <vt:filetime>2016-12-02T00:00:00Z</vt:filetime>
  </property>
</Properties>
</file>